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90CC6" w14:textId="5B32CB4B" w:rsidR="0074657C" w:rsidRDefault="00D66717">
      <w:pPr>
        <w:sectPr w:rsidR="0074657C" w:rsidSect="00EC648C">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44" behindDoc="0" locked="0" layoutInCell="0" allowOverlap="1" wp14:anchorId="085AF2AE" wp14:editId="3DCEC8CC">
                <wp:simplePos x="0" y="0"/>
                <wp:positionH relativeFrom="page">
                  <wp:posOffset>401320</wp:posOffset>
                </wp:positionH>
                <wp:positionV relativeFrom="page">
                  <wp:posOffset>7740015</wp:posOffset>
                </wp:positionV>
                <wp:extent cx="4381500" cy="317500"/>
                <wp:effectExtent l="0" t="0" r="12700" b="12700"/>
                <wp:wrapTight wrapText="bothSides">
                  <wp:wrapPolygon edited="0">
                    <wp:start x="0" y="0"/>
                    <wp:lineTo x="0" y="20736"/>
                    <wp:lineTo x="21537" y="20736"/>
                    <wp:lineTo x="21537" y="0"/>
                    <wp:lineTo x="0" y="0"/>
                  </wp:wrapPolygon>
                </wp:wrapTight>
                <wp:docPr id="8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rgbClr val="869C60">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55BC75C9" w14:textId="77777777" w:rsidR="00824756" w:rsidRDefault="00824756" w:rsidP="0032270B">
                            <w:pPr>
                              <w:pStyle w:val="Heading4"/>
                              <w:jc w:val="center"/>
                            </w:pPr>
                            <w:r>
                              <w:t>Governance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6pt;margin-top:609.45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" o:allowincell="f" fillcolor="#869c60" stroked="f" strokecolor="#4a7ebb" strokeweight="1.5pt">
                <v:shadow opacity="22938f" mv:blur="38100f" offset="0,2pt"/>
                <v:textbox inset=",0,,0">
                  <w:txbxContent>
                    <w:p w14:paraId="55BC75C9" w14:textId="77777777" w:rsidR="00824756" w:rsidRDefault="00824756" w:rsidP="0032270B">
                      <w:pPr>
                        <w:pStyle w:val="Heading4"/>
                        <w:jc w:val="center"/>
                      </w:pPr>
                      <w:r>
                        <w:t>Governance</w:t>
                      </w:r>
                    </w:p>
                  </w:txbxContent>
                </v:textbox>
                <w10:wrap type="tight" anchorx="page" anchory="page"/>
              </v:rect>
            </w:pict>
          </mc:Fallback>
        </mc:AlternateContent>
      </w:r>
      <w:r>
        <w:rPr>
          <w:noProof/>
        </w:rPr>
        <mc:AlternateContent>
          <mc:Choice Requires="wps">
            <w:drawing>
              <wp:anchor distT="0" distB="0" distL="114300" distR="114300" simplePos="0" relativeHeight="251663499" behindDoc="0" locked="0" layoutInCell="1" allowOverlap="1" wp14:anchorId="6427268B" wp14:editId="7356D230">
                <wp:simplePos x="0" y="0"/>
                <wp:positionH relativeFrom="page">
                  <wp:posOffset>340360</wp:posOffset>
                </wp:positionH>
                <wp:positionV relativeFrom="page">
                  <wp:posOffset>8096885</wp:posOffset>
                </wp:positionV>
                <wp:extent cx="4596765" cy="1592580"/>
                <wp:effectExtent l="0" t="0" r="0" b="7620"/>
                <wp:wrapThrough wrapText="bothSides">
                  <wp:wrapPolygon edited="0">
                    <wp:start x="119" y="0"/>
                    <wp:lineTo x="119" y="21359"/>
                    <wp:lineTo x="21364" y="21359"/>
                    <wp:lineTo x="21364" y="0"/>
                    <wp:lineTo x="119" y="0"/>
                  </wp:wrapPolygon>
                </wp:wrapThrough>
                <wp:docPr id="8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6765" cy="1592580"/>
                        </a:xfrm>
                        <a:prstGeom prst="rect">
                          <a:avLst/>
                        </a:prstGeom>
                        <a:noFill/>
                        <a:ln>
                          <a:noFill/>
                        </a:ln>
                        <a:effectLst/>
                        <a:extLst>
                          <a:ext uri="{C572A759-6A51-4108-AA02-DFA0A04FC94B}">
                            <ma14:wrappingTextBoxFlag xmlns:ma14="http://schemas.microsoft.com/office/mac/drawingml/2011/main" val="1"/>
                          </a:ext>
                        </a:extLst>
                      </wps:spPr>
                      <wps:txbx>
                        <w:txbxContent>
                          <w:p w14:paraId="2CE20F96" w14:textId="77777777" w:rsidR="00824756" w:rsidRPr="00A036D3" w:rsidRDefault="00824756" w:rsidP="00172306">
                            <w:pPr>
                              <w:jc w:val="center"/>
                              <w:rPr>
                                <w:rFonts w:ascii="Lucida Bright" w:hAnsi="Lucida Bright"/>
                                <w:u w:val="single"/>
                              </w:rPr>
                            </w:pPr>
                            <w:r w:rsidRPr="00A036D3">
                              <w:rPr>
                                <w:rFonts w:ascii="Lucida Bright" w:hAnsi="Lucida Bright"/>
                                <w:u w:val="single"/>
                              </w:rPr>
                              <w:t>Board of Directors</w:t>
                            </w:r>
                          </w:p>
                          <w:p w14:paraId="777CBF16" w14:textId="77777777" w:rsidR="00824756" w:rsidRPr="00A036D3" w:rsidRDefault="00824756" w:rsidP="00172306">
                            <w:pPr>
                              <w:rPr>
                                <w:rFonts w:ascii="Lucida Bright" w:hAnsi="Lucida Bright"/>
                              </w:rPr>
                            </w:pPr>
                            <w:r w:rsidRPr="00A036D3">
                              <w:rPr>
                                <w:rFonts w:ascii="Lucida Bright" w:hAnsi="Lucida Bright"/>
                              </w:rPr>
                              <w:t>Angelo Tomedi, MD, President, Albuquerque New Mexico</w:t>
                            </w:r>
                          </w:p>
                          <w:p w14:paraId="07BBA7C8" w14:textId="05A3DEDC" w:rsidR="00824756" w:rsidRPr="00A036D3"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Ruth Anne O’Keefe, M.D., </w:t>
                            </w:r>
                            <w:r w:rsidRPr="00A036D3">
                              <w:rPr>
                                <w:rFonts w:ascii="Lucida Bright" w:hAnsi="Lucida Bright" w:cs="Lucida Bright"/>
                                <w:color w:val="000000"/>
                              </w:rPr>
                              <w:t>Vice Pre</w:t>
                            </w:r>
                            <w:r>
                              <w:rPr>
                                <w:rFonts w:ascii="Lucida Bright" w:hAnsi="Lucida Bright" w:cs="Lucida Bright"/>
                                <w:color w:val="000000"/>
                              </w:rPr>
                              <w:t>sident, Albuquerque, NM</w:t>
                            </w:r>
                          </w:p>
                          <w:p w14:paraId="45204FA4" w14:textId="77777777" w:rsidR="00824756" w:rsidRPr="00A036D3"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David W. Broudy, MPH, Ph.D. </w:t>
                            </w:r>
                            <w:r w:rsidRPr="00A036D3">
                              <w:rPr>
                                <w:rFonts w:ascii="Lucida Bright" w:hAnsi="Lucida Bright" w:cs="Lucida Bright"/>
                                <w:color w:val="000000"/>
                              </w:rPr>
                              <w:t xml:space="preserve">Albuquerque, New Mexico </w:t>
                            </w:r>
                          </w:p>
                          <w:p w14:paraId="039C11F6" w14:textId="77777777" w:rsidR="00824756" w:rsidRPr="00A036D3"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Brian Johnson, M.D. </w:t>
                            </w:r>
                            <w:r w:rsidRPr="00A036D3">
                              <w:rPr>
                                <w:rFonts w:ascii="Lucida Bright" w:hAnsi="Lucida Bright" w:cs="Lucida Bright"/>
                                <w:color w:val="000000"/>
                              </w:rPr>
                              <w:t xml:space="preserve">Berkeley, California </w:t>
                            </w:r>
                          </w:p>
                          <w:p w14:paraId="1569B381" w14:textId="77777777" w:rsidR="00824756"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Antia Sanchez, RN, </w:t>
                            </w:r>
                            <w:r w:rsidRPr="00A036D3">
                              <w:rPr>
                                <w:rFonts w:ascii="Lucida Bright" w:hAnsi="Lucida Bright" w:cs="Lucida Bright"/>
                                <w:color w:val="000000"/>
                              </w:rPr>
                              <w:t xml:space="preserve">Albuquerque, New Mexico </w:t>
                            </w:r>
                          </w:p>
                          <w:p w14:paraId="628AC43F" w14:textId="00979655" w:rsidR="00824756" w:rsidRDefault="00824756" w:rsidP="00172306">
                            <w:pPr>
                              <w:autoSpaceDE w:val="0"/>
                              <w:autoSpaceDN w:val="0"/>
                              <w:adjustRightInd w:val="0"/>
                              <w:spacing w:line="181" w:lineRule="atLeast"/>
                              <w:rPr>
                                <w:rFonts w:ascii="Lucida Bright" w:hAnsi="Lucida Bright" w:cs="Lucida Bright"/>
                                <w:color w:val="000000"/>
                              </w:rPr>
                            </w:pPr>
                            <w:r>
                              <w:rPr>
                                <w:rFonts w:ascii="Lucida Bright" w:hAnsi="Lucida Bright" w:cs="Lucida Bright"/>
                                <w:color w:val="000000"/>
                              </w:rPr>
                              <w:t>Maria Cassimus, CPA, Albuquerque, New Mexico</w:t>
                            </w:r>
                          </w:p>
                          <w:p w14:paraId="37F518C7" w14:textId="64CA6024" w:rsidR="00824756" w:rsidRDefault="00824756" w:rsidP="00172306">
                            <w:pPr>
                              <w:autoSpaceDE w:val="0"/>
                              <w:autoSpaceDN w:val="0"/>
                              <w:adjustRightInd w:val="0"/>
                              <w:spacing w:line="181" w:lineRule="atLeast"/>
                              <w:rPr>
                                <w:rFonts w:ascii="Lucida Bright" w:hAnsi="Lucida Bright" w:cs="Lucida Bright"/>
                                <w:color w:val="000000"/>
                              </w:rPr>
                            </w:pPr>
                            <w:r>
                              <w:rPr>
                                <w:rFonts w:ascii="Lucida Bright" w:hAnsi="Lucida Bright" w:cs="Lucida Bright"/>
                                <w:color w:val="000000"/>
                              </w:rPr>
                              <w:t>Mbarak Hussein, Albuquerque, New Mexico</w:t>
                            </w:r>
                          </w:p>
                          <w:p w14:paraId="6F9811F0" w14:textId="77777777" w:rsidR="00824756" w:rsidRPr="00A036D3" w:rsidRDefault="00824756" w:rsidP="00172306">
                            <w:pPr>
                              <w:autoSpaceDE w:val="0"/>
                              <w:autoSpaceDN w:val="0"/>
                              <w:adjustRightInd w:val="0"/>
                              <w:spacing w:line="181" w:lineRule="atLeast"/>
                              <w:rPr>
                                <w:rFonts w:ascii="Lucida Bright" w:hAnsi="Lucida Bright" w:cs="Lucida Bright"/>
                                <w:color w:val="000000"/>
                              </w:rPr>
                            </w:pPr>
                          </w:p>
                          <w:p w14:paraId="2135FE8F" w14:textId="77777777" w:rsidR="00824756" w:rsidRPr="00172306" w:rsidRDefault="00824756" w:rsidP="00172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9" o:spid="_x0000_s1027" type="#_x0000_t202" style="position:absolute;margin-left:26.8pt;margin-top:637.55pt;width:361.95pt;height:125.4pt;z-index:2516634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" mv:complextextbox="1" filled="f" stroked="f">
                <v:path arrowok="t"/>
                <v:textbox>
                  <w:txbxContent>
                    <w:p w14:paraId="2CE20F96" w14:textId="77777777" w:rsidR="00824756" w:rsidRPr="00A036D3" w:rsidRDefault="00824756" w:rsidP="00172306">
                      <w:pPr>
                        <w:jc w:val="center"/>
                        <w:rPr>
                          <w:rFonts w:ascii="Lucida Bright" w:hAnsi="Lucida Bright"/>
                          <w:u w:val="single"/>
                        </w:rPr>
                      </w:pPr>
                      <w:r w:rsidRPr="00A036D3">
                        <w:rPr>
                          <w:rFonts w:ascii="Lucida Bright" w:hAnsi="Lucida Bright"/>
                          <w:u w:val="single"/>
                        </w:rPr>
                        <w:t>Board of Directors</w:t>
                      </w:r>
                    </w:p>
                    <w:p w14:paraId="777CBF16" w14:textId="77777777" w:rsidR="00824756" w:rsidRPr="00A036D3" w:rsidRDefault="00824756" w:rsidP="00172306">
                      <w:pPr>
                        <w:rPr>
                          <w:rFonts w:ascii="Lucida Bright" w:hAnsi="Lucida Bright"/>
                        </w:rPr>
                      </w:pPr>
                      <w:r w:rsidRPr="00A036D3">
                        <w:rPr>
                          <w:rFonts w:ascii="Lucida Bright" w:hAnsi="Lucida Bright"/>
                        </w:rPr>
                        <w:t>Angelo Tomedi, MD, President, Albuquerque New Mexico</w:t>
                      </w:r>
                    </w:p>
                    <w:p w14:paraId="07BBA7C8" w14:textId="05A3DEDC" w:rsidR="00824756" w:rsidRPr="00A036D3"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Ruth Anne O’Keefe, M.D., </w:t>
                      </w:r>
                      <w:r w:rsidRPr="00A036D3">
                        <w:rPr>
                          <w:rFonts w:ascii="Lucida Bright" w:hAnsi="Lucida Bright" w:cs="Lucida Bright"/>
                          <w:color w:val="000000"/>
                        </w:rPr>
                        <w:t>Vice Pre</w:t>
                      </w:r>
                      <w:r>
                        <w:rPr>
                          <w:rFonts w:ascii="Lucida Bright" w:hAnsi="Lucida Bright" w:cs="Lucida Bright"/>
                          <w:color w:val="000000"/>
                        </w:rPr>
                        <w:t>sident, Albuquerque, NM</w:t>
                      </w:r>
                    </w:p>
                    <w:p w14:paraId="45204FA4" w14:textId="77777777" w:rsidR="00824756" w:rsidRPr="00A036D3"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David W. Broudy, MPH, Ph.D. </w:t>
                      </w:r>
                      <w:r w:rsidRPr="00A036D3">
                        <w:rPr>
                          <w:rFonts w:ascii="Lucida Bright" w:hAnsi="Lucida Bright" w:cs="Lucida Bright"/>
                          <w:color w:val="000000"/>
                        </w:rPr>
                        <w:t xml:space="preserve">Albuquerque, New Mexico </w:t>
                      </w:r>
                    </w:p>
                    <w:p w14:paraId="039C11F6" w14:textId="77777777" w:rsidR="00824756" w:rsidRPr="00A036D3"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Brian Johnson, M.D. </w:t>
                      </w:r>
                      <w:r w:rsidRPr="00A036D3">
                        <w:rPr>
                          <w:rFonts w:ascii="Lucida Bright" w:hAnsi="Lucida Bright" w:cs="Lucida Bright"/>
                          <w:color w:val="000000"/>
                        </w:rPr>
                        <w:t xml:space="preserve">Berkeley, California </w:t>
                      </w:r>
                    </w:p>
                    <w:p w14:paraId="1569B381" w14:textId="77777777" w:rsidR="00824756" w:rsidRDefault="00824756" w:rsidP="00172306">
                      <w:pPr>
                        <w:autoSpaceDE w:val="0"/>
                        <w:autoSpaceDN w:val="0"/>
                        <w:adjustRightInd w:val="0"/>
                        <w:spacing w:line="181" w:lineRule="atLeast"/>
                        <w:rPr>
                          <w:rFonts w:ascii="Lucida Bright" w:hAnsi="Lucida Bright" w:cs="Lucida Bright"/>
                          <w:color w:val="000000"/>
                        </w:rPr>
                      </w:pPr>
                      <w:r w:rsidRPr="00A036D3">
                        <w:rPr>
                          <w:rFonts w:ascii="Lucida Bright" w:hAnsi="Lucida Bright" w:cs="Lucida Bright"/>
                          <w:bCs/>
                          <w:color w:val="000000"/>
                        </w:rPr>
                        <w:t xml:space="preserve">Antia Sanchez, RN, </w:t>
                      </w:r>
                      <w:r w:rsidRPr="00A036D3">
                        <w:rPr>
                          <w:rFonts w:ascii="Lucida Bright" w:hAnsi="Lucida Bright" w:cs="Lucida Bright"/>
                          <w:color w:val="000000"/>
                        </w:rPr>
                        <w:t xml:space="preserve">Albuquerque, New Mexico </w:t>
                      </w:r>
                    </w:p>
                    <w:p w14:paraId="628AC43F" w14:textId="00979655" w:rsidR="00824756" w:rsidRDefault="00824756" w:rsidP="00172306">
                      <w:pPr>
                        <w:autoSpaceDE w:val="0"/>
                        <w:autoSpaceDN w:val="0"/>
                        <w:adjustRightInd w:val="0"/>
                        <w:spacing w:line="181" w:lineRule="atLeast"/>
                        <w:rPr>
                          <w:rFonts w:ascii="Lucida Bright" w:hAnsi="Lucida Bright" w:cs="Lucida Bright"/>
                          <w:color w:val="000000"/>
                        </w:rPr>
                      </w:pPr>
                      <w:r>
                        <w:rPr>
                          <w:rFonts w:ascii="Lucida Bright" w:hAnsi="Lucida Bright" w:cs="Lucida Bright"/>
                          <w:color w:val="000000"/>
                        </w:rPr>
                        <w:t>Maria Cassimus, CPA, Albuquerque, New Mexico</w:t>
                      </w:r>
                    </w:p>
                    <w:p w14:paraId="37F518C7" w14:textId="64CA6024" w:rsidR="00824756" w:rsidRDefault="00824756" w:rsidP="00172306">
                      <w:pPr>
                        <w:autoSpaceDE w:val="0"/>
                        <w:autoSpaceDN w:val="0"/>
                        <w:adjustRightInd w:val="0"/>
                        <w:spacing w:line="181" w:lineRule="atLeast"/>
                        <w:rPr>
                          <w:rFonts w:ascii="Lucida Bright" w:hAnsi="Lucida Bright" w:cs="Lucida Bright"/>
                          <w:color w:val="000000"/>
                        </w:rPr>
                      </w:pPr>
                      <w:r>
                        <w:rPr>
                          <w:rFonts w:ascii="Lucida Bright" w:hAnsi="Lucida Bright" w:cs="Lucida Bright"/>
                          <w:color w:val="000000"/>
                        </w:rPr>
                        <w:t>Mbarak Hussein, Albuquerque, New Mexico</w:t>
                      </w:r>
                    </w:p>
                    <w:p w14:paraId="6F9811F0" w14:textId="77777777" w:rsidR="00824756" w:rsidRPr="00A036D3" w:rsidRDefault="00824756" w:rsidP="00172306">
                      <w:pPr>
                        <w:autoSpaceDE w:val="0"/>
                        <w:autoSpaceDN w:val="0"/>
                        <w:adjustRightInd w:val="0"/>
                        <w:spacing w:line="181" w:lineRule="atLeast"/>
                        <w:rPr>
                          <w:rFonts w:ascii="Lucida Bright" w:hAnsi="Lucida Bright" w:cs="Lucida Bright"/>
                          <w:color w:val="000000"/>
                        </w:rPr>
                      </w:pPr>
                    </w:p>
                    <w:p w14:paraId="2135FE8F" w14:textId="77777777" w:rsidR="00824756" w:rsidRPr="00172306" w:rsidRDefault="00824756" w:rsidP="00172306"/>
                  </w:txbxContent>
                </v:textbox>
                <w10:wrap type="through" anchorx="page" anchory="page"/>
              </v:shape>
            </w:pict>
          </mc:Fallback>
        </mc:AlternateContent>
      </w:r>
      <w:r w:rsidR="009D02ED">
        <w:rPr>
          <w:noProof/>
        </w:rPr>
        <mc:AlternateContent>
          <mc:Choice Requires="wpg">
            <w:drawing>
              <wp:anchor distT="0" distB="0" distL="114300" distR="114300" simplePos="0" relativeHeight="251658251" behindDoc="0" locked="0" layoutInCell="1" allowOverlap="1" wp14:anchorId="5EADAB24" wp14:editId="5B5E28B9">
                <wp:simplePos x="0" y="0"/>
                <wp:positionH relativeFrom="page">
                  <wp:posOffset>477520</wp:posOffset>
                </wp:positionH>
                <wp:positionV relativeFrom="page">
                  <wp:posOffset>6130290</wp:posOffset>
                </wp:positionV>
                <wp:extent cx="4305300" cy="1731645"/>
                <wp:effectExtent l="0" t="0" r="0" b="20955"/>
                <wp:wrapThrough wrapText="bothSides">
                  <wp:wrapPolygon edited="0">
                    <wp:start x="127" y="0"/>
                    <wp:lineTo x="127" y="21545"/>
                    <wp:lineTo x="21281" y="21545"/>
                    <wp:lineTo x="21281" y="0"/>
                    <wp:lineTo x="127" y="0"/>
                  </wp:wrapPolygon>
                </wp:wrapThrough>
                <wp:docPr id="4" name="Group 4"/>
                <wp:cNvGraphicFramePr/>
                <a:graphic xmlns:a="http://schemas.openxmlformats.org/drawingml/2006/main">
                  <a:graphicData uri="http://schemas.microsoft.com/office/word/2010/wordprocessingGroup">
                    <wpg:wgp>
                      <wpg:cNvGrpSpPr/>
                      <wpg:grpSpPr>
                        <a:xfrm>
                          <a:off x="0" y="0"/>
                          <a:ext cx="4305300" cy="1731645"/>
                          <a:chOff x="0" y="0"/>
                          <a:chExt cx="4305300" cy="1731645"/>
                        </a:xfrm>
                        <a:extLst>
                          <a:ext uri="{0CCBE362-F206-4b92-989A-16890622DB6E}">
                            <ma14:wrappingTextBoxFlag xmlns:ma14="http://schemas.microsoft.com/office/mac/drawingml/2011/main" val="1"/>
                          </a:ext>
                        </a:extLst>
                      </wpg:grpSpPr>
                      <wps:wsp>
                        <wps:cNvPr id="853" name="Text Box 15"/>
                        <wps:cNvSpPr txBox="1">
                          <a:spLocks noChangeArrowheads="1"/>
                        </wps:cNvSpPr>
                        <wps:spPr bwMode="auto">
                          <a:xfrm>
                            <a:off x="0" y="0"/>
                            <a:ext cx="4305300" cy="173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358775"/>
                            <a:ext cx="4122420" cy="180975"/>
                          </a:xfrm>
                          <a:prstGeom prst="rect">
                            <a:avLst/>
                          </a:prstGeom>
                          <a:noFill/>
                          <a:ln>
                            <a:noFill/>
                          </a:ln>
                          <a:effectLst/>
                          <a:extLst>
                            <a:ext uri="{C572A759-6A51-4108-AA02-DFA0A04FC94B}">
                              <ma14:wrappingTextBoxFlag xmlns:ma14="http://schemas.microsoft.com/office/mac/drawingml/2011/main"/>
                            </a:ext>
                          </a:extLst>
                        </wps:spPr>
                        <wps:txbx id="3">
                          <w:txbxContent>
                            <w:p w14:paraId="156E7D07" w14:textId="77777777" w:rsidR="00824756" w:rsidRPr="00B047B0" w:rsidRDefault="00824756" w:rsidP="00172306">
                              <w:pPr>
                                <w:pStyle w:val="BodyText"/>
                                <w:spacing w:line="240" w:lineRule="auto"/>
                                <w:jc w:val="both"/>
                              </w:pPr>
                              <w:r w:rsidRPr="002A7A7F">
                                <w:rPr>
                                  <w:rFonts w:ascii="Lucida Bright" w:hAnsi="Lucida Bright"/>
                                  <w:color w:val="000000"/>
                                </w:rPr>
                                <w:t>Global Health Partnerships (GHP) is a non-profit organization of medical professionals and other volunteers who work in developing countries as partners with local community organizations and health care providers to improve the health and well being of the poor and marginalized throughout the world.</w:t>
                              </w:r>
                            </w:p>
                            <w:p w14:paraId="4ABF30BC" w14:textId="77777777" w:rsidR="00824756" w:rsidRDefault="0082475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538480"/>
                            <a:ext cx="4122420" cy="115443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28" style="position:absolute;margin-left:37.6pt;margin-top:482.7pt;width:339pt;height:136.35pt;z-index:251658251;mso-position-horizontal-relative:page;mso-position-vertical-relative:page" coordsize="4305300,17316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" mv:complextextbox="1">
                <v:shape id="Text Box 15" o:spid="_x0000_s1029" type="#_x0000_t202" style="position:absolute;width:4305300;height:1731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XrtxQAA&#10;ANwAAAAPAAAAZHJzL2Rvd25yZXYueG1sRI9Ba8JAFITvgv9heUJvulGxlegqQQhYqKC29PzMPpNg&#10;9m2S3Wr013cLBY/DzHzDLNedqcSVWldaVjAeRSCIM6tLzhV8fabDOQjnkTVWlknBnRysV/3eEmNt&#10;b3yg69HnIkDYxaig8L6OpXRZQQbdyNbEwTvb1qAPss2lbvEW4KaSkyh6lQZLDgsF1rQpKLscf4yC&#10;3f7UPN4jZ6rEp+lbsm8+zt+NUi+DLlmA8NT5Z/i/vdUK5rMp/J0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peu3FAAAA3AAAAA8AAAAAAAAAAAAAAAAAlwIAAGRycy9k&#10;b3ducmV2LnhtbFBLBQYAAAAABAAEAPUAAACJAwAAAAA=&#10;" mv:complextextbox="1" filled="f" stroked="f">
                  <v:textbox inset=",0,,0"/>
                </v:shape>
                <v:shape id="Text Box 2" o:spid="_x0000_s1030" type="#_x0000_t202" style="position:absolute;left:91440;top:358775;width:41224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156E7D07" w14:textId="77777777" w:rsidR="00824756" w:rsidRPr="00B047B0" w:rsidRDefault="00824756" w:rsidP="00172306">
                        <w:pPr>
                          <w:pStyle w:val="BodyText"/>
                          <w:spacing w:line="240" w:lineRule="auto"/>
                          <w:jc w:val="both"/>
                        </w:pPr>
                        <w:r w:rsidRPr="002A7A7F">
                          <w:rPr>
                            <w:rFonts w:ascii="Lucida Bright" w:hAnsi="Lucida Bright"/>
                            <w:color w:val="000000"/>
                          </w:rPr>
                          <w:t>Global Health Partnerships (GHP) is a non-profit organization of medical professionals and other volunteers who work in developing countries as partners with local community organizations and health care providers to improve the health and well being of the poor and marginalized throughout the world.</w:t>
                        </w:r>
                      </w:p>
                      <w:p w14:paraId="4ABF30BC" w14:textId="77777777" w:rsidR="00824756" w:rsidRDefault="00824756"/>
                    </w:txbxContent>
                  </v:textbox>
                </v:shape>
                <v:shape id="_x0000_s1031" type="#_x0000_t202" style="position:absolute;left:91440;top:538480;width:4122420;height:1154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v:textbox>
                </v:shape>
                <w10:wrap type="through" anchorx="page" anchory="page"/>
              </v:group>
            </w:pict>
          </mc:Fallback>
        </mc:AlternateContent>
      </w:r>
      <w:r w:rsidR="00C95576">
        <w:rPr>
          <w:noProof/>
        </w:rPr>
        <mc:AlternateContent>
          <mc:Choice Requires="wps">
            <w:drawing>
              <wp:anchor distT="0" distB="0" distL="114300" distR="114300" simplePos="0" relativeHeight="251673739" behindDoc="0" locked="0" layoutInCell="1" allowOverlap="1" wp14:anchorId="4BA20BC5" wp14:editId="6A739BFE">
                <wp:simplePos x="0" y="0"/>
                <wp:positionH relativeFrom="page">
                  <wp:posOffset>444500</wp:posOffset>
                </wp:positionH>
                <wp:positionV relativeFrom="page">
                  <wp:posOffset>6026150</wp:posOffset>
                </wp:positionV>
                <wp:extent cx="4305300" cy="482600"/>
                <wp:effectExtent l="0" t="0" r="0" b="0"/>
                <wp:wrapTight wrapText="bothSides">
                  <wp:wrapPolygon edited="0">
                    <wp:start x="127" y="0"/>
                    <wp:lineTo x="127" y="20463"/>
                    <wp:lineTo x="21281" y="20463"/>
                    <wp:lineTo x="21281" y="0"/>
                    <wp:lineTo x="127" y="0"/>
                  </wp:wrapPolygon>
                </wp:wrapTight>
                <wp:docPr id="85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440D8A" w14:textId="77777777" w:rsidR="00824756" w:rsidRPr="00A24E59" w:rsidRDefault="00824756" w:rsidP="0074657C">
                            <w:pPr>
                              <w:pStyle w:val="Heading1"/>
                            </w:pPr>
                            <w:r w:rsidRPr="00A24E59">
                              <w:t>Mission Statement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2" type="#_x0000_t202" style="position:absolute;margin-left:35pt;margin-top:474.5pt;width:339pt;height:38pt;z-index:251673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" filled="f" stroked="f">
                <v:textbox inset=",0,,0">
                  <w:txbxContent>
                    <w:p w14:paraId="39440D8A" w14:textId="77777777" w:rsidR="00824756" w:rsidRPr="00A24E59" w:rsidRDefault="00824756" w:rsidP="0074657C">
                      <w:pPr>
                        <w:pStyle w:val="Heading1"/>
                      </w:pPr>
                      <w:r w:rsidRPr="00A24E59">
                        <w:t>Mission Statement</w:t>
                      </w:r>
                    </w:p>
                  </w:txbxContent>
                </v:textbox>
                <w10:wrap type="tight" anchorx="page" anchory="page"/>
              </v:shape>
            </w:pict>
          </mc:Fallback>
        </mc:AlternateContent>
      </w:r>
      <w:r w:rsidR="00E449AB">
        <w:rPr>
          <w:noProof/>
        </w:rPr>
        <w:drawing>
          <wp:anchor distT="0" distB="0" distL="114300" distR="114300" simplePos="0" relativeHeight="251762827" behindDoc="0" locked="0" layoutInCell="1" allowOverlap="1" wp14:anchorId="06667204" wp14:editId="70345F79">
            <wp:simplePos x="0" y="0"/>
            <wp:positionH relativeFrom="page">
              <wp:posOffset>4937125</wp:posOffset>
            </wp:positionH>
            <wp:positionV relativeFrom="page">
              <wp:posOffset>5845810</wp:posOffset>
            </wp:positionV>
            <wp:extent cx="2343150" cy="1757680"/>
            <wp:effectExtent l="0" t="0" r="0" b="0"/>
            <wp:wrapThrough wrapText="bothSides">
              <wp:wrapPolygon edited="0">
                <wp:start x="0" y="0"/>
                <wp:lineTo x="0" y="21225"/>
                <wp:lineTo x="21307" y="21225"/>
                <wp:lineTo x="21307" y="0"/>
                <wp:lineTo x="0" y="0"/>
              </wp:wrapPolygon>
            </wp:wrapThrough>
            <wp:docPr id="859"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431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9AB">
        <w:rPr>
          <w:noProof/>
        </w:rPr>
        <w:drawing>
          <wp:anchor distT="79248" distB="118110" distL="211836" distR="212090" simplePos="0" relativeHeight="251761803" behindDoc="0" locked="0" layoutInCell="1" allowOverlap="1" wp14:anchorId="3D60470F" wp14:editId="6D810852">
            <wp:simplePos x="0" y="0"/>
            <wp:positionH relativeFrom="page">
              <wp:posOffset>4830191</wp:posOffset>
            </wp:positionH>
            <wp:positionV relativeFrom="page">
              <wp:posOffset>3851783</wp:posOffset>
            </wp:positionV>
            <wp:extent cx="2401824" cy="1802257"/>
            <wp:effectExtent l="152400" t="152400" r="163830" b="179070"/>
            <wp:wrapThrough wrapText="bothSides">
              <wp:wrapPolygon edited="0">
                <wp:start x="-914" y="-1827"/>
                <wp:lineTo x="-1371" y="-1218"/>
                <wp:lineTo x="-1142" y="23442"/>
                <wp:lineTo x="22388" y="23442"/>
                <wp:lineTo x="22845" y="18571"/>
                <wp:lineTo x="22845" y="3653"/>
                <wp:lineTo x="22388" y="-913"/>
                <wp:lineTo x="22388" y="-1827"/>
                <wp:lineTo x="-914" y="-1827"/>
              </wp:wrapPolygon>
            </wp:wrapThrough>
            <wp:docPr id="858"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596"/>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401570" cy="1802130"/>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449AB">
        <w:rPr>
          <w:noProof/>
        </w:rPr>
        <w:drawing>
          <wp:anchor distT="0" distB="0" distL="114300" distR="114300" simplePos="0" relativeHeight="251760779" behindDoc="0" locked="0" layoutInCell="1" allowOverlap="1" wp14:anchorId="3F3F005F" wp14:editId="06ABC88E">
            <wp:simplePos x="0" y="0"/>
            <wp:positionH relativeFrom="page">
              <wp:posOffset>868045</wp:posOffset>
            </wp:positionH>
            <wp:positionV relativeFrom="page">
              <wp:posOffset>3456305</wp:posOffset>
            </wp:positionV>
            <wp:extent cx="3282950" cy="2567305"/>
            <wp:effectExtent l="0" t="0" r="0" b="0"/>
            <wp:wrapThrough wrapText="bothSides">
              <wp:wrapPolygon edited="0">
                <wp:start x="0" y="0"/>
                <wp:lineTo x="0" y="21370"/>
                <wp:lineTo x="21391" y="21370"/>
                <wp:lineTo x="21391" y="0"/>
                <wp:lineTo x="0" y="0"/>
              </wp:wrapPolygon>
            </wp:wrapThrough>
            <wp:docPr id="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8295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9AB">
        <w:rPr>
          <w:noProof/>
        </w:rPr>
        <w:drawing>
          <wp:anchor distT="0" distB="0" distL="114300" distR="114300" simplePos="0" relativeHeight="251844747" behindDoc="0" locked="0" layoutInCell="1" allowOverlap="1" wp14:anchorId="06FCCE1C" wp14:editId="18065DFB">
            <wp:simplePos x="0" y="0"/>
            <wp:positionH relativeFrom="page">
              <wp:posOffset>4886960</wp:posOffset>
            </wp:positionH>
            <wp:positionV relativeFrom="page">
              <wp:posOffset>7933055</wp:posOffset>
            </wp:positionV>
            <wp:extent cx="2501265" cy="1667510"/>
            <wp:effectExtent l="0" t="0" r="0" b="8890"/>
            <wp:wrapThrough wrapText="bothSides">
              <wp:wrapPolygon edited="0">
                <wp:start x="0" y="0"/>
                <wp:lineTo x="0" y="21386"/>
                <wp:lineTo x="21276" y="21386"/>
                <wp:lineTo x="21276" y="0"/>
                <wp:lineTo x="0" y="0"/>
              </wp:wrapPolygon>
            </wp:wrapThrough>
            <wp:docPr id="9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01265"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mc:AlternateContent>
          <mc:Choice Requires="wps">
            <w:drawing>
              <wp:anchor distT="0" distB="0" distL="114300" distR="114300" simplePos="0" relativeHeight="251658246" behindDoc="0" locked="0" layoutInCell="1" allowOverlap="1" wp14:anchorId="5EDB5526" wp14:editId="5DE26BEA">
                <wp:simplePos x="0" y="0"/>
                <wp:positionH relativeFrom="page">
                  <wp:posOffset>365760</wp:posOffset>
                </wp:positionH>
                <wp:positionV relativeFrom="page">
                  <wp:posOffset>889000</wp:posOffset>
                </wp:positionV>
                <wp:extent cx="7023100" cy="2489200"/>
                <wp:effectExtent l="76200" t="76200" r="114300" b="127000"/>
                <wp:wrapTight wrapText="bothSides">
                  <wp:wrapPolygon edited="0">
                    <wp:start x="-234" y="-661"/>
                    <wp:lineTo x="-234" y="22482"/>
                    <wp:lineTo x="21795" y="22482"/>
                    <wp:lineTo x="21873" y="3306"/>
                    <wp:lineTo x="21717" y="0"/>
                    <wp:lineTo x="21717" y="-661"/>
                    <wp:lineTo x="-234" y="-661"/>
                  </wp:wrapPolygon>
                </wp:wrapTight>
                <wp:docPr id="85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2489200"/>
                        </a:xfrm>
                        <a:prstGeom prst="rect">
                          <a:avLst/>
                        </a:prstGeom>
                        <a:gradFill rotWithShape="1">
                          <a:gsLst>
                            <a:gs pos="0">
                              <a:srgbClr val="680000">
                                <a:tint val="100000"/>
                                <a:shade val="100000"/>
                                <a:satMod val="130000"/>
                              </a:srgbClr>
                            </a:gs>
                            <a:gs pos="100000">
                              <a:srgbClr val="68000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a:ext uri="{FAA26D3D-D897-4be2-8F04-BA451C77F1D7}">
                            <ma14:placeholderFlag xmlns:ma14="http://schemas.microsoft.com/office/mac/drawingml/2011/main"/>
                          </a:ext>
                        </a:extLst>
                      </wps:spPr>
                      <wps:txbx>
                        <w:txbxContent>
                          <w:p w14:paraId="06003E0D" w14:textId="77777777" w:rsidR="00824756" w:rsidRPr="00A24E59" w:rsidRDefault="00824756" w:rsidP="0074657C">
                            <w:pPr>
                              <w:pStyle w:val="Title"/>
                              <w:rPr>
                                <w:b/>
                                <w:color w:val="FFFF00"/>
                              </w:rPr>
                            </w:pPr>
                            <w:r w:rsidRPr="00A24E59">
                              <w:rPr>
                                <w:b/>
                                <w:color w:val="FFFF00"/>
                              </w:rPr>
                              <w:t>Global Health</w:t>
                            </w:r>
                          </w:p>
                          <w:p w14:paraId="52593424" w14:textId="77777777" w:rsidR="00824756" w:rsidRPr="00A24E59" w:rsidRDefault="00824756" w:rsidP="0074657C">
                            <w:pPr>
                              <w:pStyle w:val="Title"/>
                              <w:rPr>
                                <w:b/>
                                <w:color w:val="FFFF00"/>
                              </w:rPr>
                            </w:pPr>
                            <w:r w:rsidRPr="00A24E59">
                              <w:rPr>
                                <w:b/>
                                <w:color w:val="FFFF00"/>
                              </w:rPr>
                              <w:t>Partnerships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3" type="#_x0000_t202" style="position:absolute;margin-left:28.8pt;margin-top:70pt;width:553pt;height:19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" fillcolor="#780000" stroked="f">
                <v:fill color2="#d5aeae" rotate="t" type="gradient">
                  <o:fill v:ext="view" type="gradientUnscaled"/>
                </v:fill>
                <v:shadow on="t" opacity="22937f" mv:blur="40000f" origin=",.5" offset="0,23000emu"/>
                <v:textbox inset=",0,,0">
                  <w:txbxContent>
                    <w:p w14:paraId="06003E0D" w14:textId="77777777" w:rsidR="00824756" w:rsidRPr="00A24E59" w:rsidRDefault="00824756" w:rsidP="0074657C">
                      <w:pPr>
                        <w:pStyle w:val="Title"/>
                        <w:rPr>
                          <w:b/>
                          <w:color w:val="FFFF00"/>
                        </w:rPr>
                      </w:pPr>
                      <w:r w:rsidRPr="00A24E59">
                        <w:rPr>
                          <w:b/>
                          <w:color w:val="FFFF00"/>
                        </w:rPr>
                        <w:t>Global Health</w:t>
                      </w:r>
                    </w:p>
                    <w:p w14:paraId="52593424" w14:textId="77777777" w:rsidR="00824756" w:rsidRPr="00A24E59" w:rsidRDefault="00824756" w:rsidP="0074657C">
                      <w:pPr>
                        <w:pStyle w:val="Title"/>
                        <w:rPr>
                          <w:b/>
                          <w:color w:val="FFFF00"/>
                        </w:rPr>
                      </w:pPr>
                      <w:r w:rsidRPr="00A24E59">
                        <w:rPr>
                          <w:b/>
                          <w:color w:val="FFFF00"/>
                        </w:rPr>
                        <w:t>Partnerships</w:t>
                      </w:r>
                    </w:p>
                  </w:txbxContent>
                </v:textbox>
                <w10:wrap type="tight" anchorx="page" anchory="page"/>
              </v:shape>
            </w:pict>
          </mc:Fallback>
        </mc:AlternateContent>
      </w:r>
      <w:r w:rsidR="00E449AB">
        <w:rPr>
          <w:noProof/>
        </w:rPr>
        <mc:AlternateContent>
          <mc:Choice Requires="wps">
            <w:drawing>
              <wp:anchor distT="0" distB="0" distL="114300" distR="114300" simplePos="0" relativeHeight="251658245" behindDoc="0" locked="0" layoutInCell="1" allowOverlap="1" wp14:anchorId="5D429DAE" wp14:editId="5252CA72">
                <wp:simplePos x="0" y="0"/>
                <wp:positionH relativeFrom="page">
                  <wp:posOffset>965200</wp:posOffset>
                </wp:positionH>
                <wp:positionV relativeFrom="page">
                  <wp:posOffset>941705</wp:posOffset>
                </wp:positionV>
                <wp:extent cx="673100" cy="266700"/>
                <wp:effectExtent l="0" t="0" r="0" b="12700"/>
                <wp:wrapNone/>
                <wp:docPr id="8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044014C" w14:textId="77777777" w:rsidR="00824756" w:rsidRDefault="00824756" w:rsidP="0074657C">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QWzvcCAABd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" filled="f" stroked="f">
                <v:stroke o:forcedash="t"/>
                <v:textbox inset=",0,,0">
                  <w:txbxContent>
                    <w:p w14:paraId="1044014C" w14:textId="77777777" w:rsidR="00824756" w:rsidRDefault="00824756" w:rsidP="0074657C">
                      <w:pPr>
                        <w:pStyle w:val="Heading3"/>
                      </w:pPr>
                      <w:r>
                        <w:t>the</w:t>
                      </w:r>
                    </w:p>
                  </w:txbxContent>
                </v:textbox>
                <w10:wrap anchorx="page" anchory="page"/>
              </v:shape>
            </w:pict>
          </mc:Fallback>
        </mc:AlternateContent>
      </w:r>
      <w:r w:rsidR="00E449AB">
        <w:rPr>
          <w:noProof/>
        </w:rPr>
        <mc:AlternateContent>
          <mc:Choice Requires="wps">
            <w:drawing>
              <wp:anchor distT="0" distB="0" distL="114300" distR="114300" simplePos="0" relativeHeight="251658358" behindDoc="0" locked="0" layoutInCell="1" allowOverlap="1" wp14:anchorId="79469D16" wp14:editId="4D2D5A78">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5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AEC053" w14:textId="5EF3EB92" w:rsidR="00824756" w:rsidRPr="0032270B" w:rsidRDefault="00824756" w:rsidP="0074657C">
                            <w:pPr>
                              <w:pStyle w:val="CoverHeader"/>
                              <w:rPr>
                                <w:b/>
                                <w:spacing w:val="100"/>
                              </w:rPr>
                            </w:pPr>
                            <w:r>
                              <w:rPr>
                                <w:b/>
                                <w:spacing w:val="100"/>
                              </w:rPr>
                              <w:t>2015</w:t>
                            </w:r>
                            <w:r w:rsidRPr="0032270B">
                              <w:rPr>
                                <w:b/>
                                <w:spacing w:val="100"/>
                              </w:rPr>
                              <w:t xml:space="preserve"> Annual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5"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rJxfU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" filled="f" stroked="f">
                <v:textbox inset=",0,,0">
                  <w:txbxContent>
                    <w:p w14:paraId="75AEC053" w14:textId="5EF3EB92" w:rsidR="00824756" w:rsidRPr="0032270B" w:rsidRDefault="00824756" w:rsidP="0074657C">
                      <w:pPr>
                        <w:pStyle w:val="CoverHeader"/>
                        <w:rPr>
                          <w:b/>
                          <w:spacing w:val="100"/>
                        </w:rPr>
                      </w:pPr>
                      <w:r>
                        <w:rPr>
                          <w:b/>
                          <w:spacing w:val="100"/>
                        </w:rPr>
                        <w:t>2015</w:t>
                      </w:r>
                      <w:r w:rsidRPr="0032270B">
                        <w:rPr>
                          <w:b/>
                          <w:spacing w:val="100"/>
                        </w:rPr>
                        <w:t xml:space="preserve"> Annual Report</w:t>
                      </w:r>
                    </w:p>
                  </w:txbxContent>
                </v:textbox>
                <w10:wrap type="tight" anchorx="page" anchory="page"/>
              </v:shape>
            </w:pict>
          </mc:Fallback>
        </mc:AlternateContent>
      </w:r>
      <w:r w:rsidR="00E449AB">
        <w:rPr>
          <w:noProof/>
        </w:rPr>
        <mc:AlternateContent>
          <mc:Choice Requires="wps">
            <w:drawing>
              <wp:anchor distT="0" distB="0" distL="114299" distR="114299" simplePos="0" relativeHeight="251658262" behindDoc="0" locked="0" layoutInCell="1" allowOverlap="1" wp14:anchorId="0A7163C1" wp14:editId="5FF48C60">
                <wp:simplePos x="0" y="0"/>
                <wp:positionH relativeFrom="page">
                  <wp:posOffset>1822449</wp:posOffset>
                </wp:positionH>
                <wp:positionV relativeFrom="page">
                  <wp:posOffset>8303260</wp:posOffset>
                </wp:positionV>
                <wp:extent cx="0" cy="1280160"/>
                <wp:effectExtent l="0" t="0" r="25400" b="15240"/>
                <wp:wrapNone/>
                <wp:docPr id="8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869C60">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" strokecolor="#869c60" strokeweight="1pt">
                <v:shadow opacity="22938f" mv:blur="38100f" offset="0,2pt"/>
                <w10:wrap anchorx="page" anchory="page"/>
              </v:line>
            </w:pict>
          </mc:Fallback>
        </mc:AlternateContent>
      </w:r>
      <w:r w:rsidR="00E449AB">
        <w:rPr>
          <w:noProof/>
        </w:rPr>
        <mc:AlternateContent>
          <mc:Choice Requires="wps">
            <w:drawing>
              <wp:anchor distT="0" distB="0" distL="114299" distR="114299" simplePos="0" relativeHeight="251658263" behindDoc="0" locked="0" layoutInCell="1" allowOverlap="1" wp14:anchorId="077209FB" wp14:editId="43BA3676">
                <wp:simplePos x="0" y="0"/>
                <wp:positionH relativeFrom="page">
                  <wp:posOffset>3286124</wp:posOffset>
                </wp:positionH>
                <wp:positionV relativeFrom="page">
                  <wp:posOffset>8303260</wp:posOffset>
                </wp:positionV>
                <wp:extent cx="0" cy="1280160"/>
                <wp:effectExtent l="0" t="0" r="25400" b="15240"/>
                <wp:wrapNone/>
                <wp:docPr id="8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869C60">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" strokecolor="#869c60" strokeweight="1pt">
                <v:shadow opacity="22938f" mv:blur="38100f" offset="0,2pt"/>
                <w10:wrap anchorx="page" anchory="page"/>
              </v:line>
            </w:pict>
          </mc:Fallback>
        </mc:AlternateContent>
      </w:r>
      <w:r w:rsidR="00321DB9">
        <w:br w:type="page"/>
      </w:r>
      <w:r w:rsidR="00C95576">
        <w:rPr>
          <w:noProof/>
        </w:rPr>
        <w:lastRenderedPageBreak/>
        <w:drawing>
          <wp:anchor distT="0" distB="0" distL="114300" distR="114300" simplePos="0" relativeHeight="251809931" behindDoc="0" locked="0" layoutInCell="1" allowOverlap="1" wp14:anchorId="6197A264" wp14:editId="13EDE24F">
            <wp:simplePos x="0" y="0"/>
            <wp:positionH relativeFrom="page">
              <wp:posOffset>605155</wp:posOffset>
            </wp:positionH>
            <wp:positionV relativeFrom="page">
              <wp:posOffset>5228590</wp:posOffset>
            </wp:positionV>
            <wp:extent cx="3071159" cy="2045789"/>
            <wp:effectExtent l="0" t="0" r="2540" b="12065"/>
            <wp:wrapThrough wrapText="bothSides">
              <wp:wrapPolygon edited="0">
                <wp:start x="0" y="0"/>
                <wp:lineTo x="0" y="21459"/>
                <wp:lineTo x="21439" y="21459"/>
                <wp:lineTo x="21439" y="0"/>
                <wp:lineTo x="0" y="0"/>
              </wp:wrapPolygon>
            </wp:wrapThrough>
            <wp:docPr id="79"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71159" cy="2045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79248" distB="121666" distL="216281" distR="217297" simplePos="0" relativeHeight="251658370" behindDoc="0" locked="0" layoutInCell="0" allowOverlap="1" wp14:anchorId="7B176CB0" wp14:editId="0A42DFDD">
            <wp:simplePos x="0" y="0"/>
            <wp:positionH relativeFrom="page">
              <wp:posOffset>4308221</wp:posOffset>
            </wp:positionH>
            <wp:positionV relativeFrom="page">
              <wp:posOffset>1163828</wp:posOffset>
            </wp:positionV>
            <wp:extent cx="2778887" cy="1560576"/>
            <wp:effectExtent l="152400" t="152400" r="167640" b="192405"/>
            <wp:wrapTight wrapText="bothSides">
              <wp:wrapPolygon edited="0">
                <wp:start x="-592" y="-2110"/>
                <wp:lineTo x="-1185" y="-1407"/>
                <wp:lineTo x="-1185" y="21099"/>
                <wp:lineTo x="-790" y="23912"/>
                <wp:lineTo x="22311" y="23912"/>
                <wp:lineTo x="22706" y="21099"/>
                <wp:lineTo x="22706" y="4220"/>
                <wp:lineTo x="22113" y="-1055"/>
                <wp:lineTo x="22113" y="-2110"/>
                <wp:lineTo x="-592" y="-2110"/>
              </wp:wrapPolygon>
            </wp:wrapTight>
            <wp:docPr id="8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aceholder"/>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2778760" cy="156019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49AB">
        <w:rPr>
          <w:noProof/>
        </w:rPr>
        <w:drawing>
          <wp:anchor distT="79248" distB="120269" distL="216281" distR="212852" simplePos="0" relativeHeight="251658368" behindDoc="0" locked="0" layoutInCell="0" allowOverlap="1" wp14:anchorId="055148A9" wp14:editId="4550A3F9">
            <wp:simplePos x="0" y="0"/>
            <wp:positionH relativeFrom="page">
              <wp:posOffset>549656</wp:posOffset>
            </wp:positionH>
            <wp:positionV relativeFrom="page">
              <wp:posOffset>1141603</wp:posOffset>
            </wp:positionV>
            <wp:extent cx="2813812" cy="1580388"/>
            <wp:effectExtent l="152400" t="152400" r="158115" b="172720"/>
            <wp:wrapTight wrapText="bothSides">
              <wp:wrapPolygon edited="0">
                <wp:start x="-585" y="-2084"/>
                <wp:lineTo x="-1170" y="-1389"/>
                <wp:lineTo x="-1170" y="20836"/>
                <wp:lineTo x="-585" y="23614"/>
                <wp:lineTo x="22229" y="23614"/>
                <wp:lineTo x="22619" y="20836"/>
                <wp:lineTo x="22619" y="4167"/>
                <wp:lineTo x="22034" y="-1042"/>
                <wp:lineTo x="22034" y="-2084"/>
                <wp:lineTo x="-585" y="-2084"/>
              </wp:wrapPolygon>
            </wp:wrapTight>
            <wp:docPr id="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ceholder"/>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2813685" cy="1579880"/>
                    </a:xfrm>
                    <a:prstGeom prst="rect">
                      <a:avLst/>
                    </a:prstGeom>
                    <a:solidFill>
                      <a:srgbClr val="FFFFFF">
                        <a:shade val="85000"/>
                      </a:srgbClr>
                    </a:solidFill>
                    <a:ln w="88900" cap="sq">
                      <a:solidFill>
                        <a:srgbClr val="BD8F0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49AB">
        <w:rPr>
          <w:noProof/>
        </w:rPr>
        <mc:AlternateContent>
          <mc:Choice Requires="wps">
            <w:drawing>
              <wp:anchor distT="0" distB="0" distL="114300" distR="114300" simplePos="0" relativeHeight="251766923" behindDoc="0" locked="0" layoutInCell="1" allowOverlap="1" wp14:anchorId="726388A3" wp14:editId="5FA29A7F">
                <wp:simplePos x="0" y="0"/>
                <wp:positionH relativeFrom="page">
                  <wp:posOffset>3986530</wp:posOffset>
                </wp:positionH>
                <wp:positionV relativeFrom="page">
                  <wp:posOffset>5224145</wp:posOffset>
                </wp:positionV>
                <wp:extent cx="3358515" cy="619760"/>
                <wp:effectExtent l="0" t="0" r="0" b="0"/>
                <wp:wrapThrough wrapText="bothSides">
                  <wp:wrapPolygon edited="0">
                    <wp:start x="163" y="0"/>
                    <wp:lineTo x="163" y="20361"/>
                    <wp:lineTo x="21237" y="20361"/>
                    <wp:lineTo x="21237" y="0"/>
                    <wp:lineTo x="163" y="0"/>
                  </wp:wrapPolygon>
                </wp:wrapThrough>
                <wp:docPr id="84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8515" cy="619760"/>
                        </a:xfrm>
                        <a:prstGeom prst="rect">
                          <a:avLst/>
                        </a:prstGeom>
                        <a:noFill/>
                        <a:ln>
                          <a:noFill/>
                        </a:ln>
                        <a:effectLst/>
                        <a:extLst>
                          <a:ext uri="{C572A759-6A51-4108-AA02-DFA0A04FC94B}">
                            <ma14:wrappingTextBoxFlag xmlns:ma14="http://schemas.microsoft.com/office/mac/drawingml/2011/main" val="1"/>
                          </a:ext>
                        </a:extLst>
                      </wps:spPr>
                      <wps:txbx>
                        <w:txbxContent>
                          <w:p w14:paraId="44305278" w14:textId="3C1AB614" w:rsidR="00824756" w:rsidRPr="00A24E59" w:rsidRDefault="00824756">
                            <w:pPr>
                              <w:rPr>
                                <w:b/>
                                <w:color w:val="AD0202"/>
                                <w:sz w:val="44"/>
                                <w:szCs w:val="44"/>
                              </w:rPr>
                            </w:pPr>
                            <w:r w:rsidRPr="00A24E59">
                              <w:rPr>
                                <w:b/>
                                <w:color w:val="AD0202"/>
                                <w:sz w:val="44"/>
                                <w:szCs w:val="44"/>
                              </w:rPr>
                              <w:t>History of GHP in Kenya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036" type="#_x0000_t202" style="position:absolute;margin-left:313.9pt;margin-top:411.35pt;width:264.45pt;height:48.8pt;z-index:2517669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" mv:complextextbox="1" filled="f" stroked="f">
                <v:path arrowok="t"/>
                <v:textbox>
                  <w:txbxContent>
                    <w:p w14:paraId="44305278" w14:textId="3C1AB614" w:rsidR="00824756" w:rsidRPr="00A24E59" w:rsidRDefault="00824756">
                      <w:pPr>
                        <w:rPr>
                          <w:b/>
                          <w:color w:val="AD0202"/>
                          <w:sz w:val="44"/>
                          <w:szCs w:val="44"/>
                        </w:rPr>
                      </w:pPr>
                      <w:r w:rsidRPr="00A24E59">
                        <w:rPr>
                          <w:b/>
                          <w:color w:val="AD0202"/>
                          <w:sz w:val="44"/>
                          <w:szCs w:val="44"/>
                        </w:rPr>
                        <w:t>History of GHP in Kenya</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658324" behindDoc="0" locked="0" layoutInCell="1" allowOverlap="1" wp14:anchorId="2F8FFAEC" wp14:editId="4E6BE619">
                <wp:simplePos x="0" y="0"/>
                <wp:positionH relativeFrom="page">
                  <wp:posOffset>478155</wp:posOffset>
                </wp:positionH>
                <wp:positionV relativeFrom="page">
                  <wp:posOffset>3156585</wp:posOffset>
                </wp:positionV>
                <wp:extent cx="6766560" cy="483870"/>
                <wp:effectExtent l="0" t="50800" r="0" b="74930"/>
                <wp:wrapTight wrapText="bothSides">
                  <wp:wrapPolygon edited="0">
                    <wp:start x="81" y="-2268"/>
                    <wp:lineTo x="81" y="23811"/>
                    <wp:lineTo x="21405" y="23811"/>
                    <wp:lineTo x="21405" y="-2268"/>
                    <wp:lineTo x="81" y="-2268"/>
                  </wp:wrapPolygon>
                </wp:wrapTight>
                <wp:docPr id="8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83870"/>
                        </a:xfrm>
                        <a:prstGeom prst="rect">
                          <a:avLst/>
                        </a:prstGeom>
                        <a:noFill/>
                        <a:ln>
                          <a:noFill/>
                        </a:ln>
                        <a:scene3d>
                          <a:camera prst="orthographicFront"/>
                          <a:lightRig rig="threePt" dir="t"/>
                        </a:scene3d>
                        <a:sp3d>
                          <a:bevelT prst="relaxedInset"/>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BCB91F" w14:textId="432FEE61" w:rsidR="00824756" w:rsidRPr="00A24E59" w:rsidRDefault="00824756" w:rsidP="0074657C">
                            <w:pPr>
                              <w:pStyle w:val="Heading1"/>
                              <w:rPr>
                                <w:b/>
                              </w:rPr>
                            </w:pPr>
                            <w:r w:rsidRPr="00A24E59">
                              <w:rPr>
                                <w:b/>
                              </w:rPr>
                              <w:t>Year in Review</w:t>
                            </w:r>
                          </w:p>
                          <w:p w14:paraId="6C023EEB" w14:textId="77777777" w:rsidR="00824756" w:rsidRDefault="0082475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margin-left:37.65pt;margin-top:248.55pt;width:532.8pt;height:38.1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" filled="f" stroked="f">
                <v:textbox inset=",0,,0">
                  <w:txbxContent>
                    <w:p w14:paraId="1FBCB91F" w14:textId="432FEE61" w:rsidR="00824756" w:rsidRPr="00A24E59" w:rsidRDefault="00824756" w:rsidP="0074657C">
                      <w:pPr>
                        <w:pStyle w:val="Heading1"/>
                        <w:rPr>
                          <w:b/>
                        </w:rPr>
                      </w:pPr>
                      <w:r w:rsidRPr="00A24E59">
                        <w:rPr>
                          <w:b/>
                        </w:rPr>
                        <w:t>Year in Review</w:t>
                      </w:r>
                    </w:p>
                    <w:p w14:paraId="6C023EEB" w14:textId="77777777" w:rsidR="00824756" w:rsidRDefault="00824756"/>
                  </w:txbxContent>
                </v:textbox>
                <w10:wrap type="tight" anchorx="page" anchory="page"/>
              </v:shape>
            </w:pict>
          </mc:Fallback>
        </mc:AlternateContent>
      </w:r>
      <w:r w:rsidR="009D02ED">
        <w:rPr>
          <w:noProof/>
        </w:rPr>
        <mc:AlternateContent>
          <mc:Choice Requires="wpg">
            <w:drawing>
              <wp:anchor distT="0" distB="0" distL="114300" distR="114300" simplePos="0" relativeHeight="251808907" behindDoc="0" locked="0" layoutInCell="1" allowOverlap="1" wp14:anchorId="3D58893A" wp14:editId="132EC6A5">
                <wp:simplePos x="0" y="0"/>
                <wp:positionH relativeFrom="page">
                  <wp:posOffset>545465</wp:posOffset>
                </wp:positionH>
                <wp:positionV relativeFrom="page">
                  <wp:posOffset>5925185</wp:posOffset>
                </wp:positionV>
                <wp:extent cx="6816725" cy="3601085"/>
                <wp:effectExtent l="0" t="0" r="0" b="5715"/>
                <wp:wrapThrough wrapText="bothSides">
                  <wp:wrapPolygon edited="0">
                    <wp:start x="80" y="0"/>
                    <wp:lineTo x="80" y="21482"/>
                    <wp:lineTo x="21409" y="21482"/>
                    <wp:lineTo x="21409" y="0"/>
                    <wp:lineTo x="80" y="0"/>
                  </wp:wrapPolygon>
                </wp:wrapThrough>
                <wp:docPr id="14" name="Group 14"/>
                <wp:cNvGraphicFramePr/>
                <a:graphic xmlns:a="http://schemas.openxmlformats.org/drawingml/2006/main">
                  <a:graphicData uri="http://schemas.microsoft.com/office/word/2010/wordprocessingGroup">
                    <wpg:wgp>
                      <wpg:cNvGrpSpPr/>
                      <wpg:grpSpPr>
                        <a:xfrm>
                          <a:off x="0" y="0"/>
                          <a:ext cx="6816725" cy="3601085"/>
                          <a:chOff x="0" y="0"/>
                          <a:chExt cx="6816725" cy="3601085"/>
                        </a:xfrm>
                        <a:extLst>
                          <a:ext uri="{0CCBE362-F206-4b92-989A-16890622DB6E}">
                            <ma14:wrappingTextBoxFlag xmlns:ma14="http://schemas.microsoft.com/office/mac/drawingml/2011/main" val="1"/>
                          </a:ext>
                        </a:extLst>
                      </wpg:grpSpPr>
                      <wps:wsp>
                        <wps:cNvPr id="845" name="Text Box 414"/>
                        <wps:cNvSpPr txBox="1">
                          <a:spLocks/>
                        </wps:cNvSpPr>
                        <wps:spPr>
                          <a:xfrm>
                            <a:off x="0" y="0"/>
                            <a:ext cx="6816725" cy="360108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221355" y="45720"/>
                            <a:ext cx="3503930" cy="180975"/>
                          </a:xfrm>
                          <a:prstGeom prst="rect">
                            <a:avLst/>
                          </a:prstGeom>
                          <a:noFill/>
                          <a:ln>
                            <a:noFill/>
                          </a:ln>
                          <a:effectLst/>
                          <a:extLst>
                            <a:ext uri="{C572A759-6A51-4108-AA02-DFA0A04FC94B}">
                              <ma14:wrappingTextBoxFlag xmlns:ma14="http://schemas.microsoft.com/office/mac/drawingml/2011/main"/>
                            </a:ext>
                          </a:extLst>
                        </wps:spPr>
                        <wps:txbx id="10">
                          <w:txbxContent>
                            <w:p w14:paraId="454DF643" w14:textId="0D381DEA" w:rsidR="00824756" w:rsidRPr="00F9093F" w:rsidRDefault="00824756" w:rsidP="00863130">
                              <w:pPr>
                                <w:rPr>
                                  <w:rFonts w:ascii="Lucida Bright" w:hAnsi="Lucida Bright"/>
                                  <w:color w:val="4F81BD"/>
                                </w:rPr>
                              </w:pPr>
                              <w:r w:rsidRPr="00F9093F">
                                <w:rPr>
                                  <w:rFonts w:ascii="Lucida Bright" w:hAnsi="Lucida Bright"/>
                                  <w:i/>
                                  <w:iCs/>
                                  <w:color w:val="0F243E"/>
                                </w:rPr>
                                <w:t>The clinic in Kisesini was started by a Kenyan women’s basket weaving co-op. The women saved some of their basket income to construct a rudimentary building in the village of Kisesini</w:t>
                              </w:r>
                              <w:r>
                                <w:rPr>
                                  <w:rFonts w:ascii="Lucida Bright" w:hAnsi="Lucida Bright"/>
                                  <w:i/>
                                  <w:iCs/>
                                  <w:color w:val="0F243E"/>
                                </w:rPr>
                                <w:t xml:space="preserve"> on donated land</w:t>
                              </w:r>
                              <w:r w:rsidRPr="00F9093F">
                                <w:rPr>
                                  <w:rFonts w:ascii="Lucida Bright" w:hAnsi="Lucida Bright"/>
                                  <w:i/>
                                  <w:iCs/>
                                  <w:color w:val="0F243E"/>
                                </w:rPr>
                                <w:t>. GHP raised the funds to complete the facility and purchase the equipment and supplies. As planned, the clinic was designated a Government of Kenya (GOK) facility. GOK can only provide for the s</w:t>
                              </w:r>
                              <w:r>
                                <w:rPr>
                                  <w:rFonts w:ascii="Lucida Bright" w:hAnsi="Lucida Bright"/>
                                  <w:i/>
                                  <w:iCs/>
                                  <w:color w:val="0F243E"/>
                                </w:rPr>
                                <w:t>alaries of the RN staff and</w:t>
                              </w:r>
                              <w:r w:rsidRPr="00F9093F">
                                <w:rPr>
                                  <w:rFonts w:ascii="Lucida Bright" w:hAnsi="Lucida Bright"/>
                                  <w:i/>
                                  <w:iCs/>
                                  <w:color w:val="0F243E"/>
                                </w:rPr>
                                <w:t xml:space="preserve"> some basic medicine and supplies. GHP arranged the training of a network of lay </w:t>
                              </w:r>
                              <w:r>
                                <w:rPr>
                                  <w:rFonts w:ascii="Lucida Bright" w:hAnsi="Lucida Bright"/>
                                  <w:b/>
                                  <w:i/>
                                  <w:iCs/>
                                  <w:color w:val="0F243E"/>
                                </w:rPr>
                                <w:t>Community Health W</w:t>
                              </w:r>
                              <w:r w:rsidRPr="00863130">
                                <w:rPr>
                                  <w:rFonts w:ascii="Lucida Bright" w:hAnsi="Lucida Bright"/>
                                  <w:b/>
                                  <w:i/>
                                  <w:iCs/>
                                  <w:color w:val="0F243E"/>
                                </w:rPr>
                                <w:t>orkers</w:t>
                              </w:r>
                              <w:r w:rsidRPr="00F9093F">
                                <w:rPr>
                                  <w:rFonts w:ascii="Lucida Bright" w:hAnsi="Lucida Bright"/>
                                  <w:i/>
                                  <w:iCs/>
                                  <w:color w:val="0F243E"/>
                                </w:rPr>
                                <w:t xml:space="preserve"> (</w:t>
                              </w:r>
                              <w:r w:rsidRPr="00863130">
                                <w:rPr>
                                  <w:rFonts w:ascii="Lucida Bright" w:hAnsi="Lucida Bright"/>
                                  <w:b/>
                                  <w:i/>
                                  <w:iCs/>
                                  <w:color w:val="0F243E"/>
                                </w:rPr>
                                <w:t>CHW</w:t>
                              </w:r>
                              <w:r>
                                <w:rPr>
                                  <w:rFonts w:ascii="Lucida Bright" w:hAnsi="Lucida Bright"/>
                                  <w:i/>
                                  <w:iCs/>
                                  <w:color w:val="0F243E"/>
                                </w:rPr>
                                <w:t>s) who work in their villages</w:t>
                              </w:r>
                              <w:r w:rsidRPr="00F9093F">
                                <w:rPr>
                                  <w:rFonts w:ascii="Lucida Bright" w:hAnsi="Lucida Bright"/>
                                  <w:i/>
                                  <w:iCs/>
                                  <w:color w:val="0F243E"/>
                                </w:rPr>
                                <w:t xml:space="preserve"> to improve child health. </w:t>
                              </w:r>
                              <w:r>
                                <w:rPr>
                                  <w:rFonts w:ascii="Lucida Bright" w:hAnsi="Lucida Bright"/>
                                  <w:i/>
                                  <w:iCs/>
                                  <w:color w:val="0F243E"/>
                                </w:rPr>
                                <w:t xml:space="preserve">This allows GHP to reach all who need care. </w:t>
                              </w:r>
                              <w:r w:rsidRPr="00F9093F">
                                <w:rPr>
                                  <w:rFonts w:ascii="Lucida Bright" w:hAnsi="Lucida Bright"/>
                                  <w:i/>
                                  <w:iCs/>
                                  <w:color w:val="0F243E"/>
                                </w:rPr>
                                <w:t>GHP purchases additional essential medicine and supplies, continues to train CHWs, and sends medical teams twice a year to do volunteer work and teaching.</w:t>
                              </w:r>
                              <w:r>
                                <w:rPr>
                                  <w:rFonts w:ascii="Lucida Bright" w:hAnsi="Lucida Bright"/>
                                  <w:i/>
                                  <w:iCs/>
                                  <w:color w:val="0F243E"/>
                                </w:rPr>
                                <w:t xml:space="preserve">  Because of the talent and kindness of the nursing staff, and the fact that GHP supports maternity care, keeps the pharmacy stocked, and provides emergency medical transportation, this clinic is the best in eastern Kenya.  GHP is the perfect partnership including the Kenyan Health Ministry, the wonderful Kenyan nurses who deliver care full time, the University of New Mexico School of Medicine and the medical students who research clinic activities.</w:t>
                              </w:r>
                            </w:p>
                            <w:p w14:paraId="5AED38E3" w14:textId="77777777" w:rsidR="00824756" w:rsidRDefault="0082475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3221355" y="225425"/>
                            <a:ext cx="3503930" cy="18034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3221355" y="404495"/>
                            <a:ext cx="3503930" cy="18097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221355" y="584200"/>
                            <a:ext cx="3503930" cy="18097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3221355" y="763905"/>
                            <a:ext cx="3503930" cy="18034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3221355" y="942975"/>
                            <a:ext cx="3503930" cy="180975"/>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221355" y="1122680"/>
                            <a:ext cx="3503930" cy="180975"/>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221355" y="1302385"/>
                            <a:ext cx="3503930" cy="180340"/>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481455"/>
                            <a:ext cx="6633845" cy="1975485"/>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38" style="position:absolute;margin-left:42.95pt;margin-top:466.55pt;width:536.75pt;height:283.55pt;z-index:251808907;mso-position-horizontal-relative:page;mso-position-vertical-relative:page" coordsize="6816725,3601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" mv:complextextbox="1">
                <v:shape id="Text Box 414" o:spid="_x0000_s1039" type="#_x0000_t202" style="position:absolute;width:6816725;height:3601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Lj6xQAA&#10;ANwAAAAPAAAAZHJzL2Rvd25yZXYueG1sRI/NasJAFIX3hb7DcAvd1RklFkkdRUSDIi607aK7S+aa&#10;RDN3Qmaq0ad3hEKXh/PzccbTztbiTK2vHGvo9xQI4tyZigsNX5/LtxEIH5AN1o5Jw5U8TCfPT2NM&#10;jbvwjs77UIg4wj5FDWUITSqlz0uy6HuuIY7ewbUWQ5RtIU2LlzhuazlQ6l1arDgSSmxoXlJ+2v9a&#10;DdlPZrLtJpHfa7VKjreTivyF1q8v3ewDRKAu/If/2iujYZQM4XEmHgE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8uPrFAAAA3AAAAA8AAAAAAAAAAAAAAAAAlwIAAGRycy9k&#10;b3ducmV2LnhtbFBLBQYAAAAABAAEAPUAAACJAwAAAAA=&#10;" mv:complextextbox="1" filled="f" stroked="f">
                  <v:path arrowok="t"/>
                </v:shape>
                <v:shape id="Text Box 5" o:spid="_x0000_s1040" type="#_x0000_t202" style="position:absolute;left:3221355;top:45720;width:350393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w:p w14:paraId="454DF643" w14:textId="0D381DEA" w:rsidR="00824756" w:rsidRPr="00F9093F" w:rsidRDefault="00824756" w:rsidP="00863130">
                        <w:pPr>
                          <w:rPr>
                            <w:rFonts w:ascii="Lucida Bright" w:hAnsi="Lucida Bright"/>
                            <w:color w:val="4F81BD"/>
                          </w:rPr>
                        </w:pPr>
                        <w:r w:rsidRPr="00F9093F">
                          <w:rPr>
                            <w:rFonts w:ascii="Lucida Bright" w:hAnsi="Lucida Bright"/>
                            <w:i/>
                            <w:iCs/>
                            <w:color w:val="0F243E"/>
                          </w:rPr>
                          <w:t>The clinic in Kisesini was started by a Kenyan women’s basket weaving co-op. The women saved some of their basket income to construct a rudimentary building in the village of Kisesini</w:t>
                        </w:r>
                        <w:r>
                          <w:rPr>
                            <w:rFonts w:ascii="Lucida Bright" w:hAnsi="Lucida Bright"/>
                            <w:i/>
                            <w:iCs/>
                            <w:color w:val="0F243E"/>
                          </w:rPr>
                          <w:t xml:space="preserve"> on donated land</w:t>
                        </w:r>
                        <w:r w:rsidRPr="00F9093F">
                          <w:rPr>
                            <w:rFonts w:ascii="Lucida Bright" w:hAnsi="Lucida Bright"/>
                            <w:i/>
                            <w:iCs/>
                            <w:color w:val="0F243E"/>
                          </w:rPr>
                          <w:t>. GHP raised the funds to complete the facility and purchase the equipment and supplies. As planned, the clinic was designated a Government of Kenya (GOK) facility. GOK can only provide for the s</w:t>
                        </w:r>
                        <w:r>
                          <w:rPr>
                            <w:rFonts w:ascii="Lucida Bright" w:hAnsi="Lucida Bright"/>
                            <w:i/>
                            <w:iCs/>
                            <w:color w:val="0F243E"/>
                          </w:rPr>
                          <w:t>alaries of the RN staff and</w:t>
                        </w:r>
                        <w:r w:rsidRPr="00F9093F">
                          <w:rPr>
                            <w:rFonts w:ascii="Lucida Bright" w:hAnsi="Lucida Bright"/>
                            <w:i/>
                            <w:iCs/>
                            <w:color w:val="0F243E"/>
                          </w:rPr>
                          <w:t xml:space="preserve"> some basic medicine and supplies. GHP arranged the training of a network of lay </w:t>
                        </w:r>
                        <w:r>
                          <w:rPr>
                            <w:rFonts w:ascii="Lucida Bright" w:hAnsi="Lucida Bright"/>
                            <w:b/>
                            <w:i/>
                            <w:iCs/>
                            <w:color w:val="0F243E"/>
                          </w:rPr>
                          <w:t>Community Health W</w:t>
                        </w:r>
                        <w:r w:rsidRPr="00863130">
                          <w:rPr>
                            <w:rFonts w:ascii="Lucida Bright" w:hAnsi="Lucida Bright"/>
                            <w:b/>
                            <w:i/>
                            <w:iCs/>
                            <w:color w:val="0F243E"/>
                          </w:rPr>
                          <w:t>orkers</w:t>
                        </w:r>
                        <w:r w:rsidRPr="00F9093F">
                          <w:rPr>
                            <w:rFonts w:ascii="Lucida Bright" w:hAnsi="Lucida Bright"/>
                            <w:i/>
                            <w:iCs/>
                            <w:color w:val="0F243E"/>
                          </w:rPr>
                          <w:t xml:space="preserve"> (</w:t>
                        </w:r>
                        <w:r w:rsidRPr="00863130">
                          <w:rPr>
                            <w:rFonts w:ascii="Lucida Bright" w:hAnsi="Lucida Bright"/>
                            <w:b/>
                            <w:i/>
                            <w:iCs/>
                            <w:color w:val="0F243E"/>
                          </w:rPr>
                          <w:t>CHW</w:t>
                        </w:r>
                        <w:r>
                          <w:rPr>
                            <w:rFonts w:ascii="Lucida Bright" w:hAnsi="Lucida Bright"/>
                            <w:i/>
                            <w:iCs/>
                            <w:color w:val="0F243E"/>
                          </w:rPr>
                          <w:t>s) who work in their villages</w:t>
                        </w:r>
                        <w:r w:rsidRPr="00F9093F">
                          <w:rPr>
                            <w:rFonts w:ascii="Lucida Bright" w:hAnsi="Lucida Bright"/>
                            <w:i/>
                            <w:iCs/>
                            <w:color w:val="0F243E"/>
                          </w:rPr>
                          <w:t xml:space="preserve"> to improve child health. </w:t>
                        </w:r>
                        <w:r>
                          <w:rPr>
                            <w:rFonts w:ascii="Lucida Bright" w:hAnsi="Lucida Bright"/>
                            <w:i/>
                            <w:iCs/>
                            <w:color w:val="0F243E"/>
                          </w:rPr>
                          <w:t xml:space="preserve">This allows GHP to reach all who need care. </w:t>
                        </w:r>
                        <w:r w:rsidRPr="00F9093F">
                          <w:rPr>
                            <w:rFonts w:ascii="Lucida Bright" w:hAnsi="Lucida Bright"/>
                            <w:i/>
                            <w:iCs/>
                            <w:color w:val="0F243E"/>
                          </w:rPr>
                          <w:t>GHP purchases additional essential medicine and supplies, continues to train CHWs, and sends medical teams twice a year to do volunteer work and teaching.</w:t>
                        </w:r>
                        <w:r>
                          <w:rPr>
                            <w:rFonts w:ascii="Lucida Bright" w:hAnsi="Lucida Bright"/>
                            <w:i/>
                            <w:iCs/>
                            <w:color w:val="0F243E"/>
                          </w:rPr>
                          <w:t xml:space="preserve">  Because of the talent and kindness of the nursing staff, and the fact that GHP supports maternity care, keeps the pharmacy stocked, and provides emergency medical transportation, this clinic is the best in eastern Kenya.  GHP is the perfect partnership including the Kenyan Health Ministry, the wonderful Kenyan nurses who deliver care full time, the University of New Mexico School of Medicine and the medical students who research clinic activities.</w:t>
                        </w:r>
                      </w:p>
                      <w:p w14:paraId="5AED38E3" w14:textId="77777777" w:rsidR="00824756" w:rsidRDefault="00824756"/>
                    </w:txbxContent>
                  </v:textbox>
                </v:shape>
                <v:shape id="Text Box 6" o:spid="_x0000_s1041" type="#_x0000_t202" style="position:absolute;left:3221355;top:225425;width:350393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2" type="#_x0000_t202" style="position:absolute;left:3221355;top:404495;width:350393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43" type="#_x0000_t202" style="position:absolute;left:3221355;top:584200;width:350393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44" type="#_x0000_t202" style="position:absolute;left:3221355;top:763905;width:350393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45" type="#_x0000_t202" style="position:absolute;left:3221355;top:942975;width:350393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6" type="#_x0000_t202" style="position:absolute;left:3221355;top:1122680;width:350393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7" type="#_x0000_t202" style="position:absolute;left:3221355;top:1302385;width:350393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_x0000_s1048" inset="0,0,0,0">
                    <w:txbxContent/>
                  </v:textbox>
                </v:shape>
                <v:shape id="_x0000_s1048" type="#_x0000_t202" style="position:absolute;left:91440;top:1481455;width:6633845;height:1975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E449AB">
        <w:rPr>
          <w:noProof/>
        </w:rPr>
        <mc:AlternateContent>
          <mc:Choice Requires="wps">
            <w:drawing>
              <wp:anchor distT="0" distB="0" distL="114300" distR="114300" simplePos="0" relativeHeight="251806859" behindDoc="0" locked="0" layoutInCell="1" allowOverlap="1" wp14:anchorId="19A87ED3" wp14:editId="463601EA">
                <wp:simplePos x="0" y="0"/>
                <wp:positionH relativeFrom="page">
                  <wp:posOffset>512445</wp:posOffset>
                </wp:positionH>
                <wp:positionV relativeFrom="page">
                  <wp:posOffset>6033135</wp:posOffset>
                </wp:positionV>
                <wp:extent cx="6713855" cy="3518535"/>
                <wp:effectExtent l="0" t="0" r="0" b="12065"/>
                <wp:wrapThrough wrapText="bothSides">
                  <wp:wrapPolygon edited="0">
                    <wp:start x="82" y="0"/>
                    <wp:lineTo x="82" y="21518"/>
                    <wp:lineTo x="21410" y="21518"/>
                    <wp:lineTo x="21410" y="0"/>
                    <wp:lineTo x="82" y="0"/>
                  </wp:wrapPolygon>
                </wp:wrapThrough>
                <wp:docPr id="84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855" cy="3518535"/>
                        </a:xfrm>
                        <a:prstGeom prst="rect">
                          <a:avLst/>
                        </a:prstGeom>
                        <a:noFill/>
                        <a:ln>
                          <a:noFill/>
                        </a:ln>
                        <a:effectLst/>
                        <a:extLst>
                          <a:ext uri="{C572A759-6A51-4108-AA02-DFA0A04FC94B}">
                            <ma14:wrappingTextBoxFlag xmlns:ma14="http://schemas.microsoft.com/office/mac/drawingml/2011/main" val="1"/>
                          </a:ext>
                        </a:extLst>
                      </wps:spPr>
                      <wps:txbx>
                        <w:txbxContent>
                          <w:p w14:paraId="3F824ABB" w14:textId="77777777" w:rsidR="00824756" w:rsidRDefault="0082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3" o:spid="_x0000_s1049" type="#_x0000_t202" style="position:absolute;margin-left:40.35pt;margin-top:475.05pt;width:528.65pt;height:277.05pt;z-index:251806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" mv:complextextbox="1" filled="f" stroked="f">
                <v:path arrowok="t"/>
                <v:textbox>
                  <w:txbxContent>
                    <w:p w14:paraId="3F824ABB" w14:textId="77777777" w:rsidR="00824756" w:rsidRDefault="00824756"/>
                  </w:txbxContent>
                </v:textbox>
                <w10:wrap type="through" anchorx="page" anchory="page"/>
              </v:shape>
            </w:pict>
          </mc:Fallback>
        </mc:AlternateContent>
      </w:r>
      <w:r w:rsidR="00E449AB">
        <w:rPr>
          <w:noProof/>
        </w:rPr>
        <mc:AlternateContent>
          <mc:Choice Requires="wps">
            <w:drawing>
              <wp:anchor distT="0" distB="0" distL="114300" distR="114300" simplePos="0" relativeHeight="251765899" behindDoc="0" locked="0" layoutInCell="1" allowOverlap="1" wp14:anchorId="747D71BF" wp14:editId="20F44F0B">
                <wp:simplePos x="0" y="0"/>
                <wp:positionH relativeFrom="page">
                  <wp:posOffset>511810</wp:posOffset>
                </wp:positionH>
                <wp:positionV relativeFrom="page">
                  <wp:posOffset>3676015</wp:posOffset>
                </wp:positionV>
                <wp:extent cx="6833235" cy="2023110"/>
                <wp:effectExtent l="0" t="0" r="0" b="8890"/>
                <wp:wrapThrough wrapText="bothSides">
                  <wp:wrapPolygon edited="0">
                    <wp:start x="80" y="0"/>
                    <wp:lineTo x="80" y="21424"/>
                    <wp:lineTo x="21437" y="21424"/>
                    <wp:lineTo x="21437" y="0"/>
                    <wp:lineTo x="80" y="0"/>
                  </wp:wrapPolygon>
                </wp:wrapThrough>
                <wp:docPr id="84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3235" cy="2023110"/>
                        </a:xfrm>
                        <a:prstGeom prst="rect">
                          <a:avLst/>
                        </a:prstGeom>
                        <a:noFill/>
                        <a:ln>
                          <a:noFill/>
                        </a:ln>
                        <a:effectLst/>
                        <a:extLst>
                          <a:ext uri="{C572A759-6A51-4108-AA02-DFA0A04FC94B}">
                            <ma14:wrappingTextBoxFlag xmlns:ma14="http://schemas.microsoft.com/office/mac/drawingml/2011/main" val="1"/>
                          </a:ext>
                        </a:extLst>
                      </wps:spPr>
                      <wps:txbx>
                        <w:txbxContent>
                          <w:p w14:paraId="67F41D32" w14:textId="05D38348" w:rsidR="00824756" w:rsidRPr="00B92EC7" w:rsidRDefault="00824756">
                            <w:pPr>
                              <w:rPr>
                                <w:rFonts w:ascii="Lucida Bright" w:hAnsi="Lucida Bright"/>
                                <w:noProof/>
                              </w:rPr>
                            </w:pPr>
                            <w:r w:rsidRPr="00B92EC7">
                              <w:rPr>
                                <w:rStyle w:val="A8"/>
                                <w:rFonts w:ascii="Lucida Bright" w:hAnsi="Lucida Bright"/>
                                <w:sz w:val="24"/>
                                <w:szCs w:val="24"/>
                                <w:u w:val="none"/>
                              </w:rPr>
                              <w:t>Global Health Partnerships (GHP) has been providing health care</w:t>
                            </w:r>
                            <w:r>
                              <w:rPr>
                                <w:rStyle w:val="A8"/>
                                <w:rFonts w:ascii="Lucida Bright" w:hAnsi="Lucida Bright"/>
                                <w:sz w:val="24"/>
                                <w:szCs w:val="24"/>
                                <w:u w:val="none"/>
                              </w:rPr>
                              <w:t xml:space="preserve"> and humanitarian aid in Kenya </w:t>
                            </w:r>
                            <w:r w:rsidRPr="00B92EC7">
                              <w:rPr>
                                <w:rStyle w:val="A8"/>
                                <w:rFonts w:ascii="Lucida Bright" w:hAnsi="Lucida Bright"/>
                                <w:sz w:val="24"/>
                                <w:szCs w:val="24"/>
                                <w:u w:val="none"/>
                              </w:rPr>
                              <w:t xml:space="preserve">since September 2007. The Kenya project, called </w:t>
                            </w:r>
                            <w:r w:rsidRPr="00595155">
                              <w:rPr>
                                <w:rStyle w:val="A8"/>
                                <w:rFonts w:ascii="Lucida Bright" w:hAnsi="Lucida Bright"/>
                                <w:b/>
                                <w:sz w:val="24"/>
                                <w:szCs w:val="24"/>
                                <w:u w:val="none"/>
                              </w:rPr>
                              <w:t>the Kisesini Community Health Project</w:t>
                            </w:r>
                            <w:r w:rsidRPr="00B92EC7">
                              <w:rPr>
                                <w:rStyle w:val="A8"/>
                                <w:rFonts w:ascii="Lucida Bright" w:hAnsi="Lucida Bright"/>
                                <w:sz w:val="24"/>
                                <w:szCs w:val="24"/>
                                <w:u w:val="none"/>
                              </w:rPr>
                              <w:t>, consists of the Kisesini clinic (Dispensary)</w:t>
                            </w:r>
                            <w:r>
                              <w:rPr>
                                <w:rStyle w:val="A8"/>
                                <w:rFonts w:ascii="Lucida Bright" w:hAnsi="Lucida Bright"/>
                                <w:sz w:val="24"/>
                                <w:szCs w:val="24"/>
                                <w:u w:val="none"/>
                              </w:rPr>
                              <w:t>, a maternity center,</w:t>
                            </w:r>
                            <w:r w:rsidRPr="00B92EC7">
                              <w:rPr>
                                <w:rStyle w:val="A8"/>
                                <w:rFonts w:ascii="Lucida Bright" w:hAnsi="Lucida Bright"/>
                                <w:sz w:val="24"/>
                                <w:szCs w:val="24"/>
                                <w:u w:val="none"/>
                              </w:rPr>
                              <w:t xml:space="preserve"> and the community projects that focus primarily on village-based maternal and child health. The project serves</w:t>
                            </w:r>
                            <w:r>
                              <w:rPr>
                                <w:rStyle w:val="A8"/>
                                <w:rFonts w:ascii="Lucida Bright" w:hAnsi="Lucida Bright"/>
                                <w:sz w:val="24"/>
                                <w:szCs w:val="24"/>
                                <w:u w:val="none"/>
                              </w:rPr>
                              <w:t xml:space="preserve"> a population of approximately 5</w:t>
                            </w:r>
                            <w:r w:rsidRPr="00B92EC7">
                              <w:rPr>
                                <w:rStyle w:val="A8"/>
                                <w:rFonts w:ascii="Lucida Bright" w:hAnsi="Lucida Bright"/>
                                <w:sz w:val="24"/>
                                <w:szCs w:val="24"/>
                                <w:u w:val="none"/>
                              </w:rPr>
                              <w:t>0,000</w:t>
                            </w:r>
                            <w:r>
                              <w:rPr>
                                <w:rStyle w:val="A8"/>
                                <w:rFonts w:ascii="Lucida Bright" w:hAnsi="Lucida Bright"/>
                                <w:sz w:val="24"/>
                                <w:szCs w:val="24"/>
                                <w:u w:val="none"/>
                              </w:rPr>
                              <w:t xml:space="preserve"> and our service population seems to grow every year</w:t>
                            </w:r>
                            <w:r w:rsidRPr="00B92EC7">
                              <w:rPr>
                                <w:rStyle w:val="A8"/>
                                <w:rFonts w:ascii="Lucida Bright" w:hAnsi="Lucida Bright"/>
                                <w:sz w:val="24"/>
                                <w:szCs w:val="24"/>
                                <w:u w:val="none"/>
                              </w:rPr>
                              <w:t xml:space="preserve">. This report covers the GHP fiscal year of </w:t>
                            </w:r>
                            <w:r>
                              <w:rPr>
                                <w:rFonts w:ascii="Lucida Bright" w:hAnsi="Lucida Bright" w:cs="Lucida Bright"/>
                                <w:color w:val="000000"/>
                              </w:rPr>
                              <w:t>July 1, 2014 – June 30, 2015</w:t>
                            </w:r>
                            <w:r w:rsidRPr="00B92EC7">
                              <w:rPr>
                                <w:rFonts w:ascii="Lucida Bright" w:hAnsi="Lucida Bright" w:cs="Lucida Bright"/>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050" type="#_x0000_t202" style="position:absolute;margin-left:40.3pt;margin-top:289.45pt;width:538.05pt;height:159.3pt;z-index:251765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" mv:complextextbox="1" filled="f" stroked="f">
                <v:path arrowok="t"/>
                <v:textbox>
                  <w:txbxContent>
                    <w:p w14:paraId="67F41D32" w14:textId="05D38348" w:rsidR="00824756" w:rsidRPr="00B92EC7" w:rsidRDefault="00824756">
                      <w:pPr>
                        <w:rPr>
                          <w:rFonts w:ascii="Lucida Bright" w:hAnsi="Lucida Bright"/>
                          <w:noProof/>
                        </w:rPr>
                      </w:pPr>
                      <w:r w:rsidRPr="00B92EC7">
                        <w:rPr>
                          <w:rStyle w:val="A8"/>
                          <w:rFonts w:ascii="Lucida Bright" w:hAnsi="Lucida Bright"/>
                          <w:sz w:val="24"/>
                          <w:szCs w:val="24"/>
                          <w:u w:val="none"/>
                        </w:rPr>
                        <w:t>Global Health Partnerships (GHP) has been providing health care</w:t>
                      </w:r>
                      <w:r>
                        <w:rPr>
                          <w:rStyle w:val="A8"/>
                          <w:rFonts w:ascii="Lucida Bright" w:hAnsi="Lucida Bright"/>
                          <w:sz w:val="24"/>
                          <w:szCs w:val="24"/>
                          <w:u w:val="none"/>
                        </w:rPr>
                        <w:t xml:space="preserve"> and humanitarian aid in Kenya </w:t>
                      </w:r>
                      <w:r w:rsidRPr="00B92EC7">
                        <w:rPr>
                          <w:rStyle w:val="A8"/>
                          <w:rFonts w:ascii="Lucida Bright" w:hAnsi="Lucida Bright"/>
                          <w:sz w:val="24"/>
                          <w:szCs w:val="24"/>
                          <w:u w:val="none"/>
                        </w:rPr>
                        <w:t xml:space="preserve">since September 2007. The Kenya project, called </w:t>
                      </w:r>
                      <w:r w:rsidRPr="00595155">
                        <w:rPr>
                          <w:rStyle w:val="A8"/>
                          <w:rFonts w:ascii="Lucida Bright" w:hAnsi="Lucida Bright"/>
                          <w:b/>
                          <w:sz w:val="24"/>
                          <w:szCs w:val="24"/>
                          <w:u w:val="none"/>
                        </w:rPr>
                        <w:t>the Kisesini Community Health Project</w:t>
                      </w:r>
                      <w:r w:rsidRPr="00B92EC7">
                        <w:rPr>
                          <w:rStyle w:val="A8"/>
                          <w:rFonts w:ascii="Lucida Bright" w:hAnsi="Lucida Bright"/>
                          <w:sz w:val="24"/>
                          <w:szCs w:val="24"/>
                          <w:u w:val="none"/>
                        </w:rPr>
                        <w:t>, consists of the Kisesini clinic (Dispensary)</w:t>
                      </w:r>
                      <w:r>
                        <w:rPr>
                          <w:rStyle w:val="A8"/>
                          <w:rFonts w:ascii="Lucida Bright" w:hAnsi="Lucida Bright"/>
                          <w:sz w:val="24"/>
                          <w:szCs w:val="24"/>
                          <w:u w:val="none"/>
                        </w:rPr>
                        <w:t>, a maternity center,</w:t>
                      </w:r>
                      <w:r w:rsidRPr="00B92EC7">
                        <w:rPr>
                          <w:rStyle w:val="A8"/>
                          <w:rFonts w:ascii="Lucida Bright" w:hAnsi="Lucida Bright"/>
                          <w:sz w:val="24"/>
                          <w:szCs w:val="24"/>
                          <w:u w:val="none"/>
                        </w:rPr>
                        <w:t xml:space="preserve"> and the community projects that focus primarily on village-based maternal and child health. The project serves</w:t>
                      </w:r>
                      <w:r>
                        <w:rPr>
                          <w:rStyle w:val="A8"/>
                          <w:rFonts w:ascii="Lucida Bright" w:hAnsi="Lucida Bright"/>
                          <w:sz w:val="24"/>
                          <w:szCs w:val="24"/>
                          <w:u w:val="none"/>
                        </w:rPr>
                        <w:t xml:space="preserve"> a population of approximately 5</w:t>
                      </w:r>
                      <w:r w:rsidRPr="00B92EC7">
                        <w:rPr>
                          <w:rStyle w:val="A8"/>
                          <w:rFonts w:ascii="Lucida Bright" w:hAnsi="Lucida Bright"/>
                          <w:sz w:val="24"/>
                          <w:szCs w:val="24"/>
                          <w:u w:val="none"/>
                        </w:rPr>
                        <w:t>0,000</w:t>
                      </w:r>
                      <w:r>
                        <w:rPr>
                          <w:rStyle w:val="A8"/>
                          <w:rFonts w:ascii="Lucida Bright" w:hAnsi="Lucida Bright"/>
                          <w:sz w:val="24"/>
                          <w:szCs w:val="24"/>
                          <w:u w:val="none"/>
                        </w:rPr>
                        <w:t xml:space="preserve"> and our service population seems to grow every year</w:t>
                      </w:r>
                      <w:r w:rsidRPr="00B92EC7">
                        <w:rPr>
                          <w:rStyle w:val="A8"/>
                          <w:rFonts w:ascii="Lucida Bright" w:hAnsi="Lucida Bright"/>
                          <w:sz w:val="24"/>
                          <w:szCs w:val="24"/>
                          <w:u w:val="none"/>
                        </w:rPr>
                        <w:t xml:space="preserve">. This report covers the GHP fiscal year of </w:t>
                      </w:r>
                      <w:r>
                        <w:rPr>
                          <w:rFonts w:ascii="Lucida Bright" w:hAnsi="Lucida Bright" w:cs="Lucida Bright"/>
                          <w:color w:val="000000"/>
                        </w:rPr>
                        <w:t>July 1, 2014 – June 30, 2015</w:t>
                      </w:r>
                      <w:r w:rsidRPr="00B92EC7">
                        <w:rPr>
                          <w:rFonts w:ascii="Lucida Bright" w:hAnsi="Lucida Bright" w:cs="Lucida Bright"/>
                          <w:color w:val="000000"/>
                        </w:rPr>
                        <w:t>.</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658320" behindDoc="0" locked="0" layoutInCell="1" allowOverlap="1" wp14:anchorId="043F0873" wp14:editId="57891516">
                <wp:simplePos x="0" y="0"/>
                <wp:positionH relativeFrom="page">
                  <wp:posOffset>461645</wp:posOffset>
                </wp:positionH>
                <wp:positionV relativeFrom="page">
                  <wp:posOffset>4969510</wp:posOffset>
                </wp:positionV>
                <wp:extent cx="6884035" cy="4665345"/>
                <wp:effectExtent l="0" t="0" r="0" b="8255"/>
                <wp:wrapTight wrapText="bothSides">
                  <wp:wrapPolygon edited="0">
                    <wp:start x="80" y="0"/>
                    <wp:lineTo x="80" y="21521"/>
                    <wp:lineTo x="21439" y="21521"/>
                    <wp:lineTo x="21439" y="0"/>
                    <wp:lineTo x="80" y="0"/>
                  </wp:wrapPolygon>
                </wp:wrapTight>
                <wp:docPr id="8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035" cy="466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C5DD62" w14:textId="43C905E6" w:rsidR="00824756" w:rsidRDefault="00824756" w:rsidP="00B92EC7">
                            <w:pPr>
                              <w:rPr>
                                <w:rFonts w:ascii="Lucida Bright" w:hAnsi="Lucida Bright"/>
                                <w:b/>
                                <w:i/>
                                <w:color w:val="0F243E"/>
                              </w:rPr>
                            </w:pPr>
                          </w:p>
                          <w:p w14:paraId="57E08B76" w14:textId="424E1E43" w:rsidR="00824756" w:rsidRDefault="00824756" w:rsidP="00B92EC7">
                            <w:pPr>
                              <w:rPr>
                                <w:rFonts w:ascii="Lucida Bright" w:hAnsi="Lucida Bright"/>
                                <w:b/>
                                <w:i/>
                                <w:color w:val="0F243E"/>
                              </w:rPr>
                            </w:pPr>
                          </w:p>
                          <w:p w14:paraId="4110B8C9" w14:textId="77777777" w:rsidR="00824756" w:rsidRPr="00F9093F" w:rsidRDefault="00824756" w:rsidP="00B92EC7">
                            <w:pPr>
                              <w:rPr>
                                <w:rFonts w:ascii="Lucida Bright" w:hAnsi="Lucida Bright"/>
                                <w:b/>
                                <w:i/>
                                <w:color w:val="0F243E"/>
                              </w:rPr>
                            </w:pPr>
                          </w:p>
                          <w:p w14:paraId="10DF3B0F" w14:textId="77777777" w:rsidR="00824756" w:rsidRDefault="00824756" w:rsidP="00B92EC7">
                            <w:pPr>
                              <w:rPr>
                                <w:rFonts w:ascii="Lucida Bright" w:hAnsi="Lucida Bright"/>
                                <w:i/>
                                <w:iCs/>
                                <w:color w:val="0F243E"/>
                              </w:rPr>
                            </w:pPr>
                          </w:p>
                          <w:p w14:paraId="49EBD75E" w14:textId="77777777" w:rsidR="00824756" w:rsidRDefault="00824756" w:rsidP="00B92EC7">
                            <w:pPr>
                              <w:rPr>
                                <w:rFonts w:ascii="Lucida Bright" w:hAnsi="Lucida Bright"/>
                                <w:i/>
                                <w:iCs/>
                                <w:color w:val="0F243E"/>
                              </w:rPr>
                            </w:pPr>
                          </w:p>
                          <w:p w14:paraId="77B2019E" w14:textId="77777777" w:rsidR="00824756" w:rsidRDefault="00824756" w:rsidP="00B92EC7">
                            <w:pPr>
                              <w:rPr>
                                <w:rFonts w:ascii="Lucida Bright" w:hAnsi="Lucida Bright"/>
                                <w:i/>
                                <w:iCs/>
                                <w:color w:val="0F243E"/>
                              </w:rPr>
                            </w:pPr>
                          </w:p>
                          <w:p w14:paraId="02F50DC0" w14:textId="77777777" w:rsidR="00824756" w:rsidRDefault="00824756" w:rsidP="00B92EC7">
                            <w:pPr>
                              <w:rPr>
                                <w:rFonts w:ascii="Lucida Bright" w:hAnsi="Lucida Bright"/>
                                <w:i/>
                                <w:iCs/>
                                <w:color w:val="0F243E"/>
                              </w:rPr>
                            </w:pPr>
                          </w:p>
                          <w:p w14:paraId="0E1D4244" w14:textId="77777777" w:rsidR="00824756" w:rsidRDefault="00824756" w:rsidP="00B92EC7">
                            <w:pPr>
                              <w:rPr>
                                <w:rFonts w:ascii="Lucida Bright" w:hAnsi="Lucida Bright"/>
                                <w:i/>
                                <w:iCs/>
                                <w:color w:val="0F243E"/>
                              </w:rPr>
                            </w:pPr>
                          </w:p>
                          <w:p w14:paraId="1383D112" w14:textId="77777777" w:rsidR="00824756" w:rsidRDefault="00824756" w:rsidP="00B92EC7">
                            <w:pPr>
                              <w:rPr>
                                <w:rFonts w:ascii="Lucida Bright" w:hAnsi="Lucida Bright"/>
                                <w:i/>
                                <w:iCs/>
                                <w:color w:val="0F243E"/>
                              </w:rPr>
                            </w:pPr>
                          </w:p>
                          <w:p w14:paraId="42F86A05" w14:textId="77777777" w:rsidR="00824756" w:rsidRDefault="00824756" w:rsidP="00B92EC7">
                            <w:pPr>
                              <w:rPr>
                                <w:rFonts w:ascii="Lucida Bright" w:hAnsi="Lucida Bright"/>
                                <w:i/>
                                <w:iCs/>
                                <w:color w:val="0F243E"/>
                              </w:rPr>
                            </w:pPr>
                          </w:p>
                          <w:p w14:paraId="4F080A6C" w14:textId="77777777" w:rsidR="00824756" w:rsidRDefault="00824756" w:rsidP="00B92EC7">
                            <w:pPr>
                              <w:rPr>
                                <w:rFonts w:ascii="Lucida Bright" w:hAnsi="Lucida Bright"/>
                                <w:i/>
                                <w:iCs/>
                                <w:color w:val="0F243E"/>
                              </w:rPr>
                            </w:pPr>
                          </w:p>
                          <w:p w14:paraId="0284AB74" w14:textId="77777777" w:rsidR="00824756" w:rsidRDefault="00824756" w:rsidP="00B92EC7">
                            <w:pPr>
                              <w:rPr>
                                <w:rFonts w:ascii="Lucida Bright" w:hAnsi="Lucida Bright"/>
                                <w:i/>
                                <w:iCs/>
                                <w:color w:val="0F243E"/>
                              </w:rPr>
                            </w:pPr>
                          </w:p>
                          <w:p w14:paraId="36B228EE" w14:textId="77777777" w:rsidR="00824756" w:rsidRDefault="00824756" w:rsidP="00B92EC7">
                            <w:pPr>
                              <w:rPr>
                                <w:rFonts w:ascii="Lucida Bright" w:hAnsi="Lucida Bright"/>
                                <w:i/>
                                <w:iCs/>
                                <w:color w:val="0F243E"/>
                              </w:rPr>
                            </w:pPr>
                          </w:p>
                          <w:p w14:paraId="6BD8F73F" w14:textId="77777777" w:rsidR="00824756" w:rsidRDefault="00824756" w:rsidP="00B92EC7">
                            <w:pPr>
                              <w:rPr>
                                <w:rFonts w:ascii="Lucida Bright" w:hAnsi="Lucida Bright"/>
                                <w:i/>
                                <w:iCs/>
                                <w:color w:val="0F243E"/>
                              </w:rPr>
                            </w:pPr>
                          </w:p>
                          <w:p w14:paraId="7D9212FC" w14:textId="77777777" w:rsidR="00824756" w:rsidRDefault="00824756" w:rsidP="00B92EC7">
                            <w:pPr>
                              <w:rPr>
                                <w:rFonts w:ascii="Lucida Bright" w:hAnsi="Lucida Bright"/>
                                <w:i/>
                                <w:iCs/>
                                <w:color w:val="0F243E"/>
                              </w:rPr>
                            </w:pPr>
                          </w:p>
                          <w:p w14:paraId="67EF4B59" w14:textId="77777777" w:rsidR="00824756" w:rsidRDefault="00824756" w:rsidP="00B92EC7">
                            <w:pPr>
                              <w:rPr>
                                <w:rFonts w:ascii="Lucida Bright" w:hAnsi="Lucida Bright"/>
                                <w:i/>
                                <w:iCs/>
                                <w:color w:val="0F243E"/>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margin-left:36.35pt;margin-top:391.3pt;width:542.05pt;height:367.3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" filled="f" stroked="f">
                <v:textbox inset=",0,,0">
                  <w:txbxContent>
                    <w:p w14:paraId="27C5DD62" w14:textId="43C905E6" w:rsidR="00824756" w:rsidRDefault="00824756" w:rsidP="00B92EC7">
                      <w:pPr>
                        <w:rPr>
                          <w:rFonts w:ascii="Lucida Bright" w:hAnsi="Lucida Bright"/>
                          <w:b/>
                          <w:i/>
                          <w:color w:val="0F243E"/>
                        </w:rPr>
                      </w:pPr>
                    </w:p>
                    <w:p w14:paraId="57E08B76" w14:textId="424E1E43" w:rsidR="00824756" w:rsidRDefault="00824756" w:rsidP="00B92EC7">
                      <w:pPr>
                        <w:rPr>
                          <w:rFonts w:ascii="Lucida Bright" w:hAnsi="Lucida Bright"/>
                          <w:b/>
                          <w:i/>
                          <w:color w:val="0F243E"/>
                        </w:rPr>
                      </w:pPr>
                    </w:p>
                    <w:p w14:paraId="4110B8C9" w14:textId="77777777" w:rsidR="00824756" w:rsidRPr="00F9093F" w:rsidRDefault="00824756" w:rsidP="00B92EC7">
                      <w:pPr>
                        <w:rPr>
                          <w:rFonts w:ascii="Lucida Bright" w:hAnsi="Lucida Bright"/>
                          <w:b/>
                          <w:i/>
                          <w:color w:val="0F243E"/>
                        </w:rPr>
                      </w:pPr>
                    </w:p>
                    <w:p w14:paraId="10DF3B0F" w14:textId="77777777" w:rsidR="00824756" w:rsidRDefault="00824756" w:rsidP="00B92EC7">
                      <w:pPr>
                        <w:rPr>
                          <w:rFonts w:ascii="Lucida Bright" w:hAnsi="Lucida Bright"/>
                          <w:i/>
                          <w:iCs/>
                          <w:color w:val="0F243E"/>
                        </w:rPr>
                      </w:pPr>
                    </w:p>
                    <w:p w14:paraId="49EBD75E" w14:textId="77777777" w:rsidR="00824756" w:rsidRDefault="00824756" w:rsidP="00B92EC7">
                      <w:pPr>
                        <w:rPr>
                          <w:rFonts w:ascii="Lucida Bright" w:hAnsi="Lucida Bright"/>
                          <w:i/>
                          <w:iCs/>
                          <w:color w:val="0F243E"/>
                        </w:rPr>
                      </w:pPr>
                    </w:p>
                    <w:p w14:paraId="77B2019E" w14:textId="77777777" w:rsidR="00824756" w:rsidRDefault="00824756" w:rsidP="00B92EC7">
                      <w:pPr>
                        <w:rPr>
                          <w:rFonts w:ascii="Lucida Bright" w:hAnsi="Lucida Bright"/>
                          <w:i/>
                          <w:iCs/>
                          <w:color w:val="0F243E"/>
                        </w:rPr>
                      </w:pPr>
                    </w:p>
                    <w:p w14:paraId="02F50DC0" w14:textId="77777777" w:rsidR="00824756" w:rsidRDefault="00824756" w:rsidP="00B92EC7">
                      <w:pPr>
                        <w:rPr>
                          <w:rFonts w:ascii="Lucida Bright" w:hAnsi="Lucida Bright"/>
                          <w:i/>
                          <w:iCs/>
                          <w:color w:val="0F243E"/>
                        </w:rPr>
                      </w:pPr>
                    </w:p>
                    <w:p w14:paraId="0E1D4244" w14:textId="77777777" w:rsidR="00824756" w:rsidRDefault="00824756" w:rsidP="00B92EC7">
                      <w:pPr>
                        <w:rPr>
                          <w:rFonts w:ascii="Lucida Bright" w:hAnsi="Lucida Bright"/>
                          <w:i/>
                          <w:iCs/>
                          <w:color w:val="0F243E"/>
                        </w:rPr>
                      </w:pPr>
                    </w:p>
                    <w:p w14:paraId="1383D112" w14:textId="77777777" w:rsidR="00824756" w:rsidRDefault="00824756" w:rsidP="00B92EC7">
                      <w:pPr>
                        <w:rPr>
                          <w:rFonts w:ascii="Lucida Bright" w:hAnsi="Lucida Bright"/>
                          <w:i/>
                          <w:iCs/>
                          <w:color w:val="0F243E"/>
                        </w:rPr>
                      </w:pPr>
                    </w:p>
                    <w:p w14:paraId="42F86A05" w14:textId="77777777" w:rsidR="00824756" w:rsidRDefault="00824756" w:rsidP="00B92EC7">
                      <w:pPr>
                        <w:rPr>
                          <w:rFonts w:ascii="Lucida Bright" w:hAnsi="Lucida Bright"/>
                          <w:i/>
                          <w:iCs/>
                          <w:color w:val="0F243E"/>
                        </w:rPr>
                      </w:pPr>
                    </w:p>
                    <w:p w14:paraId="4F080A6C" w14:textId="77777777" w:rsidR="00824756" w:rsidRDefault="00824756" w:rsidP="00B92EC7">
                      <w:pPr>
                        <w:rPr>
                          <w:rFonts w:ascii="Lucida Bright" w:hAnsi="Lucida Bright"/>
                          <w:i/>
                          <w:iCs/>
                          <w:color w:val="0F243E"/>
                        </w:rPr>
                      </w:pPr>
                    </w:p>
                    <w:p w14:paraId="0284AB74" w14:textId="77777777" w:rsidR="00824756" w:rsidRDefault="00824756" w:rsidP="00B92EC7">
                      <w:pPr>
                        <w:rPr>
                          <w:rFonts w:ascii="Lucida Bright" w:hAnsi="Lucida Bright"/>
                          <w:i/>
                          <w:iCs/>
                          <w:color w:val="0F243E"/>
                        </w:rPr>
                      </w:pPr>
                    </w:p>
                    <w:p w14:paraId="36B228EE" w14:textId="77777777" w:rsidR="00824756" w:rsidRDefault="00824756" w:rsidP="00B92EC7">
                      <w:pPr>
                        <w:rPr>
                          <w:rFonts w:ascii="Lucida Bright" w:hAnsi="Lucida Bright"/>
                          <w:i/>
                          <w:iCs/>
                          <w:color w:val="0F243E"/>
                        </w:rPr>
                      </w:pPr>
                    </w:p>
                    <w:p w14:paraId="6BD8F73F" w14:textId="77777777" w:rsidR="00824756" w:rsidRDefault="00824756" w:rsidP="00B92EC7">
                      <w:pPr>
                        <w:rPr>
                          <w:rFonts w:ascii="Lucida Bright" w:hAnsi="Lucida Bright"/>
                          <w:i/>
                          <w:iCs/>
                          <w:color w:val="0F243E"/>
                        </w:rPr>
                      </w:pPr>
                    </w:p>
                    <w:p w14:paraId="7D9212FC" w14:textId="77777777" w:rsidR="00824756" w:rsidRDefault="00824756" w:rsidP="00B92EC7">
                      <w:pPr>
                        <w:rPr>
                          <w:rFonts w:ascii="Lucida Bright" w:hAnsi="Lucida Bright"/>
                          <w:i/>
                          <w:iCs/>
                          <w:color w:val="0F243E"/>
                        </w:rPr>
                      </w:pPr>
                    </w:p>
                    <w:p w14:paraId="67EF4B59" w14:textId="77777777" w:rsidR="00824756" w:rsidRDefault="00824756" w:rsidP="00B92EC7">
                      <w:pPr>
                        <w:rPr>
                          <w:rFonts w:ascii="Lucida Bright" w:hAnsi="Lucida Bright"/>
                          <w:i/>
                          <w:iCs/>
                          <w:color w:val="0F243E"/>
                        </w:rPr>
                      </w:pPr>
                    </w:p>
                  </w:txbxContent>
                </v:textbox>
                <w10:wrap type="tight" anchorx="page" anchory="page"/>
              </v:shape>
            </w:pict>
          </mc:Fallback>
        </mc:AlternateContent>
      </w:r>
      <w:r w:rsidR="00E449AB">
        <w:rPr>
          <w:noProof/>
        </w:rPr>
        <mc:AlternateContent>
          <mc:Choice Requires="wps">
            <w:drawing>
              <wp:anchor distT="0" distB="0" distL="114300" distR="114300" simplePos="0" relativeHeight="251666571" behindDoc="0" locked="0" layoutInCell="1" allowOverlap="1" wp14:anchorId="02E32AE7" wp14:editId="40FAE0C2">
                <wp:simplePos x="0" y="0"/>
                <wp:positionH relativeFrom="page">
                  <wp:posOffset>512445</wp:posOffset>
                </wp:positionH>
                <wp:positionV relativeFrom="page">
                  <wp:posOffset>3429000</wp:posOffset>
                </wp:positionV>
                <wp:extent cx="6850380" cy="1600200"/>
                <wp:effectExtent l="0" t="0" r="0" b="0"/>
                <wp:wrapThrough wrapText="bothSides">
                  <wp:wrapPolygon edited="0">
                    <wp:start x="80" y="0"/>
                    <wp:lineTo x="80" y="21257"/>
                    <wp:lineTo x="21464" y="21257"/>
                    <wp:lineTo x="21464" y="0"/>
                    <wp:lineTo x="80" y="0"/>
                  </wp:wrapPolygon>
                </wp:wrapThrough>
                <wp:docPr id="8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0380" cy="1600200"/>
                        </a:xfrm>
                        <a:prstGeom prst="rect">
                          <a:avLst/>
                        </a:prstGeom>
                        <a:noFill/>
                        <a:ln>
                          <a:noFill/>
                        </a:ln>
                        <a:effectLst/>
                        <a:extLst>
                          <a:ext uri="{C572A759-6A51-4108-AA02-DFA0A04FC94B}">
                            <ma14:wrappingTextBoxFlag xmlns:ma14="http://schemas.microsoft.com/office/mac/drawingml/2011/main" val="1"/>
                          </a:ext>
                        </a:extLst>
                      </wps:spPr>
                      <wps:txbx>
                        <w:txbxContent>
                          <w:p w14:paraId="6E27234C" w14:textId="3AA6E795" w:rsidR="00824756" w:rsidRPr="00FF3375" w:rsidRDefault="00824756" w:rsidP="00FF3375">
                            <w:pPr>
                              <w:pStyle w:val="Pa0"/>
                              <w:jc w:val="both"/>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 o:spid="_x0000_s1052" type="#_x0000_t202" style="position:absolute;margin-left:40.35pt;margin-top:270pt;width:539.4pt;height:126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" mv:complextextbox="1" filled="f" stroked="f">
                <v:path arrowok="t"/>
                <v:textbox>
                  <w:txbxContent>
                    <w:p w14:paraId="6E27234C" w14:textId="3AA6E795" w:rsidR="00824756" w:rsidRPr="00FF3375" w:rsidRDefault="00824756" w:rsidP="00FF3375">
                      <w:pPr>
                        <w:pStyle w:val="Pa0"/>
                        <w:jc w:val="both"/>
                        <w:rPr>
                          <w:noProof/>
                        </w:rPr>
                      </w:pPr>
                    </w:p>
                  </w:txbxContent>
                </v:textbox>
                <w10:wrap type="through" anchorx="page" anchory="page"/>
              </v:shape>
            </w:pict>
          </mc:Fallback>
        </mc:AlternateContent>
      </w:r>
      <w:r w:rsidR="00E449AB">
        <w:rPr>
          <w:noProof/>
        </w:rPr>
        <mc:AlternateContent>
          <mc:Choice Requires="wps">
            <w:drawing>
              <wp:anchor distT="0" distB="0" distL="114300" distR="114300" simplePos="0" relativeHeight="251739275" behindDoc="0" locked="0" layoutInCell="1" allowOverlap="1" wp14:anchorId="182DEA89" wp14:editId="738D3E4D">
                <wp:simplePos x="0" y="0"/>
                <wp:positionH relativeFrom="page">
                  <wp:posOffset>4044950</wp:posOffset>
                </wp:positionH>
                <wp:positionV relativeFrom="page">
                  <wp:posOffset>398145</wp:posOffset>
                </wp:positionV>
                <wp:extent cx="3334385" cy="325755"/>
                <wp:effectExtent l="0" t="0" r="0" b="4445"/>
                <wp:wrapThrough wrapText="bothSides">
                  <wp:wrapPolygon edited="0">
                    <wp:start x="0" y="0"/>
                    <wp:lineTo x="0" y="20211"/>
                    <wp:lineTo x="21390" y="20211"/>
                    <wp:lineTo x="21390" y="0"/>
                    <wp:lineTo x="0" y="0"/>
                  </wp:wrapPolygon>
                </wp:wrapThrough>
                <wp:docPr id="84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4385" cy="325755"/>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15F72AB1" w14:textId="32F2AC31" w:rsidR="00824756" w:rsidRPr="00A24E59" w:rsidRDefault="00824756" w:rsidP="005A6588">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1" o:spid="_x0000_s1053" type="#_x0000_t202" style="position:absolute;margin-left:318.5pt;margin-top:31.35pt;width:262.55pt;height:25.65pt;z-index:251739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" mv:complextextbox="1" fillcolor="window" stroked="f">
                <v:path arrowok="t"/>
                <v:textbox>
                  <w:txbxContent>
                    <w:p w14:paraId="15F72AB1" w14:textId="32F2AC31" w:rsidR="00824756" w:rsidRPr="00A24E59" w:rsidRDefault="00824756" w:rsidP="005A6588">
                      <w:pPr>
                        <w:jc w:val="right"/>
                        <w:rPr>
                          <w:color w:val="AD0202"/>
                        </w:rPr>
                      </w:pPr>
                      <w:r w:rsidRPr="00A24E59">
                        <w:rPr>
                          <w:color w:val="AD0202"/>
                        </w:rPr>
                        <w:t>ANNUAL REPORT 2015</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738251" behindDoc="0" locked="0" layoutInCell="1" allowOverlap="1" wp14:anchorId="554DA688" wp14:editId="0C9C0949">
                <wp:simplePos x="0" y="0"/>
                <wp:positionH relativeFrom="page">
                  <wp:posOffset>388620</wp:posOffset>
                </wp:positionH>
                <wp:positionV relativeFrom="page">
                  <wp:posOffset>389890</wp:posOffset>
                </wp:positionV>
                <wp:extent cx="3328035" cy="325755"/>
                <wp:effectExtent l="0" t="0" r="0" b="4445"/>
                <wp:wrapThrough wrapText="bothSides">
                  <wp:wrapPolygon edited="0">
                    <wp:start x="0" y="0"/>
                    <wp:lineTo x="0" y="20211"/>
                    <wp:lineTo x="21431" y="20211"/>
                    <wp:lineTo x="21431" y="0"/>
                    <wp:lineTo x="0" y="0"/>
                  </wp:wrapPolygon>
                </wp:wrapThrough>
                <wp:docPr id="83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8035" cy="325755"/>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3C45B09F" w14:textId="0B4362C2" w:rsidR="00824756" w:rsidRDefault="00824756">
                            <w:r w:rsidRPr="00A24E59">
                              <w:rPr>
                                <w:color w:val="AD0202"/>
                              </w:rPr>
                              <w:t>GLOBAL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0" o:spid="_x0000_s1054" type="#_x0000_t202" style="position:absolute;margin-left:30.6pt;margin-top:30.7pt;width:262.05pt;height:25.65pt;z-index:25173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" mv:complextextbox="1" fillcolor="window" stroked="f">
                <v:path arrowok="t"/>
                <v:textbox>
                  <w:txbxContent>
                    <w:p w14:paraId="3C45B09F" w14:textId="0B4362C2" w:rsidR="00824756" w:rsidRDefault="00824756">
                      <w:r w:rsidRPr="00A24E59">
                        <w:rPr>
                          <w:color w:val="AD0202"/>
                        </w:rPr>
                        <w:t>GLOBAL HEALTH PARTNERSHIPS</w:t>
                      </w:r>
                    </w:p>
                  </w:txbxContent>
                </v:textbox>
                <w10:wrap type="through" anchorx="page" anchory="page"/>
              </v:shape>
            </w:pict>
          </mc:Fallback>
        </mc:AlternateContent>
      </w:r>
      <w:r w:rsidR="00E449AB">
        <w:rPr>
          <w:noProof/>
        </w:rPr>
        <mc:AlternateContent>
          <mc:Choice Requires="wps">
            <w:drawing>
              <wp:anchor distT="4294967295" distB="4294967295" distL="114300" distR="114300" simplePos="0" relativeHeight="251658311" behindDoc="0" locked="0" layoutInCell="1" allowOverlap="1" wp14:anchorId="2E548F6B" wp14:editId="591CEBFE">
                <wp:simplePos x="0" y="0"/>
                <wp:positionH relativeFrom="page">
                  <wp:posOffset>546100</wp:posOffset>
                </wp:positionH>
                <wp:positionV relativeFrom="page">
                  <wp:posOffset>7049769</wp:posOffset>
                </wp:positionV>
                <wp:extent cx="6680200" cy="0"/>
                <wp:effectExtent l="0" t="0" r="25400" b="25400"/>
                <wp:wrapNone/>
                <wp:docPr id="8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rgbClr val="AD0202">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" strokecolor="#ad0202" strokeweight="1pt">
                <v:shadow opacity="22938f" mv:blur="38100f" offset="0,2pt"/>
                <w10:wrap anchorx="page" anchory="page"/>
              </v:line>
            </w:pict>
          </mc:Fallback>
        </mc:AlternateContent>
      </w:r>
      <w:r w:rsidR="00321DB9">
        <w:br w:type="page"/>
      </w:r>
      <w:r w:rsidR="00E449AB">
        <w:rPr>
          <w:noProof/>
        </w:rPr>
        <w:lastRenderedPageBreak/>
        <w:drawing>
          <wp:anchor distT="0" distB="0" distL="114300" distR="114300" simplePos="0" relativeHeight="251816075" behindDoc="0" locked="0" layoutInCell="1" allowOverlap="1" wp14:anchorId="730DE921" wp14:editId="45964B23">
            <wp:simplePos x="0" y="0"/>
            <wp:positionH relativeFrom="page">
              <wp:posOffset>487045</wp:posOffset>
            </wp:positionH>
            <wp:positionV relativeFrom="page">
              <wp:posOffset>3427730</wp:posOffset>
            </wp:positionV>
            <wp:extent cx="1897380" cy="1267460"/>
            <wp:effectExtent l="0" t="0" r="7620" b="2540"/>
            <wp:wrapThrough wrapText="bothSides">
              <wp:wrapPolygon edited="0">
                <wp:start x="0" y="0"/>
                <wp:lineTo x="0" y="21210"/>
                <wp:lineTo x="21398" y="21210"/>
                <wp:lineTo x="21398" y="0"/>
                <wp:lineTo x="0" y="0"/>
              </wp:wrapPolygon>
            </wp:wrapThrough>
            <wp:docPr id="71"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9738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21195" behindDoc="0" locked="0" layoutInCell="1" allowOverlap="1" wp14:anchorId="3CA94A57" wp14:editId="027B14A3">
            <wp:simplePos x="0" y="0"/>
            <wp:positionH relativeFrom="page">
              <wp:posOffset>487045</wp:posOffset>
            </wp:positionH>
            <wp:positionV relativeFrom="page">
              <wp:posOffset>7146290</wp:posOffset>
            </wp:positionV>
            <wp:extent cx="3324860" cy="2494280"/>
            <wp:effectExtent l="0" t="0" r="2540" b="0"/>
            <wp:wrapThrough wrapText="bothSides">
              <wp:wrapPolygon edited="0">
                <wp:start x="660" y="0"/>
                <wp:lineTo x="0" y="220"/>
                <wp:lineTo x="0" y="21116"/>
                <wp:lineTo x="495" y="21336"/>
                <wp:lineTo x="660" y="21336"/>
                <wp:lineTo x="20791" y="21336"/>
                <wp:lineTo x="20956" y="21336"/>
                <wp:lineTo x="21451" y="21116"/>
                <wp:lineTo x="21451" y="220"/>
                <wp:lineTo x="20791" y="0"/>
                <wp:lineTo x="660" y="0"/>
              </wp:wrapPolygon>
            </wp:wrapThrough>
            <wp:docPr id="70"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19" cstate="email">
                      <a:extLst>
                        <a:ext uri="{28A0092B-C50C-407E-A947-70E740481C1C}">
                          <a14:useLocalDpi xmlns:a14="http://schemas.microsoft.com/office/drawing/2010/main"/>
                        </a:ext>
                      </a:extLst>
                    </a:blip>
                    <a:stretch>
                      <a:fillRect/>
                    </a:stretch>
                  </pic:blipFill>
                  <pic:spPr>
                    <a:xfrm>
                      <a:off x="0" y="0"/>
                      <a:ext cx="3324860" cy="2494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22219" behindDoc="0" locked="0" layoutInCell="1" allowOverlap="1" wp14:anchorId="18DA3B33" wp14:editId="7FF04AD7">
            <wp:simplePos x="0" y="0"/>
            <wp:positionH relativeFrom="page">
              <wp:posOffset>4277995</wp:posOffset>
            </wp:positionH>
            <wp:positionV relativeFrom="page">
              <wp:posOffset>7497445</wp:posOffset>
            </wp:positionV>
            <wp:extent cx="2858135" cy="2143760"/>
            <wp:effectExtent l="0" t="0" r="12065" b="0"/>
            <wp:wrapThrough wrapText="bothSides">
              <wp:wrapPolygon edited="0">
                <wp:start x="0" y="0"/>
                <wp:lineTo x="0" y="21242"/>
                <wp:lineTo x="21499" y="21242"/>
                <wp:lineTo x="21499" y="0"/>
                <wp:lineTo x="0" y="0"/>
              </wp:wrapPolygon>
            </wp:wrapThrough>
            <wp:docPr id="69"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58135"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17099" behindDoc="0" locked="0" layoutInCell="1" allowOverlap="1" wp14:anchorId="11B41BF6" wp14:editId="5E384ACE">
            <wp:simplePos x="0" y="0"/>
            <wp:positionH relativeFrom="page">
              <wp:posOffset>5715000</wp:posOffset>
            </wp:positionH>
            <wp:positionV relativeFrom="page">
              <wp:posOffset>4467225</wp:posOffset>
            </wp:positionV>
            <wp:extent cx="1607185" cy="2976245"/>
            <wp:effectExtent l="0" t="0" r="0" b="0"/>
            <wp:wrapThrough wrapText="bothSides">
              <wp:wrapPolygon edited="0">
                <wp:start x="0" y="0"/>
                <wp:lineTo x="0" y="21383"/>
                <wp:lineTo x="21165" y="21383"/>
                <wp:lineTo x="21165" y="0"/>
                <wp:lineTo x="0" y="0"/>
              </wp:wrapPolygon>
            </wp:wrapThrough>
            <wp:docPr id="6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07185" cy="297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2ED">
        <w:rPr>
          <w:noProof/>
        </w:rPr>
        <mc:AlternateContent>
          <mc:Choice Requires="wpg">
            <w:drawing>
              <wp:anchor distT="0" distB="0" distL="114300" distR="114300" simplePos="0" relativeHeight="251769995" behindDoc="0" locked="0" layoutInCell="1" allowOverlap="1" wp14:anchorId="46053A27" wp14:editId="5BB5AD11">
                <wp:simplePos x="0" y="0"/>
                <wp:positionH relativeFrom="page">
                  <wp:posOffset>425450</wp:posOffset>
                </wp:positionH>
                <wp:positionV relativeFrom="page">
                  <wp:posOffset>1472565</wp:posOffset>
                </wp:positionV>
                <wp:extent cx="7040880" cy="8169910"/>
                <wp:effectExtent l="0" t="0" r="0" b="8890"/>
                <wp:wrapThrough wrapText="bothSides">
                  <wp:wrapPolygon edited="0">
                    <wp:start x="78" y="0"/>
                    <wp:lineTo x="78" y="21556"/>
                    <wp:lineTo x="21429" y="21556"/>
                    <wp:lineTo x="21429" y="0"/>
                    <wp:lineTo x="78" y="0"/>
                  </wp:wrapPolygon>
                </wp:wrapThrough>
                <wp:docPr id="931" name="Group 931"/>
                <wp:cNvGraphicFramePr/>
                <a:graphic xmlns:a="http://schemas.openxmlformats.org/drawingml/2006/main">
                  <a:graphicData uri="http://schemas.microsoft.com/office/word/2010/wordprocessingGroup">
                    <wpg:wgp>
                      <wpg:cNvGrpSpPr/>
                      <wpg:grpSpPr>
                        <a:xfrm>
                          <a:off x="0" y="0"/>
                          <a:ext cx="7040880" cy="8169910"/>
                          <a:chOff x="0" y="0"/>
                          <a:chExt cx="7040880" cy="8169910"/>
                        </a:xfrm>
                        <a:extLst>
                          <a:ext uri="{0CCBE362-F206-4b92-989A-16890622DB6E}">
                            <ma14:wrappingTextBoxFlag xmlns:ma14="http://schemas.microsoft.com/office/mac/drawingml/2011/main" val="1"/>
                          </a:ext>
                        </a:extLst>
                      </wpg:grpSpPr>
                      <wps:wsp>
                        <wps:cNvPr id="837" name="Text Box 442"/>
                        <wps:cNvSpPr txBox="1">
                          <a:spLocks/>
                        </wps:cNvSpPr>
                        <wps:spPr>
                          <a:xfrm>
                            <a:off x="0" y="0"/>
                            <a:ext cx="7040880" cy="816991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91440" y="45720"/>
                            <a:ext cx="5026660" cy="180975"/>
                          </a:xfrm>
                          <a:prstGeom prst="rect">
                            <a:avLst/>
                          </a:prstGeom>
                          <a:noFill/>
                          <a:ln>
                            <a:noFill/>
                          </a:ln>
                          <a:effectLst/>
                          <a:extLst>
                            <a:ext uri="{C572A759-6A51-4108-AA02-DFA0A04FC94B}">
                              <ma14:wrappingTextBoxFlag xmlns:ma14="http://schemas.microsoft.com/office/mac/drawingml/2011/main"/>
                            </a:ext>
                          </a:extLst>
                        </wps:spPr>
                        <wps:txbx id="17">
                          <w:txbxContent>
                            <w:p w14:paraId="2B52ACE3" w14:textId="77777777" w:rsidR="00824756" w:rsidRDefault="00824756" w:rsidP="00FC4CF6">
                              <w:pPr>
                                <w:rPr>
                                  <w:rFonts w:ascii="Lucida Bright" w:hAnsi="Lucida Bright" w:cs="Lucida Bright"/>
                                  <w:color w:val="000000"/>
                                </w:rPr>
                              </w:pPr>
                            </w:p>
                            <w:p w14:paraId="4E885B4E" w14:textId="530A77E6" w:rsidR="00824756" w:rsidRDefault="00824756" w:rsidP="00765752">
                              <w:pPr>
                                <w:ind w:firstLine="260"/>
                                <w:rPr>
                                  <w:rFonts w:ascii="Lucida Bright" w:hAnsi="Lucida Bright" w:cs="Lucida Bright"/>
                                  <w:color w:val="000000"/>
                                </w:rPr>
                              </w:pPr>
                              <w:r>
                                <w:rPr>
                                  <w:rFonts w:ascii="Lucida Bright" w:hAnsi="Lucida Bright" w:cs="Lucida Bright"/>
                                  <w:color w:val="000000"/>
                                </w:rPr>
                                <w:t xml:space="preserve">Three nurses, a clinical officer, and a laboratory technician provide the primary care services, including normal vaginal deliveries, at the Kisesini Clinic. Nicholas Mutuku is the nurse-in-charge and the volunteer coordinator of GHP projects. The other two nurses are Theresia Waeni </w:t>
                              </w:r>
                              <w:r w:rsidRPr="00054D8C">
                                <w:rPr>
                                  <w:rFonts w:ascii="Lucida Bright" w:hAnsi="Lucida Bright" w:cs="Lucida Bright"/>
                                  <w:color w:val="000000"/>
                                </w:rPr>
                                <w:t>Makau</w:t>
                              </w:r>
                              <w:r>
                                <w:rPr>
                                  <w:rFonts w:ascii="Lucida Bright" w:hAnsi="Lucida Bright" w:cs="Lucida Bright"/>
                                  <w:color w:val="000000"/>
                                </w:rPr>
                                <w:t xml:space="preserve"> and Dorcas Mumbua Kioko. Duri</w:t>
                              </w:r>
                              <w:r w:rsidRPr="00402F04">
                                <w:rPr>
                                  <w:rFonts w:ascii="Lucida Bright" w:hAnsi="Lucida Bright" w:cs="Lucida Bright"/>
                                  <w:color w:val="000000"/>
                                </w:rPr>
                                <w:t xml:space="preserve">ng the </w:t>
                              </w:r>
                              <w:r>
                                <w:rPr>
                                  <w:rFonts w:ascii="Lucida Bright" w:hAnsi="Lucida Bright" w:cs="Lucida Bright"/>
                                  <w:color w:val="000000"/>
                                </w:rPr>
                                <w:t xml:space="preserve">2014-2015 fiscal year there were a total of 20,604 patient visits, which is an increase from the 13,247 in the previous fiscal year. There were 93 vaginal deliveries of healthy newborn infants, and an additional 20 women received care during labor but required transport for complications. During the fiscal year there were 1,558 patients served in outreach clinics. </w:t>
                              </w:r>
                              <w:r>
                                <w:rPr>
                                  <w:rFonts w:ascii="Lucida Bright" w:hAnsi="Lucida Bright"/>
                                </w:rPr>
                                <w:t>There were 521 dental patients, a 33% increase from last year.  Demand for all services is increasing.</w:t>
                              </w:r>
                            </w:p>
                            <w:p w14:paraId="602395CD" w14:textId="1CFA8A21" w:rsidR="00824756" w:rsidRDefault="00824756" w:rsidP="00765752">
                              <w:pPr>
                                <w:ind w:firstLine="260"/>
                                <w:rPr>
                                  <w:rFonts w:ascii="Lucida Bright" w:hAnsi="Lucida Bright" w:cs="Lucida Bright"/>
                                  <w:color w:val="000000"/>
                                </w:rPr>
                              </w:pPr>
                              <w:r w:rsidRPr="00293D3F">
                                <w:rPr>
                                  <w:rFonts w:ascii="Lucida Bright" w:hAnsi="Lucida Bright" w:cs="Lucida Bright"/>
                                  <w:color w:val="000000"/>
                                </w:rPr>
                                <w:t>GHP purchas</w:t>
                              </w:r>
                              <w:r>
                                <w:rPr>
                                  <w:rFonts w:ascii="Lucida Bright" w:hAnsi="Lucida Bright" w:cs="Lucida Bright"/>
                                  <w:color w:val="000000"/>
                                </w:rPr>
                                <w:t>es</w:t>
                              </w:r>
                              <w:r w:rsidRPr="00293D3F">
                                <w:rPr>
                                  <w:rFonts w:ascii="Lucida Bright" w:hAnsi="Lucida Bright" w:cs="Lucida Bright"/>
                                  <w:color w:val="000000"/>
                                </w:rPr>
                                <w:t xml:space="preserve"> the lab supplies and pay</w:t>
                              </w:r>
                              <w:r>
                                <w:rPr>
                                  <w:rFonts w:ascii="Lucida Bright" w:hAnsi="Lucida Bright" w:cs="Lucida Bright"/>
                                  <w:color w:val="000000"/>
                                </w:rPr>
                                <w:t>s</w:t>
                              </w:r>
                              <w:r w:rsidRPr="00293D3F">
                                <w:rPr>
                                  <w:rFonts w:ascii="Lucida Bright" w:hAnsi="Lucida Bright" w:cs="Lucida Bright"/>
                                  <w:color w:val="000000"/>
                                </w:rPr>
                                <w:t xml:space="preserve"> the salary of a lab technician</w:t>
                              </w:r>
                              <w:r>
                                <w:rPr>
                                  <w:rFonts w:ascii="Lucida Bright" w:hAnsi="Lucida Bright" w:cs="Lucida Bright"/>
                                  <w:color w:val="000000"/>
                                </w:rPr>
                                <w:t xml:space="preserve">, </w:t>
                              </w:r>
                              <w:r w:rsidRPr="00293D3F">
                                <w:rPr>
                                  <w:rFonts w:ascii="Lucida Bright" w:hAnsi="Lucida Bright" w:cs="Lucida Bright"/>
                                  <w:color w:val="000000"/>
                                </w:rPr>
                                <w:t>a</w:t>
                              </w:r>
                              <w:r>
                                <w:rPr>
                                  <w:rFonts w:ascii="Lucida Bright" w:hAnsi="Lucida Bright" w:cs="Lucida Bright"/>
                                  <w:color w:val="000000"/>
                                </w:rPr>
                                <w:t xml:space="preserve"> little more than</w:t>
                              </w:r>
                              <w:r w:rsidRPr="00293D3F">
                                <w:rPr>
                                  <w:rFonts w:ascii="Lucida Bright" w:hAnsi="Lucida Bright" w:cs="Lucida Bright"/>
                                  <w:color w:val="000000"/>
                                </w:rPr>
                                <w:t xml:space="preserve"> $20</w:t>
                              </w:r>
                              <w:r>
                                <w:rPr>
                                  <w:rFonts w:ascii="Lucida Bright" w:hAnsi="Lucida Bright" w:cs="Lucida Bright"/>
                                  <w:color w:val="000000"/>
                                </w:rPr>
                                <w:t>0</w:t>
                              </w:r>
                              <w:r w:rsidRPr="00293D3F">
                                <w:rPr>
                                  <w:rFonts w:ascii="Lucida Bright" w:hAnsi="Lucida Bright" w:cs="Lucida Bright"/>
                                  <w:color w:val="000000"/>
                                </w:rPr>
                                <w:t xml:space="preserve"> monthly. </w:t>
                              </w:r>
                              <w:r>
                                <w:rPr>
                                  <w:rFonts w:ascii="Lucida Bright" w:hAnsi="Lucida Bright" w:cs="Lucida Bright"/>
                                  <w:color w:val="000000"/>
                                </w:rPr>
                                <w:t xml:space="preserve">GHP has funded emergency transport of patients </w:t>
                              </w:r>
                              <w:r w:rsidRPr="00293D3F">
                                <w:rPr>
                                  <w:rFonts w:ascii="Lucida Bright" w:hAnsi="Lucida Bright" w:cs="Lucida Bright"/>
                                  <w:color w:val="000000"/>
                                </w:rPr>
                                <w:t xml:space="preserve">using the GHP ambulance to a district hospital </w:t>
                              </w:r>
                              <w:r>
                                <w:rPr>
                                  <w:rFonts w:ascii="Lucida Bright" w:hAnsi="Lucida Bright" w:cs="Lucida Bright"/>
                                  <w:color w:val="000000"/>
                                </w:rPr>
                                <w:t>for a</w:t>
                              </w:r>
                              <w:r w:rsidRPr="00293D3F">
                                <w:rPr>
                                  <w:rFonts w:ascii="Lucida Bright" w:hAnsi="Lucida Bright" w:cs="Lucida Bright"/>
                                  <w:color w:val="000000"/>
                                </w:rPr>
                                <w:t xml:space="preserve"> higher-level care</w:t>
                              </w:r>
                              <w:r>
                                <w:rPr>
                                  <w:rFonts w:ascii="Lucida Bright" w:hAnsi="Lucida Bright" w:cs="Lucida Bright"/>
                                  <w:color w:val="000000"/>
                                </w:rPr>
                                <w:t>. The GHP vehicle is also used for emergency patient transport from remote villages to Kisesini, for pickup and delivery of medication/supplies, and village outreach clinics. The cost of maintaining the vehicle (a Toyota Land Cruiser, modified to serve as an ambulance) is the largest maintenance expense category for the GHP fiscal year at $9,356. Total Kisesini Dispensary expenses for the fiscal year were $21,883. Medications and supplies were the largest expense at $12,164. Nurse stipends for night and weekend coverage totaled $2,942. This provides 24/7 obstetrical coverage. We also pay the salary of one of the nurses at an annual cost of $4,077. Maternity meals and room rental for family cost $215. Total core services for the year cost $32,116.</w:t>
                              </w:r>
                            </w:p>
                            <w:p w14:paraId="5E0A3884" w14:textId="77777777" w:rsidR="00824756" w:rsidRDefault="00824756" w:rsidP="000E16F9">
                              <w:pPr>
                                <w:ind w:firstLine="260"/>
                                <w:rPr>
                                  <w:rFonts w:ascii="Lucida Bright" w:hAnsi="Lucida Bright" w:cs="Lucida Bright"/>
                                  <w:color w:val="000000"/>
                                </w:rPr>
                              </w:pPr>
                            </w:p>
                            <w:p w14:paraId="4913D891" w14:textId="77777777" w:rsidR="00824756" w:rsidRDefault="00824756" w:rsidP="000E16F9">
                              <w:pPr>
                                <w:ind w:firstLine="260"/>
                                <w:rPr>
                                  <w:rFonts w:ascii="Lucida Bright" w:hAnsi="Lucida Bright" w:cs="Lucida Bright"/>
                                  <w:color w:val="000000"/>
                                </w:rPr>
                              </w:pPr>
                            </w:p>
                            <w:p w14:paraId="337B0FE4" w14:textId="7505A907" w:rsidR="00824756" w:rsidRDefault="00824756" w:rsidP="000E16F9">
                              <w:pPr>
                                <w:ind w:firstLine="260"/>
                                <w:rPr>
                                  <w:rFonts w:ascii="Lucida Bright" w:hAnsi="Lucida Bright" w:cs="Lucida Bright"/>
                                  <w:color w:val="000000"/>
                                </w:rPr>
                              </w:pPr>
                              <w:r>
                                <w:rPr>
                                  <w:rFonts w:ascii="Lucida Bright" w:hAnsi="Lucida Bright" w:cs="Lucida Bright"/>
                                  <w:noProof/>
                                  <w:color w:val="000000"/>
                                </w:rPr>
                                <w:drawing>
                                  <wp:inline distT="0" distB="0" distL="0" distR="0" wp14:anchorId="1FAB09F6" wp14:editId="4C8A69B2">
                                    <wp:extent cx="6858000" cy="5135245"/>
                                    <wp:effectExtent l="0" t="0" r="0" b="0"/>
                                    <wp:docPr id="653" name="Picture 830" descr="Description: Macintosh HD:Users:ruthintheq:Desktop:GHP website photos:DSCN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Description: Macintosh HD:Users:ruthintheq:Desktop:GHP website photos:DSCN23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135245"/>
                                            </a:xfrm>
                                            <a:prstGeom prst="rect">
                                              <a:avLst/>
                                            </a:prstGeom>
                                            <a:noFill/>
                                            <a:ln>
                                              <a:noFill/>
                                            </a:ln>
                                          </pic:spPr>
                                        </pic:pic>
                                      </a:graphicData>
                                    </a:graphic>
                                  </wp:inline>
                                </w:drawing>
                              </w:r>
                            </w:p>
                            <w:p w14:paraId="78683BCD" w14:textId="77777777" w:rsidR="00824756" w:rsidRDefault="00824756" w:rsidP="000E16F9">
                              <w:pPr>
                                <w:ind w:firstLine="260"/>
                                <w:rPr>
                                  <w:rFonts w:ascii="Lucida Bright" w:hAnsi="Lucida Bright" w:cs="Lucida Bright"/>
                                  <w:color w:val="000000"/>
                                </w:rPr>
                              </w:pPr>
                            </w:p>
                            <w:p w14:paraId="1AF61527" w14:textId="78005D90" w:rsidR="00824756" w:rsidRDefault="00824756" w:rsidP="000E16F9">
                              <w:pPr>
                                <w:rPr>
                                  <w:rFonts w:ascii="Lucida Bright" w:hAnsi="Lucida Bright" w:cs="Lucida Bright"/>
                                  <w:color w:val="000000"/>
                                </w:rPr>
                              </w:pPr>
                              <w:r>
                                <w:rPr>
                                  <w:rFonts w:ascii="Lucida Bright" w:hAnsi="Lucida Bright" w:cs="Lucida Bright"/>
                                  <w:color w:val="000000"/>
                                </w:rPr>
                                <w:tab/>
                                <w:t xml:space="preserve"> </w:t>
                              </w:r>
                            </w:p>
                            <w:p w14:paraId="0CE494AF" w14:textId="62D18B5F" w:rsidR="00824756" w:rsidRPr="000B43F8" w:rsidRDefault="00824756" w:rsidP="000E16F9">
                              <w:pPr>
                                <w:ind w:firstLine="720"/>
                                <w:rPr>
                                  <w:rFonts w:ascii="Lucida Bright" w:hAnsi="Lucida Bright" w:cs="Lucida Bright"/>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25425"/>
                            <a:ext cx="5026660" cy="18034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404495"/>
                            <a:ext cx="5026660" cy="18097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584200"/>
                            <a:ext cx="5026660" cy="18097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763905"/>
                            <a:ext cx="5026660" cy="180340"/>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942975"/>
                            <a:ext cx="5026660" cy="18097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122680"/>
                            <a:ext cx="5026660" cy="18097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302385"/>
                            <a:ext cx="5026660" cy="18034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481455"/>
                            <a:ext cx="5026660" cy="180975"/>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661160"/>
                            <a:ext cx="5026660" cy="18097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055495" y="1840865"/>
                            <a:ext cx="3062605" cy="18034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055495" y="2019935"/>
                            <a:ext cx="3062605" cy="180975"/>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055495" y="2199640"/>
                            <a:ext cx="4893945" cy="180975"/>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055495" y="2379345"/>
                            <a:ext cx="4893945" cy="180340"/>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055495" y="2558415"/>
                            <a:ext cx="4893945" cy="180975"/>
                          </a:xfrm>
                          <a:prstGeom prst="rect">
                            <a:avLst/>
                          </a:prstGeom>
                          <a:noFill/>
                          <a:ln>
                            <a:noFill/>
                          </a:ln>
                          <a:effectLst/>
                          <a:extLst>
                            <a:ext uri="{C572A759-6A51-4108-AA02-DFA0A04FC94B}">
                              <ma14:wrappingTextBoxFlag xmlns:ma14="http://schemas.microsoft.com/office/mac/drawingml/2011/main"/>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2055495" y="2738120"/>
                            <a:ext cx="4893945" cy="180975"/>
                          </a:xfrm>
                          <a:prstGeom prst="rect">
                            <a:avLst/>
                          </a:prstGeom>
                          <a:noFill/>
                          <a:ln>
                            <a:noFill/>
                          </a:ln>
                          <a:effectLst/>
                          <a:extLst>
                            <a:ext uri="{C572A759-6A51-4108-AA02-DFA0A04FC94B}">
                              <ma14:wrappingTextBoxFlag xmlns:ma14="http://schemas.microsoft.com/office/mac/drawingml/2011/main"/>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055495" y="2917825"/>
                            <a:ext cx="3119755" cy="180340"/>
                          </a:xfrm>
                          <a:prstGeom prst="rect">
                            <a:avLst/>
                          </a:prstGeom>
                          <a:noFill/>
                          <a:ln>
                            <a:noFill/>
                          </a:ln>
                          <a:effectLst/>
                          <a:extLst>
                            <a:ext uri="{C572A759-6A51-4108-AA02-DFA0A04FC94B}">
                              <ma14:wrappingTextBoxFlag xmlns:ma14="http://schemas.microsoft.com/office/mac/drawingml/2011/main"/>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4" name="Text Box 704"/>
                        <wps:cNvSpPr txBox="1"/>
                        <wps:spPr>
                          <a:xfrm>
                            <a:off x="2055495" y="3096895"/>
                            <a:ext cx="3119755" cy="180975"/>
                          </a:xfrm>
                          <a:prstGeom prst="rect">
                            <a:avLst/>
                          </a:prstGeom>
                          <a:noFill/>
                          <a:ln>
                            <a:noFill/>
                          </a:ln>
                          <a:effectLst/>
                          <a:extLst>
                            <a:ext uri="{C572A759-6A51-4108-AA02-DFA0A04FC94B}">
                              <ma14:wrappingTextBoxFlag xmlns:ma14="http://schemas.microsoft.com/office/mac/drawingml/2011/main"/>
                            </a:ext>
                          </a:extLst>
                        </wps:spPr>
                        <wps:linkedTxbx id="1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5" name="Text Box 705"/>
                        <wps:cNvSpPr txBox="1"/>
                        <wps:spPr>
                          <a:xfrm>
                            <a:off x="91440" y="3276600"/>
                            <a:ext cx="5083810" cy="180340"/>
                          </a:xfrm>
                          <a:prstGeom prst="rect">
                            <a:avLst/>
                          </a:prstGeom>
                          <a:noFill/>
                          <a:ln>
                            <a:noFill/>
                          </a:ln>
                          <a:effectLst/>
                          <a:extLst>
                            <a:ext uri="{C572A759-6A51-4108-AA02-DFA0A04FC94B}">
                              <ma14:wrappingTextBoxFlag xmlns:ma14="http://schemas.microsoft.com/office/mac/drawingml/2011/main"/>
                            </a:ext>
                          </a:extLst>
                        </wps:spPr>
                        <wps:linkedTxbx id="1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6" name="Text Box 706"/>
                        <wps:cNvSpPr txBox="1"/>
                        <wps:spPr>
                          <a:xfrm>
                            <a:off x="91440" y="3455670"/>
                            <a:ext cx="5083810" cy="180975"/>
                          </a:xfrm>
                          <a:prstGeom prst="rect">
                            <a:avLst/>
                          </a:prstGeom>
                          <a:noFill/>
                          <a:ln>
                            <a:noFill/>
                          </a:ln>
                          <a:effectLst/>
                          <a:extLst>
                            <a:ext uri="{C572A759-6A51-4108-AA02-DFA0A04FC94B}">
                              <ma14:wrappingTextBoxFlag xmlns:ma14="http://schemas.microsoft.com/office/mac/drawingml/2011/main"/>
                            </a:ext>
                          </a:extLst>
                        </wps:spPr>
                        <wps:linkedTxbx id="1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7" name="Text Box 707"/>
                        <wps:cNvSpPr txBox="1"/>
                        <wps:spPr>
                          <a:xfrm>
                            <a:off x="91440" y="3635375"/>
                            <a:ext cx="5083810" cy="180975"/>
                          </a:xfrm>
                          <a:prstGeom prst="rect">
                            <a:avLst/>
                          </a:prstGeom>
                          <a:noFill/>
                          <a:ln>
                            <a:noFill/>
                          </a:ln>
                          <a:effectLst/>
                          <a:extLst>
                            <a:ext uri="{C572A759-6A51-4108-AA02-DFA0A04FC94B}">
                              <ma14:wrappingTextBoxFlag xmlns:ma14="http://schemas.microsoft.com/office/mac/drawingml/2011/main"/>
                            </a:ext>
                          </a:extLst>
                        </wps:spPr>
                        <wps:linkedTxbx id="1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8" name="Text Box 708"/>
                        <wps:cNvSpPr txBox="1"/>
                        <wps:spPr>
                          <a:xfrm>
                            <a:off x="91440" y="3815080"/>
                            <a:ext cx="5083810" cy="180340"/>
                          </a:xfrm>
                          <a:prstGeom prst="rect">
                            <a:avLst/>
                          </a:prstGeom>
                          <a:noFill/>
                          <a:ln>
                            <a:noFill/>
                          </a:ln>
                          <a:effectLst/>
                          <a:extLst>
                            <a:ext uri="{C572A759-6A51-4108-AA02-DFA0A04FC94B}">
                              <ma14:wrappingTextBoxFlag xmlns:ma14="http://schemas.microsoft.com/office/mac/drawingml/2011/main"/>
                            </a:ext>
                          </a:extLst>
                        </wps:spPr>
                        <wps:linkedTxbx id="1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9" name="Text Box 709"/>
                        <wps:cNvSpPr txBox="1"/>
                        <wps:spPr>
                          <a:xfrm>
                            <a:off x="91440" y="3994150"/>
                            <a:ext cx="5083810" cy="180975"/>
                          </a:xfrm>
                          <a:prstGeom prst="rect">
                            <a:avLst/>
                          </a:prstGeom>
                          <a:noFill/>
                          <a:ln>
                            <a:noFill/>
                          </a:ln>
                          <a:effectLst/>
                          <a:extLst>
                            <a:ext uri="{C572A759-6A51-4108-AA02-DFA0A04FC94B}">
                              <ma14:wrappingTextBoxFlag xmlns:ma14="http://schemas.microsoft.com/office/mac/drawingml/2011/main"/>
                            </a:ext>
                          </a:extLst>
                        </wps:spPr>
                        <wps:linkedTxbx id="17"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0" name="Text Box 710"/>
                        <wps:cNvSpPr txBox="1"/>
                        <wps:spPr>
                          <a:xfrm>
                            <a:off x="91440" y="4173855"/>
                            <a:ext cx="5083810" cy="180975"/>
                          </a:xfrm>
                          <a:prstGeom prst="rect">
                            <a:avLst/>
                          </a:prstGeom>
                          <a:noFill/>
                          <a:ln>
                            <a:noFill/>
                          </a:ln>
                          <a:effectLst/>
                          <a:extLst>
                            <a:ext uri="{C572A759-6A51-4108-AA02-DFA0A04FC94B}">
                              <ma14:wrappingTextBoxFlag xmlns:ma14="http://schemas.microsoft.com/office/mac/drawingml/2011/main"/>
                            </a:ext>
                          </a:extLst>
                        </wps:spPr>
                        <wps:linkedTxbx id="17"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1" name="Text Box 711"/>
                        <wps:cNvSpPr txBox="1"/>
                        <wps:spPr>
                          <a:xfrm>
                            <a:off x="91440" y="4353560"/>
                            <a:ext cx="5083810" cy="180340"/>
                          </a:xfrm>
                          <a:prstGeom prst="rect">
                            <a:avLst/>
                          </a:prstGeom>
                          <a:noFill/>
                          <a:ln>
                            <a:noFill/>
                          </a:ln>
                          <a:effectLst/>
                          <a:extLst>
                            <a:ext uri="{C572A759-6A51-4108-AA02-DFA0A04FC94B}">
                              <ma14:wrappingTextBoxFlag xmlns:ma14="http://schemas.microsoft.com/office/mac/drawingml/2011/main"/>
                            </a:ext>
                          </a:extLst>
                        </wps:spPr>
                        <wps:linkedTxbx id="17"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2" name="Text Box 712"/>
                        <wps:cNvSpPr txBox="1"/>
                        <wps:spPr>
                          <a:xfrm>
                            <a:off x="91440" y="4532630"/>
                            <a:ext cx="5083810" cy="180975"/>
                          </a:xfrm>
                          <a:prstGeom prst="rect">
                            <a:avLst/>
                          </a:prstGeom>
                          <a:noFill/>
                          <a:ln>
                            <a:noFill/>
                          </a:ln>
                          <a:effectLst/>
                          <a:extLst>
                            <a:ext uri="{C572A759-6A51-4108-AA02-DFA0A04FC94B}">
                              <ma14:wrappingTextBoxFlag xmlns:ma14="http://schemas.microsoft.com/office/mac/drawingml/2011/main"/>
                            </a:ext>
                          </a:extLst>
                        </wps:spPr>
                        <wps:linkedTxbx id="17"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3" name="Text Box 713"/>
                        <wps:cNvSpPr txBox="1"/>
                        <wps:spPr>
                          <a:xfrm>
                            <a:off x="91440" y="4712335"/>
                            <a:ext cx="5083810" cy="180975"/>
                          </a:xfrm>
                          <a:prstGeom prst="rect">
                            <a:avLst/>
                          </a:prstGeom>
                          <a:noFill/>
                          <a:ln>
                            <a:noFill/>
                          </a:ln>
                          <a:effectLst/>
                          <a:extLst>
                            <a:ext uri="{C572A759-6A51-4108-AA02-DFA0A04FC94B}">
                              <ma14:wrappingTextBoxFlag xmlns:ma14="http://schemas.microsoft.com/office/mac/drawingml/2011/main"/>
                            </a:ext>
                          </a:extLst>
                        </wps:spPr>
                        <wps:linkedTxbx id="17"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4" name="Text Box 714"/>
                        <wps:cNvSpPr txBox="1"/>
                        <wps:spPr>
                          <a:xfrm>
                            <a:off x="91440" y="4892040"/>
                            <a:ext cx="5083810" cy="180340"/>
                          </a:xfrm>
                          <a:prstGeom prst="rect">
                            <a:avLst/>
                          </a:prstGeom>
                          <a:noFill/>
                          <a:ln>
                            <a:noFill/>
                          </a:ln>
                          <a:effectLst/>
                          <a:extLst>
                            <a:ext uri="{C572A759-6A51-4108-AA02-DFA0A04FC94B}">
                              <ma14:wrappingTextBoxFlag xmlns:ma14="http://schemas.microsoft.com/office/mac/drawingml/2011/main"/>
                            </a:ext>
                          </a:extLst>
                        </wps:spPr>
                        <wps:linkedTxbx id="17"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5" name="Text Box 715"/>
                        <wps:cNvSpPr txBox="1"/>
                        <wps:spPr>
                          <a:xfrm>
                            <a:off x="91440" y="5071110"/>
                            <a:ext cx="5083810" cy="180975"/>
                          </a:xfrm>
                          <a:prstGeom prst="rect">
                            <a:avLst/>
                          </a:prstGeom>
                          <a:noFill/>
                          <a:ln>
                            <a:noFill/>
                          </a:ln>
                          <a:effectLst/>
                          <a:extLst>
                            <a:ext uri="{C572A759-6A51-4108-AA02-DFA0A04FC94B}">
                              <ma14:wrappingTextBoxFlag xmlns:ma14="http://schemas.microsoft.com/office/mac/drawingml/2011/main"/>
                            </a:ext>
                          </a:extLst>
                        </wps:spPr>
                        <wps:linkedTxbx id="17"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 name="Text Box 716"/>
                        <wps:cNvSpPr txBox="1"/>
                        <wps:spPr>
                          <a:xfrm>
                            <a:off x="91440" y="5250815"/>
                            <a:ext cx="5083810" cy="180975"/>
                          </a:xfrm>
                          <a:prstGeom prst="rect">
                            <a:avLst/>
                          </a:prstGeom>
                          <a:noFill/>
                          <a:ln>
                            <a:noFill/>
                          </a:ln>
                          <a:effectLst/>
                          <a:extLst>
                            <a:ext uri="{C572A759-6A51-4108-AA02-DFA0A04FC94B}">
                              <ma14:wrappingTextBoxFlag xmlns:ma14="http://schemas.microsoft.com/office/mac/drawingml/2011/main"/>
                            </a:ext>
                          </a:extLst>
                        </wps:spPr>
                        <wps:linkedTxbx id="17"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8" name="Text Box 928"/>
                        <wps:cNvSpPr txBox="1"/>
                        <wps:spPr>
                          <a:xfrm>
                            <a:off x="91440" y="5430520"/>
                            <a:ext cx="5083810" cy="180340"/>
                          </a:xfrm>
                          <a:prstGeom prst="rect">
                            <a:avLst/>
                          </a:prstGeom>
                          <a:noFill/>
                          <a:ln>
                            <a:noFill/>
                          </a:ln>
                          <a:effectLst/>
                          <a:extLst>
                            <a:ext uri="{C572A759-6A51-4108-AA02-DFA0A04FC94B}">
                              <ma14:wrappingTextBoxFlag xmlns:ma14="http://schemas.microsoft.com/office/mac/drawingml/2011/main"/>
                            </a:ext>
                          </a:extLst>
                        </wps:spPr>
                        <wps:linkedTxbx id="17"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 name="Text Box 929"/>
                        <wps:cNvSpPr txBox="1"/>
                        <wps:spPr>
                          <a:xfrm>
                            <a:off x="3477260" y="5609590"/>
                            <a:ext cx="1697990" cy="180975"/>
                          </a:xfrm>
                          <a:prstGeom prst="rect">
                            <a:avLst/>
                          </a:prstGeom>
                          <a:noFill/>
                          <a:ln>
                            <a:noFill/>
                          </a:ln>
                          <a:effectLst/>
                          <a:extLst>
                            <a:ext uri="{C572A759-6A51-4108-AA02-DFA0A04FC94B}">
                              <ma14:wrappingTextBoxFlag xmlns:ma14="http://schemas.microsoft.com/office/mac/drawingml/2011/main"/>
                            </a:ext>
                          </a:extLst>
                        </wps:spPr>
                        <wps:linkedTxbx id="17"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0" name="Text Box 930"/>
                        <wps:cNvSpPr txBox="1"/>
                        <wps:spPr>
                          <a:xfrm>
                            <a:off x="3477260" y="5789295"/>
                            <a:ext cx="1697990" cy="180975"/>
                          </a:xfrm>
                          <a:prstGeom prst="rect">
                            <a:avLst/>
                          </a:prstGeom>
                          <a:noFill/>
                          <a:ln>
                            <a:noFill/>
                          </a:ln>
                          <a:effectLst/>
                          <a:extLst>
                            <a:ext uri="{C572A759-6A51-4108-AA02-DFA0A04FC94B}">
                              <ma14:wrappingTextBoxFlag xmlns:ma14="http://schemas.microsoft.com/office/mac/drawingml/2011/main"/>
                            </a:ext>
                          </a:extLst>
                        </wps:spPr>
                        <wps:linkedTxbx id="17"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1" o:spid="_x0000_s1055" style="position:absolute;margin-left:33.5pt;margin-top:115.95pt;width:554.4pt;height:643.3pt;z-index:251769995;mso-position-horizontal-relative:page;mso-position-vertical-relative:page" coordsize="7040880,8169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" mv:complextextbox="1">
                <v:shape id="Text Box 442" o:spid="_x0000_s1056" type="#_x0000_t202" style="position:absolute;width:7040880;height:8169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PBrxQAA&#10;ANwAAAAPAAAAZHJzL2Rvd25yZXYueG1sRI/NagIxFIX3gu8QrtBdTbTSymgUkXZQigttu3B3mVxn&#10;Ric3wyTq6NM3hYLLw/n5ONN5aytxocaXjjUM+goEceZMybmG76+P5zEIH5ANVo5Jw408zGfdzhQT&#10;4668pcsu5CKOsE9QQxFCnUjps4Is+r6riaN3cI3FEGWTS9PgNY7bSg6VepUWS46EAmtaFpSddmer&#10;Id2nJt18juTPWq1Gx/tJRf671k+9djEBEagNj/B/e2U0jF/e4O9MP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k8GvFAAAA3AAAAA8AAAAAAAAAAAAAAAAAlwIAAGRycy9k&#10;b3ducmV2LnhtbFBLBQYAAAAABAAEAPUAAACJAwAAAAA=&#10;" mv:complextextbox="1" filled="f" stroked="f">
                  <v:path arrowok="t"/>
                </v:shape>
                <v:shape id="Text Box 15" o:spid="_x0000_s1057" type="#_x0000_t202" style="position:absolute;left:91440;top:45720;width:50266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w:p w14:paraId="2B52ACE3" w14:textId="77777777" w:rsidR="00824756" w:rsidRDefault="00824756" w:rsidP="00FC4CF6">
                        <w:pPr>
                          <w:rPr>
                            <w:rFonts w:ascii="Lucida Bright" w:hAnsi="Lucida Bright" w:cs="Lucida Bright"/>
                            <w:color w:val="000000"/>
                          </w:rPr>
                        </w:pPr>
                      </w:p>
                      <w:p w14:paraId="4E885B4E" w14:textId="530A77E6" w:rsidR="00824756" w:rsidRDefault="00824756" w:rsidP="00765752">
                        <w:pPr>
                          <w:ind w:firstLine="260"/>
                          <w:rPr>
                            <w:rFonts w:ascii="Lucida Bright" w:hAnsi="Lucida Bright" w:cs="Lucida Bright"/>
                            <w:color w:val="000000"/>
                          </w:rPr>
                        </w:pPr>
                        <w:r>
                          <w:rPr>
                            <w:rFonts w:ascii="Lucida Bright" w:hAnsi="Lucida Bright" w:cs="Lucida Bright"/>
                            <w:color w:val="000000"/>
                          </w:rPr>
                          <w:t xml:space="preserve">Three nurses, a clinical officer, and a laboratory technician provide the primary care services, including normal vaginal deliveries, at the Kisesini Clinic. Nicholas Mutuku is the nurse-in-charge and the volunteer coordinator of GHP projects. The other two nurses are Theresia Waeni </w:t>
                        </w:r>
                        <w:r w:rsidRPr="00054D8C">
                          <w:rPr>
                            <w:rFonts w:ascii="Lucida Bright" w:hAnsi="Lucida Bright" w:cs="Lucida Bright"/>
                            <w:color w:val="000000"/>
                          </w:rPr>
                          <w:t>Makau</w:t>
                        </w:r>
                        <w:r>
                          <w:rPr>
                            <w:rFonts w:ascii="Lucida Bright" w:hAnsi="Lucida Bright" w:cs="Lucida Bright"/>
                            <w:color w:val="000000"/>
                          </w:rPr>
                          <w:t xml:space="preserve"> and Dorcas Mumbua Kioko. Duri</w:t>
                        </w:r>
                        <w:r w:rsidRPr="00402F04">
                          <w:rPr>
                            <w:rFonts w:ascii="Lucida Bright" w:hAnsi="Lucida Bright" w:cs="Lucida Bright"/>
                            <w:color w:val="000000"/>
                          </w:rPr>
                          <w:t xml:space="preserve">ng the </w:t>
                        </w:r>
                        <w:r>
                          <w:rPr>
                            <w:rFonts w:ascii="Lucida Bright" w:hAnsi="Lucida Bright" w:cs="Lucida Bright"/>
                            <w:color w:val="000000"/>
                          </w:rPr>
                          <w:t xml:space="preserve">2014-2015 fiscal year there were a total of 20,604 patient visits, which is an increase from the 13,247 in the previous fiscal year. There were 93 vaginal deliveries of healthy newborn infants, and an additional 20 women received care during labor but required transport for complications. During the fiscal year there were 1,558 patients served in outreach clinics. </w:t>
                        </w:r>
                        <w:r>
                          <w:rPr>
                            <w:rFonts w:ascii="Lucida Bright" w:hAnsi="Lucida Bright"/>
                          </w:rPr>
                          <w:t>There were 521 dental patients, a 33% increase from last year.  Demand for all services is increasing.</w:t>
                        </w:r>
                      </w:p>
                      <w:p w14:paraId="602395CD" w14:textId="1CFA8A21" w:rsidR="00824756" w:rsidRDefault="00824756" w:rsidP="00765752">
                        <w:pPr>
                          <w:ind w:firstLine="260"/>
                          <w:rPr>
                            <w:rFonts w:ascii="Lucida Bright" w:hAnsi="Lucida Bright" w:cs="Lucida Bright"/>
                            <w:color w:val="000000"/>
                          </w:rPr>
                        </w:pPr>
                        <w:r w:rsidRPr="00293D3F">
                          <w:rPr>
                            <w:rFonts w:ascii="Lucida Bright" w:hAnsi="Lucida Bright" w:cs="Lucida Bright"/>
                            <w:color w:val="000000"/>
                          </w:rPr>
                          <w:t>GHP purchas</w:t>
                        </w:r>
                        <w:r>
                          <w:rPr>
                            <w:rFonts w:ascii="Lucida Bright" w:hAnsi="Lucida Bright" w:cs="Lucida Bright"/>
                            <w:color w:val="000000"/>
                          </w:rPr>
                          <w:t>es</w:t>
                        </w:r>
                        <w:r w:rsidRPr="00293D3F">
                          <w:rPr>
                            <w:rFonts w:ascii="Lucida Bright" w:hAnsi="Lucida Bright" w:cs="Lucida Bright"/>
                            <w:color w:val="000000"/>
                          </w:rPr>
                          <w:t xml:space="preserve"> the lab supplies and pay</w:t>
                        </w:r>
                        <w:r>
                          <w:rPr>
                            <w:rFonts w:ascii="Lucida Bright" w:hAnsi="Lucida Bright" w:cs="Lucida Bright"/>
                            <w:color w:val="000000"/>
                          </w:rPr>
                          <w:t>s</w:t>
                        </w:r>
                        <w:r w:rsidRPr="00293D3F">
                          <w:rPr>
                            <w:rFonts w:ascii="Lucida Bright" w:hAnsi="Lucida Bright" w:cs="Lucida Bright"/>
                            <w:color w:val="000000"/>
                          </w:rPr>
                          <w:t xml:space="preserve"> the salary of a lab technician</w:t>
                        </w:r>
                        <w:r>
                          <w:rPr>
                            <w:rFonts w:ascii="Lucida Bright" w:hAnsi="Lucida Bright" w:cs="Lucida Bright"/>
                            <w:color w:val="000000"/>
                          </w:rPr>
                          <w:t xml:space="preserve">, </w:t>
                        </w:r>
                        <w:r w:rsidRPr="00293D3F">
                          <w:rPr>
                            <w:rFonts w:ascii="Lucida Bright" w:hAnsi="Lucida Bright" w:cs="Lucida Bright"/>
                            <w:color w:val="000000"/>
                          </w:rPr>
                          <w:t>a</w:t>
                        </w:r>
                        <w:r>
                          <w:rPr>
                            <w:rFonts w:ascii="Lucida Bright" w:hAnsi="Lucida Bright" w:cs="Lucida Bright"/>
                            <w:color w:val="000000"/>
                          </w:rPr>
                          <w:t xml:space="preserve"> little more than</w:t>
                        </w:r>
                        <w:r w:rsidRPr="00293D3F">
                          <w:rPr>
                            <w:rFonts w:ascii="Lucida Bright" w:hAnsi="Lucida Bright" w:cs="Lucida Bright"/>
                            <w:color w:val="000000"/>
                          </w:rPr>
                          <w:t xml:space="preserve"> $20</w:t>
                        </w:r>
                        <w:r>
                          <w:rPr>
                            <w:rFonts w:ascii="Lucida Bright" w:hAnsi="Lucida Bright" w:cs="Lucida Bright"/>
                            <w:color w:val="000000"/>
                          </w:rPr>
                          <w:t>0</w:t>
                        </w:r>
                        <w:r w:rsidRPr="00293D3F">
                          <w:rPr>
                            <w:rFonts w:ascii="Lucida Bright" w:hAnsi="Lucida Bright" w:cs="Lucida Bright"/>
                            <w:color w:val="000000"/>
                          </w:rPr>
                          <w:t xml:space="preserve"> monthly. </w:t>
                        </w:r>
                        <w:r>
                          <w:rPr>
                            <w:rFonts w:ascii="Lucida Bright" w:hAnsi="Lucida Bright" w:cs="Lucida Bright"/>
                            <w:color w:val="000000"/>
                          </w:rPr>
                          <w:t xml:space="preserve">GHP has funded emergency transport of patients </w:t>
                        </w:r>
                        <w:r w:rsidRPr="00293D3F">
                          <w:rPr>
                            <w:rFonts w:ascii="Lucida Bright" w:hAnsi="Lucida Bright" w:cs="Lucida Bright"/>
                            <w:color w:val="000000"/>
                          </w:rPr>
                          <w:t xml:space="preserve">using the GHP ambulance to a district hospital </w:t>
                        </w:r>
                        <w:r>
                          <w:rPr>
                            <w:rFonts w:ascii="Lucida Bright" w:hAnsi="Lucida Bright" w:cs="Lucida Bright"/>
                            <w:color w:val="000000"/>
                          </w:rPr>
                          <w:t>for a</w:t>
                        </w:r>
                        <w:r w:rsidRPr="00293D3F">
                          <w:rPr>
                            <w:rFonts w:ascii="Lucida Bright" w:hAnsi="Lucida Bright" w:cs="Lucida Bright"/>
                            <w:color w:val="000000"/>
                          </w:rPr>
                          <w:t xml:space="preserve"> higher-level care</w:t>
                        </w:r>
                        <w:r>
                          <w:rPr>
                            <w:rFonts w:ascii="Lucida Bright" w:hAnsi="Lucida Bright" w:cs="Lucida Bright"/>
                            <w:color w:val="000000"/>
                          </w:rPr>
                          <w:t>. The GHP vehicle is also used for emergency patient transport from remote villages to Kisesini, for pickup and delivery of medication/supplies, and village outreach clinics. The cost of maintaining the vehicle (a Toyota Land Cruiser, modified to serve as an ambulance) is the largest maintenance expense category for the GHP fiscal year at $9,356. Total Kisesini Dispensary expenses for the fiscal year were $21,883. Medications and supplies were the largest expense at $12,164. Nurse stipends for night and weekend coverage totaled $2,942. This provides 24/7 obstetrical coverage. We also pay the salary of one of the nurses at an annual cost of $4,077. Maternity meals and room rental for family cost $215. Total core services for the year cost $32,116.</w:t>
                        </w:r>
                      </w:p>
                      <w:p w14:paraId="5E0A3884" w14:textId="77777777" w:rsidR="00824756" w:rsidRDefault="00824756" w:rsidP="000E16F9">
                        <w:pPr>
                          <w:ind w:firstLine="260"/>
                          <w:rPr>
                            <w:rFonts w:ascii="Lucida Bright" w:hAnsi="Lucida Bright" w:cs="Lucida Bright"/>
                            <w:color w:val="000000"/>
                          </w:rPr>
                        </w:pPr>
                      </w:p>
                      <w:p w14:paraId="4913D891" w14:textId="77777777" w:rsidR="00824756" w:rsidRDefault="00824756" w:rsidP="000E16F9">
                        <w:pPr>
                          <w:ind w:firstLine="260"/>
                          <w:rPr>
                            <w:rFonts w:ascii="Lucida Bright" w:hAnsi="Lucida Bright" w:cs="Lucida Bright"/>
                            <w:color w:val="000000"/>
                          </w:rPr>
                        </w:pPr>
                      </w:p>
                      <w:p w14:paraId="337B0FE4" w14:textId="7505A907" w:rsidR="00824756" w:rsidRDefault="00824756" w:rsidP="000E16F9">
                        <w:pPr>
                          <w:ind w:firstLine="260"/>
                          <w:rPr>
                            <w:rFonts w:ascii="Lucida Bright" w:hAnsi="Lucida Bright" w:cs="Lucida Bright"/>
                            <w:color w:val="000000"/>
                          </w:rPr>
                        </w:pPr>
                        <w:r>
                          <w:rPr>
                            <w:rFonts w:ascii="Lucida Bright" w:hAnsi="Lucida Bright" w:cs="Lucida Bright"/>
                            <w:noProof/>
                            <w:color w:val="000000"/>
                          </w:rPr>
                          <w:drawing>
                            <wp:inline distT="0" distB="0" distL="0" distR="0" wp14:anchorId="1FAB09F6" wp14:editId="4C8A69B2">
                              <wp:extent cx="6858000" cy="5135245"/>
                              <wp:effectExtent l="0" t="0" r="0" b="0"/>
                              <wp:docPr id="653" name="Picture 830" descr="Description: Macintosh HD:Users:ruthintheq:Desktop:GHP website photos:DSCN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Description: Macintosh HD:Users:ruthintheq:Desktop:GHP website photos:DSCN23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135245"/>
                                      </a:xfrm>
                                      <a:prstGeom prst="rect">
                                        <a:avLst/>
                                      </a:prstGeom>
                                      <a:noFill/>
                                      <a:ln>
                                        <a:noFill/>
                                      </a:ln>
                                    </pic:spPr>
                                  </pic:pic>
                                </a:graphicData>
                              </a:graphic>
                            </wp:inline>
                          </w:drawing>
                        </w:r>
                      </w:p>
                      <w:p w14:paraId="78683BCD" w14:textId="77777777" w:rsidR="00824756" w:rsidRDefault="00824756" w:rsidP="000E16F9">
                        <w:pPr>
                          <w:ind w:firstLine="260"/>
                          <w:rPr>
                            <w:rFonts w:ascii="Lucida Bright" w:hAnsi="Lucida Bright" w:cs="Lucida Bright"/>
                            <w:color w:val="000000"/>
                          </w:rPr>
                        </w:pPr>
                      </w:p>
                      <w:p w14:paraId="1AF61527" w14:textId="78005D90" w:rsidR="00824756" w:rsidRDefault="00824756" w:rsidP="000E16F9">
                        <w:pPr>
                          <w:rPr>
                            <w:rFonts w:ascii="Lucida Bright" w:hAnsi="Lucida Bright" w:cs="Lucida Bright"/>
                            <w:color w:val="000000"/>
                          </w:rPr>
                        </w:pPr>
                        <w:r>
                          <w:rPr>
                            <w:rFonts w:ascii="Lucida Bright" w:hAnsi="Lucida Bright" w:cs="Lucida Bright"/>
                            <w:color w:val="000000"/>
                          </w:rPr>
                          <w:tab/>
                          <w:t xml:space="preserve"> </w:t>
                        </w:r>
                      </w:p>
                      <w:p w14:paraId="0CE494AF" w14:textId="62D18B5F" w:rsidR="00824756" w:rsidRPr="000B43F8" w:rsidRDefault="00824756" w:rsidP="000E16F9">
                        <w:pPr>
                          <w:ind w:firstLine="720"/>
                          <w:rPr>
                            <w:rFonts w:ascii="Lucida Bright" w:hAnsi="Lucida Bright" w:cs="Lucida Bright"/>
                            <w:color w:val="000000"/>
                          </w:rPr>
                        </w:pPr>
                      </w:p>
                    </w:txbxContent>
                  </v:textbox>
                </v:shape>
                <v:shape id="Text Box 16" o:spid="_x0000_s1058" type="#_x0000_t202" style="position:absolute;left:91440;top:225425;width:50266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59" type="#_x0000_t202" style="position:absolute;left:91440;top:404495;width:50266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60" type="#_x0000_t202" style="position:absolute;left:91440;top:584200;width:50266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61" type="#_x0000_t202" style="position:absolute;left:91440;top:763905;width:50266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62" type="#_x0000_t202" style="position:absolute;left:91440;top:942975;width:50266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63" type="#_x0000_t202" style="position:absolute;left:91440;top:1122680;width:50266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64" type="#_x0000_t202" style="position:absolute;left:91440;top:1302385;width:50266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1065" inset="0,0,0,0">
                    <w:txbxContent/>
                  </v:textbox>
                </v:shape>
                <v:shape id="_x0000_s1065" type="#_x0000_t202" style="position:absolute;left:91440;top:1481455;width:50266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1066" inset="0,0,0,0">
                    <w:txbxContent/>
                  </v:textbox>
                </v:shape>
                <v:shape id="_x0000_s1066" type="#_x0000_t202" style="position:absolute;left:91440;top:1661160;width:50266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67" type="#_x0000_t202" style="position:absolute;left:2055495;top:1840865;width:306260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68" type="#_x0000_t202" style="position:absolute;left:2055495;top:2019935;width:30626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69" type="#_x0000_t202" style="position:absolute;left:2055495;top:2199640;width:48939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70" type="#_x0000_t202" style="position:absolute;left:2055495;top:2379345;width:48939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71" type="#_x0000_t202" style="position:absolute;left:2055495;top:2558415;width:48939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72" type="#_x0000_t202" style="position:absolute;left:2055495;top:2738120;width:48939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73" type="#_x0000_t202" style="position:absolute;left:2055495;top:2917825;width:31197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_x0000_s1074" inset="0,0,0,0">
                    <w:txbxContent/>
                  </v:textbox>
                </v:shape>
                <v:shape id="_x0000_s1074" type="#_x0000_t202" style="position:absolute;left:2055495;top:3096895;width:311975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pUUxQAA&#10;ANwAAAAPAAAAZHJzL2Rvd25yZXYueG1sRI9BawIxFITvBf9DeIXealIptt0aRURBEKTr9tDj6+a5&#10;G9y8rJuo6783hYLHYWa+YSaz3jXiTF2wnjW8DBUI4tIby5WG72L1/A4iRGSDjWfScKUAs+ngYYKZ&#10;8RfO6byLlUgQDhlqqGNsMylDWZPDMPQtcfL2vnMYk+wqaTq8JLhr5EipsXRoOS3U2NKipvKwOzkN&#10;8x/Ol/a4/f3K97ktig/Fm/FB66fHfv4JIlIf7+H/9tpoeFO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ulRTFAAAA3AAAAA8AAAAAAAAAAAAAAAAAlwIAAGRycy9k&#10;b3ducmV2LnhtbFBLBQYAAAAABAAEAPUAAACJAwAAAAA=&#10;" filled="f" stroked="f">
                  <v:textbox style="mso-next-textbox:#Text Box 705" inset="0,0,0,0">
                    <w:txbxContent/>
                  </v:textbox>
                </v:shape>
                <v:shape id="Text Box 705" o:spid="_x0000_s1075" type="#_x0000_t202" style="position:absolute;left:91440;top:3276600;width:5083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jCPxQAA&#10;ANwAAAAPAAAAZHJzL2Rvd25yZXYueG1sRI9BawIxFITvBf9DeIXealKhtt0aRURBEKTr9tDj6+a5&#10;G9y8rJuo6783hYLHYWa+YSaz3jXiTF2wnjW8DBUI4tIby5WG72L1/A4iRGSDjWfScKUAs+ngYYKZ&#10;8RfO6byLlUgQDhlqqGNsMylDWZPDMPQtcfL2vnMYk+wqaTq8JLhr5EipsXRoOS3U2NKipvKwOzkN&#10;8x/Ol/a4/f3K97ktig/Fm/FB66fHfv4JIlIf7+H/9tpoeFO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iMI/FAAAA3AAAAA8AAAAAAAAAAAAAAAAAlwIAAGRycy9k&#10;b3ducmV2LnhtbFBLBQYAAAAABAAEAPUAAACJAwAAAAA=&#10;" filled="f" stroked="f">
                  <v:textbox style="mso-next-textbox:#Text Box 706" inset="0,0,0,0">
                    <w:txbxContent/>
                  </v:textbox>
                </v:shape>
                <v:shape id="Text Box 706" o:spid="_x0000_s1076" type="#_x0000_t202" style="position:absolute;left:91440;top:3455670;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K74xQAA&#10;ANwAAAAPAAAAZHJzL2Rvd25yZXYueG1sRI9BawIxFITvhf6H8ArealIP27o1ipQKgiCu20OPr5vn&#10;bnDzst1EXf99IxQ8DjPzDTNbDK4VZ+qD9azhZaxAEFfeWK41fJWr5zcQISIbbD2ThisFWMwfH2aY&#10;G3/hgs77WIsE4ZCjhibGLpcyVA05DGPfESfv4HuHMcm+lqbHS4K7Vk6UyqRDy2mhwY4+GqqO+5PT&#10;sPzm4tP+bn92xaGwZTlVvMmOWo+ehuU7iEhDvIf/22uj4VVlcDuTj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wrvjFAAAA3AAAAA8AAAAAAAAAAAAAAAAAlwIAAGRycy9k&#10;b3ducmV2LnhtbFBLBQYAAAAABAAEAPUAAACJAwAAAAA=&#10;" filled="f" stroked="f">
                  <v:textbox style="mso-next-textbox:#Text Box 707" inset="0,0,0,0">
                    <w:txbxContent/>
                  </v:textbox>
                </v:shape>
                <v:shape id="Text Box 707" o:spid="_x0000_s1077" type="#_x0000_t202" style="position:absolute;left:91440;top:3635375;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AtjxQAA&#10;ANwAAAAPAAAAZHJzL2Rvd25yZXYueG1sRI9BawIxFITvQv9DeIXeNKkHtVujiCgUhNJ1e+jxdfPc&#10;DW5e1k3U9d83BcHjMDPfMPNl7xpxoS5YzxpeRwoEcemN5UrDd7EdzkCEiGyw8UwabhRguXgazDEz&#10;/so5XfaxEgnCIUMNdYxtJmUoa3IYRr4lTt7Bdw5jkl0lTYfXBHeNHCs1kQ4tp4UaW1rXVB73Z6dh&#10;9cP5xp4+f7/yQ26L4k3xbnLU+uW5X72DiNTHR/je/jAapmoK/2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8C2PFAAAA3AAAAA8AAAAAAAAAAAAAAAAAlwIAAGRycy9k&#10;b3ducmV2LnhtbFBLBQYAAAAABAAEAPUAAACJAwAAAAA=&#10;" filled="f" stroked="f">
                  <v:textbox style="mso-next-textbox:#Text Box 708" inset="0,0,0,0">
                    <w:txbxContent/>
                  </v:textbox>
                </v:shape>
                <v:shape id="Text Box 708" o:spid="_x0000_s1078" type="#_x0000_t202" style="position:absolute;left:91440;top:3815080;width:5083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458RwgAA&#10;ANwAAAAPAAAAZHJzL2Rvd25yZXYueG1sRE/Pa8IwFL4P/B/CE3abiTvorEYR2UAYyGo9eHw2zzbY&#10;vHRN1Prfm8Ngx4/v92LVu0bcqAvWs4bxSIEgLr2xXGk4FF9vHyBCRDbYeCYNDwqwWg5eFpgZf+ec&#10;bvtYiRTCIUMNdYxtJmUoa3IYRr4lTtzZdw5jgl0lTYf3FO4a+a7URDq0nBpqbGlTU3nZX52G9ZHz&#10;T/u7O/3k59wWxUzx9+Si9euwX89BROrjv/jPvTUapiqtTWfSE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jnxHCAAAA3AAAAA8AAAAAAAAAAAAAAAAAlwIAAGRycy9kb3du&#10;cmV2LnhtbFBLBQYAAAAABAAEAPUAAACGAwAAAAA=&#10;" filled="f" stroked="f">
                  <v:textbox style="mso-next-textbox:#Text Box 709" inset="0,0,0,0">
                    <w:txbxContent/>
                  </v:textbox>
                </v:shape>
                <v:shape id="Text Box 709" o:spid="_x0000_s1079" type="#_x0000_t202" style="position:absolute;left:91440;top:3994150;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zqKxQAA&#10;ANwAAAAPAAAAZHJzL2Rvd25yZXYueG1sRI9BawIxFITvBf9DeIXeatIetG6NImJBKEjX9eDxdfPc&#10;DW5e1k3U9d+bQsHjMDPfMNN57xpxoS5YzxrehgoEcemN5UrDrvh6/QARIrLBxjNpuFGA+WzwNMXM&#10;+CvndNnGSiQIhww11DG2mZShrMlhGPqWOHkH3zmMSXaVNB1eE9w18l2pkXRoOS3U2NKypvK4PTsN&#10;iz3nK3va/P7kh9wWxUTx9+io9ctzv/gEEamPj/B/e200jNUE/s6k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vOorFAAAA3AAAAA8AAAAAAAAAAAAAAAAAlwIAAGRycy9k&#10;b3ducmV2LnhtbFBLBQYAAAAABAAEAPUAAACJAwAAAAA=&#10;" filled="f" stroked="f">
                  <v:textbox style="mso-next-textbox:#Text Box 710" inset="0,0,0,0">
                    <w:txbxContent/>
                  </v:textbox>
                </v:shape>
                <v:shape id="Text Box 710" o:spid="_x0000_s1080" type="#_x0000_t202" style="position:absolute;left:91440;top:4173855;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AXKwQAA&#10;ANwAAAAPAAAAZHJzL2Rvd25yZXYueG1sRE/LisIwFN0L8w/hCu40dRY+qlFkcGBAEGtdzPJOc22D&#10;zU1tMlr/3iwEl4fzXq47W4sbtd44VjAeJSCIC6cNlwpO+fdwBsIHZI21Y1LwIA/r1Udvial2d87o&#10;dgyliCHsU1RQhdCkUvqiIot+5BriyJ1dazFE2JZSt3iP4baWn0kykRYNx4YKG/qqqLgc/62CzS9n&#10;W3Pd/x2yc2byfJ7wbnJRatDvNgsQgbrwFr/cP1rBdBznxzPxCM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kwFysEAAADcAAAADwAAAAAAAAAAAAAAAACXAgAAZHJzL2Rvd25y&#10;ZXYueG1sUEsFBgAAAAAEAAQA9QAAAIUDAAAAAA==&#10;" filled="f" stroked="f">
                  <v:textbox style="mso-next-textbox:#Text Box 711" inset="0,0,0,0">
                    <w:txbxContent/>
                  </v:textbox>
                </v:shape>
                <v:shape id="Text Box 711" o:spid="_x0000_s1081" type="#_x0000_t202" style="position:absolute;left:91440;top:4353560;width:5083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KBRxQAA&#10;ANwAAAAPAAAAZHJzL2Rvd25yZXYueG1sRI9Ba8JAFITvhf6H5Qne6iY9aI2uIsVCQRBjPPT4mn0m&#10;i9m3MbvV+O9doeBxmJlvmPmyt424UOeNYwXpKAFBXDptuFJwKL7ePkD4gKyxcUwKbuRhuXh9mWOm&#10;3ZVzuuxDJSKEfYYK6hDaTEpf1mTRj1xLHL2j6yyGKLtK6g6vEW4b+Z4kY2nRcFyosaXPmsrT/s8q&#10;WP1wvjbn7e8uP+amKKYJb8YnpYaDfjUDEagPz/B/+1srmKQ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AoFHFAAAA3AAAAA8AAAAAAAAAAAAAAAAAlwIAAGRycy9k&#10;b3ducmV2LnhtbFBLBQYAAAAABAAEAPUAAACJAwAAAAA=&#10;" filled="f" stroked="f">
                  <v:textbox style="mso-next-textbox:#Text Box 712" inset="0,0,0,0">
                    <w:txbxContent/>
                  </v:textbox>
                </v:shape>
                <v:shape id="Text Box 712" o:spid="_x0000_s1082" type="#_x0000_t202" style="position:absolute;left:91440;top:4532630;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j4mxQAA&#10;ANwAAAAPAAAAZHJzL2Rvd25yZXYueG1sRI9Ba8JAFITvQv/D8gq96UYPtqZuRKQFoSCN8eDxNftM&#10;lmTfxuyq8d93CwWPw8x8wyxXg23FlXpvHCuYThIQxKXThisFh+Jz/AbCB2SNrWNScCcPq+xptMRU&#10;uxvndN2HSkQI+xQV1CF0qZS+rMmin7iOOHon11sMUfaV1D3eIty2cpYkc2nRcFyosaNNTWWzv1gF&#10;6yPnH+a8+/nOT7kpikXCX/NGqZfnYf0OItAQHuH/9lYreJ3O4O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SPibFAAAA3AAAAA8AAAAAAAAAAAAAAAAAlwIAAGRycy9k&#10;b3ducmV2LnhtbFBLBQYAAAAABAAEAPUAAACJAwAAAAA=&#10;" filled="f" stroked="f">
                  <v:textbox style="mso-next-textbox:#Text Box 713" inset="0,0,0,0">
                    <w:txbxContent/>
                  </v:textbox>
                </v:shape>
                <v:shape id="Text Box 713" o:spid="_x0000_s1083" type="#_x0000_t202" style="position:absolute;left:91440;top:4712335;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pu9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npu9xgAAANwAAAAPAAAAAAAAAAAAAAAAAJcCAABkcnMv&#10;ZG93bnJldi54bWxQSwUGAAAAAAQABAD1AAAAigMAAAAA&#10;" filled="f" stroked="f">
                  <v:textbox style="mso-next-textbox:#Text Box 714" inset="0,0,0,0">
                    <w:txbxContent/>
                  </v:textbox>
                </v:shape>
                <v:shape id="Text Box 714" o:spid="_x0000_s1084" type="#_x0000_t202" style="position:absolute;left:91440;top:4892040;width:5083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wPJ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dwPJxgAAANwAAAAPAAAAAAAAAAAAAAAAAJcCAABkcnMv&#10;ZG93bnJldi54bWxQSwUGAAAAAAQABAD1AAAAigMAAAAA&#10;" filled="f" stroked="f">
                  <v:textbox style="mso-next-textbox:#Text Box 715" inset="0,0,0,0">
                    <w:txbxContent/>
                  </v:textbox>
                </v:shape>
                <v:shape id="Text Box 715" o:spid="_x0000_s1085" type="#_x0000_t202" style="position:absolute;left:91440;top:5071110;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6ZS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O6ZSxgAAANwAAAAPAAAAAAAAAAAAAAAAAJcCAABkcnMv&#10;ZG93bnJldi54bWxQSwUGAAAAAAQABAD1AAAAigMAAAAA&#10;" filled="f" stroked="f">
                  <v:textbox style="mso-next-textbox:#Text Box 716" inset="0,0,0,0">
                    <w:txbxContent/>
                  </v:textbox>
                </v:shape>
                <v:shape id="Text Box 716" o:spid="_x0000_s1086" type="#_x0000_t202" style="position:absolute;left:91440;top:5250815;width:50838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TglxQAA&#10;ANwAAAAPAAAAZHJzL2Rvd25yZXYueG1sRI9Ba8JAFITvBf/D8gRvdWMPsUZXEWlBEEpjPHh8Zp/J&#10;YvZtml01/fduoeBxmJlvmMWqt424UeeNYwWTcQKCuHTacKXgUHy+voPwAVlj45gU/JKH1XLwssBM&#10;uzvndNuHSkQI+wwV1CG0mZS+rMmiH7uWOHpn11kMUXaV1B3eI9w28i1JUmnRcFyosaVNTeVlf7UK&#10;1kfOP8zP1+k7P+emKGYJ79KLUqNhv56DCNSHZ/i/vdUKppM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pOCXFAAAA3AAAAA8AAAAAAAAAAAAAAAAAlwIAAGRycy9k&#10;b3ducmV2LnhtbFBLBQYAAAAABAAEAPUAAACJAwAAAAA=&#10;" filled="f" stroked="f">
                  <v:textbox style="mso-next-textbox:#Text Box 928" inset="0,0,0,0">
                    <w:txbxContent/>
                  </v:textbox>
                </v:shape>
                <v:shape id="Text Box 928" o:spid="_x0000_s1087" type="#_x0000_t202" style="position:absolute;left:91440;top:5430520;width:5083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1i6wAAA&#10;ANwAAAAPAAAAZHJzL2Rvd25yZXYueG1sRE9Ni8IwEL0v+B/CCN7WVA+i1SgiCoIg1u5hj2MztsFm&#10;Upuo3X+/OQgeH+97sepsLZ7UeuNYwWiYgCAunDZcKvjJd99TED4ga6wdk4I/8rBa9r4WmGr34oye&#10;51CKGMI+RQVVCE0qpS8qsuiHriGO3NW1FkOEbSl1i68Ybms5TpKJtGg4NlTY0Kai4nZ+WAXrX862&#10;5n68nLJrZvJ8lvBhclNq0O/WcxCBuvARv917rWA2jm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1i6wAAAANwAAAAPAAAAAAAAAAAAAAAAAJcCAABkcnMvZG93bnJl&#10;di54bWxQSwUGAAAAAAQABAD1AAAAhAMAAAAA&#10;" filled="f" stroked="f">
                  <v:textbox style="mso-next-textbox:#Text Box 929" inset="0,0,0,0">
                    <w:txbxContent/>
                  </v:textbox>
                </v:shape>
                <v:shape id="Text Box 929" o:spid="_x0000_s1088" type="#_x0000_t202" style="position:absolute;left:3477260;top:5609590;width:16979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0hxAAA&#10;ANwAAAAPAAAAZHJzL2Rvd25yZXYueG1sRI9Ba8JAFITvBf/D8oTe6kYPYqKriFgQCqUxHjw+s89k&#10;Mfs2za6a/vuuIHgcZuYbZrHqbSNu1HnjWMF4lIAgLp02XCk4FJ8fMxA+IGtsHJOCP/KwWg7eFphp&#10;d+ecbvtQiQhhn6GCOoQ2k9KXNVn0I9cSR+/sOoshyq6SusN7hNtGTpJkKi0ajgs1trSpqbzsr1bB&#10;+sj51vx+n37yc26KIk34a3pR6n3Yr+cgAvXhFX62d1pBOkn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9IcQAAADcAAAADwAAAAAAAAAAAAAAAACXAgAAZHJzL2Rv&#10;d25yZXYueG1sUEsFBgAAAAAEAAQA9QAAAIgDAAAAAA==&#10;" filled="f" stroked="f">
                  <v:textbox style="mso-next-textbox:#Text Box 930" inset="0,0,0,0">
                    <w:txbxContent/>
                  </v:textbox>
                </v:shape>
                <v:shape id="Text Box 930" o:spid="_x0000_s1089" type="#_x0000_t202" style="position:absolute;left:3477260;top:5789295;width:16979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MJhwwAA&#10;ANwAAAAPAAAAZHJzL2Rvd25yZXYueG1sRE/Pa8IwFL4L+x/CE3bTVAe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MJhwwAAANwAAAAPAAAAAAAAAAAAAAAAAJcCAABkcnMvZG93&#10;bnJldi54bWxQSwUGAAAAAAQABAD1AAAAhwMAAAAA&#10;" filled="f" stroked="f">
                  <v:textbox inset="0,0,0,0">
                    <w:txbxContent/>
                  </v:textbox>
                </v:shape>
                <w10:wrap type="through" anchorx="page" anchory="page"/>
              </v:group>
            </w:pict>
          </mc:Fallback>
        </mc:AlternateContent>
      </w:r>
      <w:r w:rsidR="00E449AB">
        <w:rPr>
          <w:noProof/>
        </w:rPr>
        <w:drawing>
          <wp:anchor distT="0" distB="0" distL="114300" distR="114300" simplePos="0" relativeHeight="251815051" behindDoc="0" locked="0" layoutInCell="1" allowOverlap="1" wp14:anchorId="09FD0546" wp14:editId="155D4AAF">
            <wp:simplePos x="0" y="0"/>
            <wp:positionH relativeFrom="page">
              <wp:posOffset>5657850</wp:posOffset>
            </wp:positionH>
            <wp:positionV relativeFrom="page">
              <wp:posOffset>1472565</wp:posOffset>
            </wp:positionV>
            <wp:extent cx="1664970" cy="2219960"/>
            <wp:effectExtent l="0" t="0" r="11430" b="0"/>
            <wp:wrapThrough wrapText="bothSides">
              <wp:wrapPolygon edited="0">
                <wp:start x="0" y="0"/>
                <wp:lineTo x="0" y="21254"/>
                <wp:lineTo x="21419" y="21254"/>
                <wp:lineTo x="21419" y="0"/>
                <wp:lineTo x="0" y="0"/>
              </wp:wrapPolygon>
            </wp:wrapThrough>
            <wp:docPr id="66"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6497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mc:AlternateContent>
          <mc:Choice Requires="wps">
            <w:drawing>
              <wp:anchor distT="0" distB="0" distL="114300" distR="114300" simplePos="0" relativeHeight="251741323" behindDoc="0" locked="0" layoutInCell="1" allowOverlap="1" wp14:anchorId="171E1EC3" wp14:editId="3706DE09">
                <wp:simplePos x="0" y="0"/>
                <wp:positionH relativeFrom="page">
                  <wp:posOffset>3886200</wp:posOffset>
                </wp:positionH>
                <wp:positionV relativeFrom="page">
                  <wp:posOffset>407035</wp:posOffset>
                </wp:positionV>
                <wp:extent cx="3520440" cy="336550"/>
                <wp:effectExtent l="0" t="0" r="10160" b="0"/>
                <wp:wrapThrough wrapText="bothSides">
                  <wp:wrapPolygon edited="0">
                    <wp:start x="0" y="0"/>
                    <wp:lineTo x="0" y="19562"/>
                    <wp:lineTo x="21506" y="19562"/>
                    <wp:lineTo x="21506" y="0"/>
                    <wp:lineTo x="0" y="0"/>
                  </wp:wrapPolygon>
                </wp:wrapThrough>
                <wp:docPr id="83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3655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535CFDC2" w14:textId="6C9112CB" w:rsidR="00824756" w:rsidRPr="00A24E59" w:rsidRDefault="00824756" w:rsidP="005A6588">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3" o:spid="_x0000_s1090" type="#_x0000_t202" style="position:absolute;margin-left:306pt;margin-top:32.05pt;width:277.2pt;height:26.5pt;z-index:251741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" mv:complextextbox="1" fillcolor="window" stroked="f">
                <v:path arrowok="t"/>
                <v:textbox>
                  <w:txbxContent>
                    <w:p w14:paraId="535CFDC2" w14:textId="6C9112CB" w:rsidR="00824756" w:rsidRPr="00A24E59" w:rsidRDefault="00824756" w:rsidP="005A6588">
                      <w:pPr>
                        <w:jc w:val="right"/>
                        <w:rPr>
                          <w:color w:val="AD0202"/>
                        </w:rPr>
                      </w:pPr>
                      <w:r w:rsidRPr="00A24E59">
                        <w:rPr>
                          <w:color w:val="AD0202"/>
                        </w:rPr>
                        <w:t>ANNUAL REPORT 2015</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740299" behindDoc="0" locked="0" layoutInCell="1" allowOverlap="1" wp14:anchorId="3646B805" wp14:editId="1D80DD88">
                <wp:simplePos x="0" y="0"/>
                <wp:positionH relativeFrom="page">
                  <wp:posOffset>365760</wp:posOffset>
                </wp:positionH>
                <wp:positionV relativeFrom="page">
                  <wp:posOffset>398780</wp:posOffset>
                </wp:positionV>
                <wp:extent cx="3520440" cy="336550"/>
                <wp:effectExtent l="0" t="0" r="10160" b="0"/>
                <wp:wrapThrough wrapText="bothSides">
                  <wp:wrapPolygon edited="0">
                    <wp:start x="0" y="0"/>
                    <wp:lineTo x="0" y="19562"/>
                    <wp:lineTo x="21506" y="19562"/>
                    <wp:lineTo x="21506" y="0"/>
                    <wp:lineTo x="0" y="0"/>
                  </wp:wrapPolygon>
                </wp:wrapThrough>
                <wp:docPr id="83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3655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0499CB28" w14:textId="4945AB9E" w:rsidR="00824756" w:rsidRPr="00A24E59" w:rsidRDefault="00824756">
                            <w:pPr>
                              <w:rPr>
                                <w:color w:val="AD0202"/>
                              </w:rPr>
                            </w:pPr>
                            <w:r w:rsidRPr="00A24E59">
                              <w:rPr>
                                <w:color w:val="AD0202"/>
                              </w:rPr>
                              <w:t>GLOBAL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2" o:spid="_x0000_s1091" type="#_x0000_t202" style="position:absolute;margin-left:28.8pt;margin-top:31.4pt;width:277.2pt;height:26.5pt;z-index:251740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" mv:complextextbox="1" fillcolor="window" stroked="f">
                <v:path arrowok="t"/>
                <v:textbox>
                  <w:txbxContent>
                    <w:p w14:paraId="0499CB28" w14:textId="4945AB9E" w:rsidR="00824756" w:rsidRPr="00A24E59" w:rsidRDefault="00824756">
                      <w:pPr>
                        <w:rPr>
                          <w:color w:val="AD0202"/>
                        </w:rPr>
                      </w:pPr>
                      <w:r w:rsidRPr="00A24E59">
                        <w:rPr>
                          <w:color w:val="AD0202"/>
                        </w:rPr>
                        <w:t>GLOBAL HEALTH PARTNERSHIPS</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668619" behindDoc="0" locked="0" layoutInCell="1" allowOverlap="1" wp14:anchorId="10C501D9" wp14:editId="73BF7136">
                <wp:simplePos x="0" y="0"/>
                <wp:positionH relativeFrom="page">
                  <wp:posOffset>448310</wp:posOffset>
                </wp:positionH>
                <wp:positionV relativeFrom="page">
                  <wp:posOffset>1473200</wp:posOffset>
                </wp:positionV>
                <wp:extent cx="6875145" cy="8483600"/>
                <wp:effectExtent l="0" t="0" r="0" b="0"/>
                <wp:wrapThrough wrapText="bothSides">
                  <wp:wrapPolygon edited="0">
                    <wp:start x="80" y="0"/>
                    <wp:lineTo x="80" y="21535"/>
                    <wp:lineTo x="21466" y="21535"/>
                    <wp:lineTo x="21466" y="0"/>
                    <wp:lineTo x="80" y="0"/>
                  </wp:wrapPolygon>
                </wp:wrapThrough>
                <wp:docPr id="83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5145" cy="8483600"/>
                        </a:xfrm>
                        <a:prstGeom prst="rect">
                          <a:avLst/>
                        </a:prstGeom>
                        <a:noFill/>
                        <a:ln>
                          <a:noFill/>
                        </a:ln>
                        <a:effectLst/>
                        <a:extLst>
                          <a:ext uri="{C572A759-6A51-4108-AA02-DFA0A04FC94B}">
                            <ma14:wrappingTextBoxFlag xmlns:ma14="http://schemas.microsoft.com/office/mac/drawingml/2011/main" val="1"/>
                          </a:ext>
                        </a:extLst>
                      </wps:spPr>
                      <wps:txbx>
                        <w:txbxContent>
                          <w:p w14:paraId="45CAEEF1" w14:textId="77777777" w:rsidR="00824756" w:rsidRDefault="00824756" w:rsidP="007F62D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0" o:spid="_x0000_s1092" type="#_x0000_t202" style="position:absolute;margin-left:35.3pt;margin-top:116pt;width:541.35pt;height:668pt;z-index:251668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" mv:complextextbox="1" filled="f" stroked="f">
                <v:path arrowok="t"/>
                <v:textbox>
                  <w:txbxContent>
                    <w:p w14:paraId="45CAEEF1" w14:textId="77777777" w:rsidR="00824756" w:rsidRDefault="00824756" w:rsidP="007F62D3">
                      <w:pPr>
                        <w:jc w:val="both"/>
                      </w:pPr>
                    </w:p>
                  </w:txbxContent>
                </v:textbox>
                <w10:wrap type="through" anchorx="page" anchory="page"/>
              </v:shape>
            </w:pict>
          </mc:Fallback>
        </mc:AlternateContent>
      </w:r>
      <w:r w:rsidR="00E449AB">
        <w:rPr>
          <w:noProof/>
        </w:rPr>
        <mc:AlternateContent>
          <mc:Choice Requires="wps">
            <w:drawing>
              <wp:anchor distT="0" distB="0" distL="114300" distR="114300" simplePos="0" relativeHeight="251658331" behindDoc="0" locked="0" layoutInCell="1" allowOverlap="1" wp14:anchorId="7A350418" wp14:editId="12671769">
                <wp:simplePos x="0" y="0"/>
                <wp:positionH relativeFrom="page">
                  <wp:posOffset>457200</wp:posOffset>
                </wp:positionH>
                <wp:positionV relativeFrom="page">
                  <wp:posOffset>969010</wp:posOffset>
                </wp:positionV>
                <wp:extent cx="6875145" cy="381000"/>
                <wp:effectExtent l="0" t="0" r="0" b="0"/>
                <wp:wrapTight wrapText="bothSides">
                  <wp:wrapPolygon edited="0">
                    <wp:start x="80" y="0"/>
                    <wp:lineTo x="80" y="20160"/>
                    <wp:lineTo x="21466" y="20160"/>
                    <wp:lineTo x="21466" y="0"/>
                    <wp:lineTo x="80" y="0"/>
                  </wp:wrapPolygon>
                </wp:wrapTight>
                <wp:docPr id="8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08C928" w14:textId="46835973" w:rsidR="00824756" w:rsidRPr="00A24E59" w:rsidRDefault="00824756" w:rsidP="0074657C">
                            <w:pPr>
                              <w:pStyle w:val="Heading1"/>
                            </w:pPr>
                            <w:r w:rsidRPr="00A24E59">
                              <w:t>Clinical Services at the Kisesini Clinic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3" type="#_x0000_t202" style="position:absolute;margin-left:36pt;margin-top:76.3pt;width:541.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" filled="f" stroked="f">
                <v:textbox inset=",0,,0">
                  <w:txbxContent>
                    <w:p w14:paraId="4C08C928" w14:textId="46835973" w:rsidR="00824756" w:rsidRPr="00A24E59" w:rsidRDefault="00824756" w:rsidP="0074657C">
                      <w:pPr>
                        <w:pStyle w:val="Heading1"/>
                      </w:pPr>
                      <w:r w:rsidRPr="00A24E59">
                        <w:t>Clinical Services at the Kisesini Clinic</w:t>
                      </w:r>
                    </w:p>
                  </w:txbxContent>
                </v:textbox>
                <w10:wrap type="tight" anchorx="page" anchory="page"/>
              </v:shape>
            </w:pict>
          </mc:Fallback>
        </mc:AlternateContent>
      </w:r>
      <w:r w:rsidR="000E16F9">
        <w:br w:type="page"/>
      </w:r>
      <w:r>
        <w:rPr>
          <w:noProof/>
        </w:rPr>
        <w:lastRenderedPageBreak/>
        <mc:AlternateContent>
          <mc:Choice Requires="wps">
            <w:drawing>
              <wp:anchor distT="0" distB="0" distL="114300" distR="114300" simplePos="0" relativeHeight="251823243" behindDoc="0" locked="0" layoutInCell="1" allowOverlap="1" wp14:anchorId="3E30E154" wp14:editId="17F9D51D">
                <wp:simplePos x="0" y="0"/>
                <wp:positionH relativeFrom="page">
                  <wp:posOffset>389890</wp:posOffset>
                </wp:positionH>
                <wp:positionV relativeFrom="page">
                  <wp:posOffset>927100</wp:posOffset>
                </wp:positionV>
                <wp:extent cx="6983095" cy="548005"/>
                <wp:effectExtent l="0" t="0" r="0" b="10795"/>
                <wp:wrapThrough wrapText="bothSides">
                  <wp:wrapPolygon edited="0">
                    <wp:start x="79" y="0"/>
                    <wp:lineTo x="79" y="21024"/>
                    <wp:lineTo x="21449" y="21024"/>
                    <wp:lineTo x="21449" y="0"/>
                    <wp:lineTo x="79" y="0"/>
                  </wp:wrapPolygon>
                </wp:wrapThrough>
                <wp:docPr id="82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3095" cy="548005"/>
                        </a:xfrm>
                        <a:prstGeom prst="rect">
                          <a:avLst/>
                        </a:prstGeom>
                        <a:noFill/>
                        <a:ln>
                          <a:noFill/>
                        </a:ln>
                        <a:effectLst/>
                        <a:extLst>
                          <a:ext uri="{C572A759-6A51-4108-AA02-DFA0A04FC94B}">
                            <ma14:wrappingTextBoxFlag xmlns:ma14="http://schemas.microsoft.com/office/mac/drawingml/2011/main" val="1"/>
                          </a:ext>
                        </a:extLst>
                      </wps:spPr>
                      <wps:txbx>
                        <w:txbxContent>
                          <w:p w14:paraId="0B592633" w14:textId="3DD7ED00" w:rsidR="00824756" w:rsidRPr="006371D7" w:rsidRDefault="00824756" w:rsidP="00D41882">
                            <w:pPr>
                              <w:jc w:val="center"/>
                              <w:rPr>
                                <w:color w:val="AD0202"/>
                                <w:sz w:val="44"/>
                                <w:szCs w:val="44"/>
                              </w:rPr>
                            </w:pPr>
                            <w:r w:rsidRPr="006371D7">
                              <w:rPr>
                                <w:color w:val="AD0202"/>
                                <w:sz w:val="44"/>
                                <w:szCs w:val="44"/>
                              </w:rPr>
                              <w:t>Maternity Center Welcomes 93 Newborns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57" o:spid="_x0000_s1094" type="#_x0000_t202" style="position:absolute;margin-left:30.7pt;margin-top:73pt;width:549.85pt;height:43.15pt;z-index:251823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" mv:complextextbox="1" filled="f" stroked="f">
                <v:path arrowok="t"/>
                <v:textbox>
                  <w:txbxContent>
                    <w:p w14:paraId="0B592633" w14:textId="3DD7ED00" w:rsidR="00824756" w:rsidRPr="006371D7" w:rsidRDefault="00824756" w:rsidP="00D41882">
                      <w:pPr>
                        <w:jc w:val="center"/>
                        <w:rPr>
                          <w:color w:val="AD0202"/>
                          <w:sz w:val="44"/>
                          <w:szCs w:val="44"/>
                        </w:rPr>
                      </w:pPr>
                      <w:r w:rsidRPr="006371D7">
                        <w:rPr>
                          <w:color w:val="AD0202"/>
                          <w:sz w:val="44"/>
                          <w:szCs w:val="44"/>
                        </w:rPr>
                        <w:t>Maternity Center Welcomes 93 Newborns</w:t>
                      </w:r>
                    </w:p>
                  </w:txbxContent>
                </v:textbox>
                <w10:wrap type="through" anchorx="page" anchory="page"/>
              </v:shape>
            </w:pict>
          </mc:Fallback>
        </mc:AlternateContent>
      </w:r>
      <w:r w:rsidR="00E449AB">
        <w:rPr>
          <w:noProof/>
        </w:rPr>
        <w:drawing>
          <wp:anchor distT="0" distB="0" distL="114300" distR="114300" simplePos="0" relativeHeight="251829387" behindDoc="0" locked="0" layoutInCell="1" allowOverlap="1" wp14:anchorId="02DEB9D5" wp14:editId="66717553">
            <wp:simplePos x="0" y="0"/>
            <wp:positionH relativeFrom="page">
              <wp:posOffset>434975</wp:posOffset>
            </wp:positionH>
            <wp:positionV relativeFrom="page">
              <wp:posOffset>6482715</wp:posOffset>
            </wp:positionV>
            <wp:extent cx="4781550" cy="3164840"/>
            <wp:effectExtent l="0" t="0" r="0" b="10160"/>
            <wp:wrapThrough wrapText="bothSides">
              <wp:wrapPolygon edited="0">
                <wp:start x="0" y="0"/>
                <wp:lineTo x="0" y="21496"/>
                <wp:lineTo x="21457" y="21496"/>
                <wp:lineTo x="21457" y="0"/>
                <wp:lineTo x="0" y="0"/>
              </wp:wrapPolygon>
            </wp:wrapThrough>
            <wp:docPr id="829"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81550" cy="316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27339" behindDoc="0" locked="0" layoutInCell="1" allowOverlap="1" wp14:anchorId="64D2DBCC" wp14:editId="29AEEF68">
            <wp:simplePos x="0" y="0"/>
            <wp:positionH relativeFrom="page">
              <wp:posOffset>4737735</wp:posOffset>
            </wp:positionH>
            <wp:positionV relativeFrom="page">
              <wp:posOffset>4354830</wp:posOffset>
            </wp:positionV>
            <wp:extent cx="2600960" cy="1739265"/>
            <wp:effectExtent l="0" t="0" r="0" b="0"/>
            <wp:wrapThrough wrapText="bothSides">
              <wp:wrapPolygon edited="0">
                <wp:start x="0" y="0"/>
                <wp:lineTo x="0" y="21135"/>
                <wp:lineTo x="21305" y="21135"/>
                <wp:lineTo x="21305" y="0"/>
                <wp:lineTo x="0" y="0"/>
              </wp:wrapPolygon>
            </wp:wrapThrough>
            <wp:docPr id="828"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00960"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25291" behindDoc="0" locked="0" layoutInCell="1" allowOverlap="1" wp14:anchorId="0C7C7281" wp14:editId="37234518">
            <wp:simplePos x="0" y="0"/>
            <wp:positionH relativeFrom="page">
              <wp:posOffset>2780665</wp:posOffset>
            </wp:positionH>
            <wp:positionV relativeFrom="page">
              <wp:posOffset>1726565</wp:posOffset>
            </wp:positionV>
            <wp:extent cx="2241550" cy="1492885"/>
            <wp:effectExtent l="0" t="0" r="0" b="5715"/>
            <wp:wrapThrough wrapText="bothSides">
              <wp:wrapPolygon edited="0">
                <wp:start x="0" y="0"/>
                <wp:lineTo x="0" y="21315"/>
                <wp:lineTo x="21294" y="21315"/>
                <wp:lineTo x="21294" y="0"/>
                <wp:lineTo x="0" y="0"/>
              </wp:wrapPolygon>
            </wp:wrapThrough>
            <wp:docPr id="827"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4155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26315" behindDoc="0" locked="0" layoutInCell="1" allowOverlap="1" wp14:anchorId="1B8E2397" wp14:editId="5F1E7B2A">
            <wp:simplePos x="0" y="0"/>
            <wp:positionH relativeFrom="page">
              <wp:posOffset>5130800</wp:posOffset>
            </wp:positionH>
            <wp:positionV relativeFrom="page">
              <wp:posOffset>1632585</wp:posOffset>
            </wp:positionV>
            <wp:extent cx="2242185" cy="1681480"/>
            <wp:effectExtent l="0" t="0" r="0" b="0"/>
            <wp:wrapThrough wrapText="bothSides">
              <wp:wrapPolygon edited="0">
                <wp:start x="0" y="0"/>
                <wp:lineTo x="0" y="21208"/>
                <wp:lineTo x="21288" y="21208"/>
                <wp:lineTo x="21288" y="0"/>
                <wp:lineTo x="0" y="0"/>
              </wp:wrapPolygon>
            </wp:wrapThrough>
            <wp:docPr id="826"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42185"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24267" behindDoc="0" locked="0" layoutInCell="1" allowOverlap="1" wp14:anchorId="71C8E719" wp14:editId="2F67E51B">
            <wp:simplePos x="0" y="0"/>
            <wp:positionH relativeFrom="page">
              <wp:posOffset>434975</wp:posOffset>
            </wp:positionH>
            <wp:positionV relativeFrom="page">
              <wp:posOffset>1632585</wp:posOffset>
            </wp:positionV>
            <wp:extent cx="2241550" cy="1681480"/>
            <wp:effectExtent l="0" t="0" r="0" b="0"/>
            <wp:wrapThrough wrapText="bothSides">
              <wp:wrapPolygon edited="0">
                <wp:start x="0" y="0"/>
                <wp:lineTo x="0" y="21208"/>
                <wp:lineTo x="21294" y="21208"/>
                <wp:lineTo x="21294" y="0"/>
                <wp:lineTo x="0" y="0"/>
              </wp:wrapPolygon>
            </wp:wrapThrough>
            <wp:docPr id="825"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41550"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2ED">
        <w:rPr>
          <w:noProof/>
        </w:rPr>
        <mc:AlternateContent>
          <mc:Choice Requires="wpg">
            <w:drawing>
              <wp:anchor distT="0" distB="0" distL="114300" distR="114300" simplePos="0" relativeHeight="251820171" behindDoc="0" locked="0" layoutInCell="1" allowOverlap="1" wp14:anchorId="30225A72" wp14:editId="6BC7265A">
                <wp:simplePos x="0" y="0"/>
                <wp:positionH relativeFrom="page">
                  <wp:posOffset>389890</wp:posOffset>
                </wp:positionH>
                <wp:positionV relativeFrom="page">
                  <wp:posOffset>3482975</wp:posOffset>
                </wp:positionV>
                <wp:extent cx="6983095" cy="6125210"/>
                <wp:effectExtent l="0" t="0" r="0" b="0"/>
                <wp:wrapThrough wrapText="bothSides">
                  <wp:wrapPolygon edited="0">
                    <wp:start x="79" y="0"/>
                    <wp:lineTo x="79" y="21497"/>
                    <wp:lineTo x="21449" y="21497"/>
                    <wp:lineTo x="21449" y="0"/>
                    <wp:lineTo x="79" y="0"/>
                  </wp:wrapPolygon>
                </wp:wrapThrough>
                <wp:docPr id="949" name="Group 949"/>
                <wp:cNvGraphicFramePr/>
                <a:graphic xmlns:a="http://schemas.openxmlformats.org/drawingml/2006/main">
                  <a:graphicData uri="http://schemas.microsoft.com/office/word/2010/wordprocessingGroup">
                    <wpg:wgp>
                      <wpg:cNvGrpSpPr/>
                      <wpg:grpSpPr>
                        <a:xfrm>
                          <a:off x="0" y="0"/>
                          <a:ext cx="6983095" cy="6125210"/>
                          <a:chOff x="0" y="0"/>
                          <a:chExt cx="6983095" cy="6125210"/>
                        </a:xfrm>
                        <a:extLst>
                          <a:ext uri="{0CCBE362-F206-4b92-989A-16890622DB6E}">
                            <ma14:wrappingTextBoxFlag xmlns:ma14="http://schemas.microsoft.com/office/mac/drawingml/2011/main" val="1"/>
                          </a:ext>
                        </a:extLst>
                      </wpg:grpSpPr>
                      <wps:wsp>
                        <wps:cNvPr id="824" name="Text Box 652"/>
                        <wps:cNvSpPr txBox="1">
                          <a:spLocks/>
                        </wps:cNvSpPr>
                        <wps:spPr>
                          <a:xfrm flipV="1">
                            <a:off x="0" y="0"/>
                            <a:ext cx="6983095" cy="612521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 Box 932"/>
                        <wps:cNvSpPr txBox="1"/>
                        <wps:spPr>
                          <a:xfrm>
                            <a:off x="91440" y="45720"/>
                            <a:ext cx="6800215" cy="719455"/>
                          </a:xfrm>
                          <a:prstGeom prst="rect">
                            <a:avLst/>
                          </a:prstGeom>
                          <a:noFill/>
                          <a:ln>
                            <a:noFill/>
                          </a:ln>
                          <a:effectLst/>
                          <a:extLst>
                            <a:ext uri="{C572A759-6A51-4108-AA02-DFA0A04FC94B}">
                              <ma14:wrappingTextBoxFlag xmlns:ma14="http://schemas.microsoft.com/office/mac/drawingml/2011/main"/>
                            </a:ext>
                          </a:extLst>
                        </wps:spPr>
                        <wps:txbx id="23">
                          <w:txbxContent>
                            <w:p w14:paraId="05E64D91" w14:textId="60609F1D" w:rsidR="00824756" w:rsidRDefault="00824756">
                              <w:pPr>
                                <w:rPr>
                                  <w:noProof/>
                                </w:rPr>
                              </w:pPr>
                              <w:r>
                                <w:rPr>
                                  <w:rFonts w:ascii="Lucida Bright" w:hAnsi="Lucida Bright" w:cs="Lucida Bright"/>
                                  <w:color w:val="000000"/>
                                </w:rPr>
                                <w:t>The new maternity center became operational in March 2014 with a grand dedication celebration. In March of 2012 a Traditional Birth Attendant (TBA) referral project was started. TBAs are asked to bring their patients to the Kisesini Birthing Center for professional medical assistance during childbirth. To help cover their expenses, the TBAs are given a per diem of less than $3.00 per patient brought to the clinic. This program has greatly increased the number of patients who benefit from medically assisted births. This TBA referral program has been so successful the Kenyan Ministry of Health has requested we spread this idea to adjacent medical facilities. This will allow us to triple the number of mothers and infants who can deliver in a safer medical environment. Every mother deserves a medically assisted birth. Our year’s expenses for the TBA referral program were $107. Due to anticipated expansion of this program our projected annual expenses are $700.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3" name="Text Box 933"/>
                        <wps:cNvSpPr txBox="1"/>
                        <wps:spPr>
                          <a:xfrm>
                            <a:off x="91440" y="763905"/>
                            <a:ext cx="4142105" cy="180340"/>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4" name="Text Box 934"/>
                        <wps:cNvSpPr txBox="1"/>
                        <wps:spPr>
                          <a:xfrm>
                            <a:off x="91440" y="942975"/>
                            <a:ext cx="4142105" cy="180975"/>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5" name="Text Box 935"/>
                        <wps:cNvSpPr txBox="1"/>
                        <wps:spPr>
                          <a:xfrm>
                            <a:off x="91440" y="1122680"/>
                            <a:ext cx="4142105" cy="180975"/>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6" name="Text Box 936"/>
                        <wps:cNvSpPr txBox="1"/>
                        <wps:spPr>
                          <a:xfrm>
                            <a:off x="91440" y="1302385"/>
                            <a:ext cx="4142105" cy="180340"/>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 name="Text Box 937"/>
                        <wps:cNvSpPr txBox="1"/>
                        <wps:spPr>
                          <a:xfrm>
                            <a:off x="91440" y="1481455"/>
                            <a:ext cx="4142105" cy="180975"/>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8" name="Text Box 938"/>
                        <wps:cNvSpPr txBox="1"/>
                        <wps:spPr>
                          <a:xfrm>
                            <a:off x="91440" y="1661160"/>
                            <a:ext cx="4142105" cy="180975"/>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9" name="Text Box 939"/>
                        <wps:cNvSpPr txBox="1"/>
                        <wps:spPr>
                          <a:xfrm>
                            <a:off x="91440" y="1840865"/>
                            <a:ext cx="4142105" cy="180340"/>
                          </a:xfrm>
                          <a:prstGeom prst="rect">
                            <a:avLst/>
                          </a:prstGeom>
                          <a:noFill/>
                          <a:ln>
                            <a:noFill/>
                          </a:ln>
                          <a:effectLst/>
                          <a:extLst>
                            <a:ext uri="{C572A759-6A51-4108-AA02-DFA0A04FC94B}">
                              <ma14:wrappingTextBoxFlag xmlns:ma14="http://schemas.microsoft.com/office/mac/drawingml/2011/main"/>
                            </a:ext>
                          </a:extLst>
                        </wps:spPr>
                        <wps:linkedTxbx id="2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0" name="Text Box 940"/>
                        <wps:cNvSpPr txBox="1"/>
                        <wps:spPr>
                          <a:xfrm>
                            <a:off x="91440" y="2019935"/>
                            <a:ext cx="4142105" cy="180975"/>
                          </a:xfrm>
                          <a:prstGeom prst="rect">
                            <a:avLst/>
                          </a:prstGeom>
                          <a:noFill/>
                          <a:ln>
                            <a:noFill/>
                          </a:ln>
                          <a:effectLst/>
                          <a:extLst>
                            <a:ext uri="{C572A759-6A51-4108-AA02-DFA0A04FC94B}">
                              <ma14:wrappingTextBoxFlag xmlns:ma14="http://schemas.microsoft.com/office/mac/drawingml/2011/main"/>
                            </a:ext>
                          </a:extLst>
                        </wps:spPr>
                        <wps:linkedTxbx id="2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1" name="Text Box 941"/>
                        <wps:cNvSpPr txBox="1"/>
                        <wps:spPr>
                          <a:xfrm>
                            <a:off x="91440" y="2199640"/>
                            <a:ext cx="4142105" cy="180975"/>
                          </a:xfrm>
                          <a:prstGeom prst="rect">
                            <a:avLst/>
                          </a:prstGeom>
                          <a:noFill/>
                          <a:ln>
                            <a:noFill/>
                          </a:ln>
                          <a:effectLst/>
                          <a:extLst>
                            <a:ext uri="{C572A759-6A51-4108-AA02-DFA0A04FC94B}">
                              <ma14:wrappingTextBoxFlag xmlns:ma14="http://schemas.microsoft.com/office/mac/drawingml/2011/main"/>
                            </a:ext>
                          </a:extLst>
                        </wps:spPr>
                        <wps:linkedTxbx id="2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6" name="Text Box 946"/>
                        <wps:cNvSpPr txBox="1"/>
                        <wps:spPr>
                          <a:xfrm>
                            <a:off x="91440" y="2379345"/>
                            <a:ext cx="4142105" cy="180340"/>
                          </a:xfrm>
                          <a:prstGeom prst="rect">
                            <a:avLst/>
                          </a:prstGeom>
                          <a:noFill/>
                          <a:ln>
                            <a:noFill/>
                          </a:ln>
                          <a:effectLst/>
                          <a:extLst>
                            <a:ext uri="{C572A759-6A51-4108-AA02-DFA0A04FC94B}">
                              <ma14:wrappingTextBoxFlag xmlns:ma14="http://schemas.microsoft.com/office/mac/drawingml/2011/main"/>
                            </a:ext>
                          </a:extLst>
                        </wps:spPr>
                        <wps:linkedTxbx id="2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7" name="Text Box 947"/>
                        <wps:cNvSpPr txBox="1"/>
                        <wps:spPr>
                          <a:xfrm>
                            <a:off x="91440" y="2558415"/>
                            <a:ext cx="4142105" cy="180975"/>
                          </a:xfrm>
                          <a:prstGeom prst="rect">
                            <a:avLst/>
                          </a:prstGeom>
                          <a:noFill/>
                          <a:ln>
                            <a:noFill/>
                          </a:ln>
                          <a:effectLst/>
                          <a:extLst>
                            <a:ext uri="{C572A759-6A51-4108-AA02-DFA0A04FC94B}">
                              <ma14:wrappingTextBoxFlag xmlns:ma14="http://schemas.microsoft.com/office/mac/drawingml/2011/main"/>
                            </a:ext>
                          </a:extLst>
                        </wps:spPr>
                        <wps:linkedTxbx id="2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8" name="Text Box 948"/>
                        <wps:cNvSpPr txBox="1"/>
                        <wps:spPr>
                          <a:xfrm>
                            <a:off x="91440" y="2738120"/>
                            <a:ext cx="6800215" cy="180975"/>
                          </a:xfrm>
                          <a:prstGeom prst="rect">
                            <a:avLst/>
                          </a:prstGeom>
                          <a:noFill/>
                          <a:ln>
                            <a:noFill/>
                          </a:ln>
                          <a:effectLst/>
                          <a:extLst>
                            <a:ext uri="{C572A759-6A51-4108-AA02-DFA0A04FC94B}">
                              <ma14:wrappingTextBoxFlag xmlns:ma14="http://schemas.microsoft.com/office/mac/drawingml/2011/main"/>
                            </a:ext>
                          </a:extLst>
                        </wps:spPr>
                        <wps:linkedTxbx id="2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9" o:spid="_x0000_s1095" style="position:absolute;margin-left:30.7pt;margin-top:274.25pt;width:549.85pt;height:482.3pt;z-index:251820171;mso-position-horizontal-relative:page;mso-position-vertical-relative:page" coordsize="6983095,6125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" mv:complextextbox="1">
                <v:shape id="Text Box 652" o:spid="_x0000_s1096" type="#_x0000_t202" style="position:absolute;width:6983095;height:612521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1cCdxgAA&#10;ANwAAAAPAAAAZHJzL2Rvd25yZXYueG1sRI9PawIxFMTvBb9DeIXearYiddkapdRain8OagWPj+R1&#10;s7h5WTapbr+9EQSPw8z8hhlPO1eLE7Wh8qzgpZ+BINbeVFwq+NnNn3MQISIbrD2Tgn8KMJ30HsZY&#10;GH/mDZ22sRQJwqFABTbGppAyaEsOQ983xMn79a3DmGRbStPiOcFdLQdZ9iodVpwWLDb0YUkft39O&#10;wXI2smFU+YX7XH8tDvuZ3uV6pdTTY/f+BiJSF+/hW/vbKMgHQ7ieSUdAT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1cCdxgAAANwAAAAPAAAAAAAAAAAAAAAAAJcCAABkcnMv&#10;ZG93bnJldi54bWxQSwUGAAAAAAQABAD1AAAAigMAAAAA&#10;" mv:complextextbox="1" filled="f" stroked="f">
                  <v:path arrowok="t"/>
                </v:shape>
                <v:shape id="Text Box 932" o:spid="_x0000_s1097" type="#_x0000_t202" style="position:absolute;left:91440;top:45720;width:6800215;height:719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vmNxAAA&#10;ANwAAAAPAAAAZHJzL2Rvd25yZXYueG1sRI9Ba8JAFITvgv9heYI33agg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L5jcQAAADcAAAADwAAAAAAAAAAAAAAAACXAgAAZHJzL2Rv&#10;d25yZXYueG1sUEsFBgAAAAAEAAQA9QAAAIgDAAAAAA==&#10;" filled="f" stroked="f">
                  <v:textbox style="mso-next-textbox:#Text Box 933" inset="0,0,0,0">
                    <w:txbxContent>
                      <w:p w14:paraId="05E64D91" w14:textId="60609F1D" w:rsidR="00824756" w:rsidRDefault="00824756">
                        <w:pPr>
                          <w:rPr>
                            <w:noProof/>
                          </w:rPr>
                        </w:pPr>
                        <w:r>
                          <w:rPr>
                            <w:rFonts w:ascii="Lucida Bright" w:hAnsi="Lucida Bright" w:cs="Lucida Bright"/>
                            <w:color w:val="000000"/>
                          </w:rPr>
                          <w:t>The new maternity center became operational in March 2014 with a grand dedication celebration. In March of 2012 a Traditional Birth Attendant (TBA) referral project was started. TBAs are asked to bring their patients to the Kisesini Birthing Center for professional medical assistance during childbirth. To help cover their expenses, the TBAs are given a per diem of less than $3.00 per patient brought to the clinic. This program has greatly increased the number of patients who benefit from medically assisted births. This TBA referral program has been so successful the Kenyan Ministry of Health has requested we spread this idea to adjacent medical facilities. This will allow us to triple the number of mothers and infants who can deliver in a safer medical environment. Every mother deserves a medically assisted birth. Our year’s expenses for the TBA referral program were $107. Due to anticipated expansion of this program our projected annual expenses are $700.</w:t>
                        </w:r>
                      </w:p>
                    </w:txbxContent>
                  </v:textbox>
                </v:shape>
                <v:shape id="Text Box 933" o:spid="_x0000_s1098" type="#_x0000_t202" style="position:absolute;left:91440;top:763905;width:414210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lwWxAAA&#10;ANwAAAAPAAAAZHJzL2Rvd25yZXYueG1sRI9Ba8JAFITvgv9heUJvulFB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5cFsQAAADcAAAADwAAAAAAAAAAAAAAAACXAgAAZHJzL2Rv&#10;d25yZXYueG1sUEsFBgAAAAAEAAQA9QAAAIgDAAAAAA==&#10;" filled="f" stroked="f">
                  <v:textbox style="mso-next-textbox:#Text Box 934" inset="0,0,0,0">
                    <w:txbxContent/>
                  </v:textbox>
                </v:shape>
                <v:shape id="Text Box 934" o:spid="_x0000_s1099" type="#_x0000_t202" style="position:absolute;left:91440;top:942975;width:41421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8RixQAA&#10;ANwAAAAPAAAAZHJzL2Rvd25yZXYueG1sRI9Ba8JAFITvBf/D8oTe6sZWRF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XxGLFAAAA3AAAAA8AAAAAAAAAAAAAAAAAlwIAAGRycy9k&#10;b3ducmV2LnhtbFBLBQYAAAAABAAEAPUAAACJAwAAAAA=&#10;" filled="f" stroked="f">
                  <v:textbox style="mso-next-textbox:#Text Box 935" inset="0,0,0,0">
                    <w:txbxContent/>
                  </v:textbox>
                </v:shape>
                <v:shape id="Text Box 935" o:spid="_x0000_s1100" type="#_x0000_t202" style="position:absolute;left:91440;top:1122680;width:41421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2H5xQAA&#10;ANwAAAAPAAAAZHJzL2Rvd25yZXYueG1sRI9Ba8JAFITvBf/D8oTe6sYWRV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bYfnFAAAA3AAAAA8AAAAAAAAAAAAAAAAAlwIAAGRycy9k&#10;b3ducmV2LnhtbFBLBQYAAAAABAAEAPUAAACJAwAAAAA=&#10;" filled="f" stroked="f">
                  <v:textbox style="mso-next-textbox:#Text Box 936" inset="0,0,0,0">
                    <w:txbxContent/>
                  </v:textbox>
                </v:shape>
                <v:shape id="Text Box 936" o:spid="_x0000_s1101" type="#_x0000_t202" style="position:absolute;left:91440;top:1302385;width:414210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f+OxQAA&#10;ANwAAAAPAAAAZHJzL2Rvd25yZXYueG1sRI9Ba8JAFITvQv/D8oTedKOF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J/47FAAAA3AAAAA8AAAAAAAAAAAAAAAAAlwIAAGRycy9k&#10;b3ducmV2LnhtbFBLBQYAAAAABAAEAPUAAACJAwAAAAA=&#10;" filled="f" stroked="f">
                  <v:textbox style="mso-next-textbox:#Text Box 937" inset="0,0,0,0">
                    <w:txbxContent/>
                  </v:textbox>
                </v:shape>
                <v:shape id="Text Box 937" o:spid="_x0000_s1102" type="#_x0000_t202" style="position:absolute;left:91440;top:1481455;width:41421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VoV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FWhXFAAAA3AAAAA8AAAAAAAAAAAAAAAAAlwIAAGRycy9k&#10;b3ducmV2LnhtbFBLBQYAAAAABAAEAPUAAACJAwAAAAA=&#10;" filled="f" stroked="f">
                  <v:textbox style="mso-next-textbox:#Text Box 938" inset="0,0,0,0">
                    <w:txbxContent/>
                  </v:textbox>
                </v:shape>
                <v:shape id="Text Box 938" o:spid="_x0000_s1103" type="#_x0000_t202" style="position:absolute;left:91440;top:1661160;width:41421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s5nwwAA&#10;ANwAAAAPAAAAZHJzL2Rvd25yZXYueG1sRE/Pa8IwFL4L+x/CE3bTVAe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2s5nwwAAANwAAAAPAAAAAAAAAAAAAAAAAJcCAABkcnMvZG93&#10;bnJldi54bWxQSwUGAAAAAAQABAD1AAAAhwMAAAAA&#10;" filled="f" stroked="f">
                  <v:textbox style="mso-next-textbox:#Text Box 939" inset="0,0,0,0">
                    <w:txbxContent/>
                  </v:textbox>
                </v:shape>
                <v:shape id="Text Box 939" o:spid="_x0000_s1104" type="#_x0000_t202" style="position:absolute;left:91440;top:1840865;width:414210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mv8xQAA&#10;ANwAAAAPAAAAZHJzL2Rvd25yZXYueG1sRI9Ba8JAFITvBf/D8gRvdWMFaaKriLRQEIoxHjw+s89k&#10;Mfs2zW41/vuuUPA4zMw3zGLV20ZcqfPGsYLJOAFBXDptuFJwKD5f30H4gKyxcUwK7uRhtRy8LDDT&#10;7sY5XfehEhHCPkMFdQhtJqUva7Lox64ljt7ZdRZDlF0ldYe3CLeNfEuSmbRoOC7U2NKmpvKy/7UK&#10;1kfOP8zP92mXn3NTFGnC29lFqdGwX89BBOrDM/zf/tIK0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Wa/zFAAAA3AAAAA8AAAAAAAAAAAAAAAAAlwIAAGRycy9k&#10;b3ducmV2LnhtbFBLBQYAAAAABAAEAPUAAACJAwAAAAA=&#10;" filled="f" stroked="f">
                  <v:textbox style="mso-next-textbox:#Text Box 940" inset="0,0,0,0">
                    <w:txbxContent/>
                  </v:textbox>
                </v:shape>
                <v:shape id="Text Box 940" o:spid="_x0000_s1105" type="#_x0000_t202" style="position:absolute;left:91440;top:2019935;width:41421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rEcwwAA&#10;ANwAAAAPAAAAZHJzL2Rvd25yZXYueG1sRE/Pa8IwFL4L+x/CE3bTVBm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qrEcwwAAANwAAAAPAAAAAAAAAAAAAAAAAJcCAABkcnMvZG93&#10;bnJldi54bWxQSwUGAAAAAAQABAD1AAAAhwMAAAAA&#10;" filled="f" stroked="f">
                  <v:textbox style="mso-next-textbox:#Text Box 941" inset="0,0,0,0">
                    <w:txbxContent/>
                  </v:textbox>
                </v:shape>
                <v:shape id="Text Box 941" o:spid="_x0000_s1106" type="#_x0000_t202" style="position:absolute;left:91440;top:2199640;width:41421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hSHxQAA&#10;ANwAAAAPAAAAZHJzL2Rvd25yZXYueG1sRI9Ba8JAFITvQv/D8gq96UYp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mFIfFAAAA3AAAAA8AAAAAAAAAAAAAAAAAlwIAAGRycy9k&#10;b3ducmV2LnhtbFBLBQYAAAAABAAEAPUAAACJAwAAAAA=&#10;" filled="f" stroked="f">
                  <v:textbox style="mso-next-textbox:#Text Box 946" inset="0,0,0,0">
                    <w:txbxContent/>
                  </v:textbox>
                </v:shape>
                <v:shape id="Text Box 946" o:spid="_x0000_s1107" type="#_x0000_t202" style="position:absolute;left:91440;top:2379345;width:414210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4zzxQAA&#10;ANwAAAAPAAAAZHJzL2Rvd25yZXYueG1sRI9Ba8JAFITvQv/D8oTedKOU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PjPPFAAAA3AAAAA8AAAAAAAAAAAAAAAAAlwIAAGRycy9k&#10;b3ducmV2LnhtbFBLBQYAAAAABAAEAPUAAACJAwAAAAA=&#10;" filled="f" stroked="f">
                  <v:textbox style="mso-next-textbox:#Text Box 947" inset="0,0,0,0">
                    <w:txbxContent/>
                  </v:textbox>
                </v:shape>
                <v:shape id="Text Box 947" o:spid="_x0000_s1108" type="#_x0000_t202" style="position:absolute;left:91440;top:2558415;width:414210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ylo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DKWjFAAAA3AAAAA8AAAAAAAAAAAAAAAAAlwIAAGRycy9k&#10;b3ducmV2LnhtbFBLBQYAAAAABAAEAPUAAACJAwAAAAA=&#10;" filled="f" stroked="f">
                  <v:textbox style="mso-next-textbox:#Text Box 948" inset="0,0,0,0">
                    <w:txbxContent/>
                  </v:textbox>
                </v:shape>
                <v:shape id="Text Box 948" o:spid="_x0000_s1109" type="#_x0000_t202" style="position:absolute;left:91440;top:2738120;width:680021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0awwAA&#10;ANwAAAAPAAAAZHJzL2Rvd25yZXYueG1sRE/Pa8IwFL4L+x/CE3bTVBm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L0awwAAANwAAAAPAAAAAAAAAAAAAAAAAJcCAABkcnMvZG93&#10;bnJldi54bWxQSwUGAAAAAAQABAD1AAAAhwMAAAAA&#10;" filled="f" stroked="f">
                  <v:textbox inset="0,0,0,0">
                    <w:txbxContent/>
                  </v:textbox>
                </v:shape>
                <w10:wrap type="through" anchorx="page" anchory="page"/>
              </v:group>
            </w:pict>
          </mc:Fallback>
        </mc:AlternateContent>
      </w:r>
      <w:r w:rsidR="00E449AB">
        <w:rPr>
          <w:noProof/>
        </w:rPr>
        <mc:AlternateContent>
          <mc:Choice Requires="wps">
            <w:drawing>
              <wp:anchor distT="0" distB="0" distL="114300" distR="114300" simplePos="0" relativeHeight="251818123" behindDoc="0" locked="0" layoutInCell="1" allowOverlap="1" wp14:anchorId="2A1EFA64" wp14:editId="3C97B890">
                <wp:simplePos x="0" y="0"/>
                <wp:positionH relativeFrom="page">
                  <wp:posOffset>365760</wp:posOffset>
                </wp:positionH>
                <wp:positionV relativeFrom="page">
                  <wp:posOffset>3314065</wp:posOffset>
                </wp:positionV>
                <wp:extent cx="7007860" cy="1713865"/>
                <wp:effectExtent l="0" t="0" r="0" b="0"/>
                <wp:wrapThrough wrapText="bothSides">
                  <wp:wrapPolygon edited="0">
                    <wp:start x="78" y="0"/>
                    <wp:lineTo x="78" y="21128"/>
                    <wp:lineTo x="21451" y="21128"/>
                    <wp:lineTo x="21451" y="0"/>
                    <wp:lineTo x="78" y="0"/>
                  </wp:wrapPolygon>
                </wp:wrapThrough>
                <wp:docPr id="82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7860" cy="1713865"/>
                        </a:xfrm>
                        <a:prstGeom prst="rect">
                          <a:avLst/>
                        </a:prstGeom>
                        <a:noFill/>
                        <a:ln>
                          <a:noFill/>
                        </a:ln>
                        <a:effectLst/>
                        <a:extLst>
                          <a:ext uri="{C572A759-6A51-4108-AA02-DFA0A04FC94B}">
                            <ma14:wrappingTextBoxFlag xmlns:ma14="http://schemas.microsoft.com/office/mac/drawingml/2011/main" val="1"/>
                          </a:ext>
                        </a:extLst>
                      </wps:spPr>
                      <wps:txbx>
                        <w:txbxContent>
                          <w:p w14:paraId="43A9A109" w14:textId="77777777" w:rsidR="00824756" w:rsidRDefault="0082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44" o:spid="_x0000_s1110" type="#_x0000_t202" style="position:absolute;margin-left:28.8pt;margin-top:260.95pt;width:551.8pt;height:134.95pt;z-index:25181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" mv:complextextbox="1" filled="f" stroked="f">
                <v:path arrowok="t"/>
                <v:textbox>
                  <w:txbxContent>
                    <w:p w14:paraId="43A9A109" w14:textId="77777777" w:rsidR="00824756" w:rsidRDefault="00824756"/>
                  </w:txbxContent>
                </v:textbox>
                <w10:wrap type="through" anchorx="page" anchory="page"/>
              </v:shape>
            </w:pict>
          </mc:Fallback>
        </mc:AlternateContent>
      </w:r>
      <w:r w:rsidR="00E449AB">
        <w:rPr>
          <w:noProof/>
        </w:rPr>
        <mc:AlternateContent>
          <mc:Choice Requires="wps">
            <w:drawing>
              <wp:anchor distT="0" distB="0" distL="114300" distR="114300" simplePos="0" relativeHeight="251814027" behindDoc="0" locked="0" layoutInCell="1" allowOverlap="1" wp14:anchorId="3ABDE255" wp14:editId="23902EB3">
                <wp:simplePos x="0" y="0"/>
                <wp:positionH relativeFrom="page">
                  <wp:posOffset>5422265</wp:posOffset>
                </wp:positionH>
                <wp:positionV relativeFrom="page">
                  <wp:posOffset>408305</wp:posOffset>
                </wp:positionV>
                <wp:extent cx="1951355" cy="283210"/>
                <wp:effectExtent l="0" t="0" r="0" b="0"/>
                <wp:wrapThrough wrapText="bothSides">
                  <wp:wrapPolygon edited="0">
                    <wp:start x="281" y="0"/>
                    <wp:lineTo x="281" y="19372"/>
                    <wp:lineTo x="21087" y="19372"/>
                    <wp:lineTo x="21087" y="0"/>
                    <wp:lineTo x="281" y="0"/>
                  </wp:wrapPolygon>
                </wp:wrapThrough>
                <wp:docPr id="82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283210"/>
                        </a:xfrm>
                        <a:prstGeom prst="rect">
                          <a:avLst/>
                        </a:prstGeom>
                        <a:noFill/>
                        <a:ln>
                          <a:noFill/>
                        </a:ln>
                        <a:effectLst/>
                        <a:extLst>
                          <a:ext uri="{C572A759-6A51-4108-AA02-DFA0A04FC94B}">
                            <ma14:wrappingTextBoxFlag xmlns:ma14="http://schemas.microsoft.com/office/mac/drawingml/2011/main" val="1"/>
                          </a:ext>
                        </a:extLst>
                      </wps:spPr>
                      <wps:txbx>
                        <w:txbxContent>
                          <w:p w14:paraId="0B5CD3A6" w14:textId="132C47F5" w:rsidR="00824756" w:rsidRPr="00A24E59" w:rsidRDefault="00824756">
                            <w:pPr>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38" o:spid="_x0000_s1111" type="#_x0000_t202" style="position:absolute;margin-left:426.95pt;margin-top:32.15pt;width:153.65pt;height:22.3pt;z-index:251814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" mv:complextextbox="1" filled="f" stroked="f">
                <v:path arrowok="t"/>
                <v:textbox>
                  <w:txbxContent>
                    <w:p w14:paraId="0B5CD3A6" w14:textId="132C47F5" w:rsidR="00824756" w:rsidRPr="00A24E59" w:rsidRDefault="00824756">
                      <w:pPr>
                        <w:rPr>
                          <w:color w:val="AD0202"/>
                        </w:rPr>
                      </w:pPr>
                      <w:r w:rsidRPr="00A24E59">
                        <w:rPr>
                          <w:color w:val="AD0202"/>
                        </w:rPr>
                        <w:t>ANNUAL REPORT 2015</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813003" behindDoc="0" locked="0" layoutInCell="1" allowOverlap="1" wp14:anchorId="4A0B6408" wp14:editId="6D5C6051">
                <wp:simplePos x="0" y="0"/>
                <wp:positionH relativeFrom="page">
                  <wp:posOffset>5289550</wp:posOffset>
                </wp:positionH>
                <wp:positionV relativeFrom="page">
                  <wp:posOffset>408305</wp:posOffset>
                </wp:positionV>
                <wp:extent cx="2084070" cy="283210"/>
                <wp:effectExtent l="50800" t="25400" r="74930" b="97790"/>
                <wp:wrapThrough wrapText="bothSides">
                  <wp:wrapPolygon edited="0">
                    <wp:start x="-527" y="-1937"/>
                    <wp:lineTo x="-527" y="27121"/>
                    <wp:lineTo x="22113" y="27121"/>
                    <wp:lineTo x="22113" y="-1937"/>
                    <wp:lineTo x="-527" y="-1937"/>
                  </wp:wrapPolygon>
                </wp:wrapThrough>
                <wp:docPr id="82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4070" cy="283210"/>
                        </a:xfrm>
                        <a:prstGeom prst="rect">
                          <a:avLst/>
                        </a:prstGeom>
                        <a:solidFill>
                          <a:srgbClr val="FFFFFF"/>
                        </a:solidFill>
                        <a:ln w="9525" cap="flat" cmpd="sng" algn="ctr">
                          <a:solidFill>
                            <a:srgbClr val="869C60">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416.5pt;margin-top:32.15pt;width:164.1pt;height:22.3pt;z-index:251813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" strokecolor="#839a5c">
                <v:shadow on="t" opacity="22937f" mv:blur="40000f" origin=",.5" offset="0,23000emu"/>
                <v:path arrowok="t"/>
                <w10:wrap type="through" anchorx="page" anchory="page"/>
              </v:rect>
            </w:pict>
          </mc:Fallback>
        </mc:AlternateContent>
      </w:r>
      <w:r w:rsidR="00E449AB">
        <w:rPr>
          <w:noProof/>
        </w:rPr>
        <mc:AlternateContent>
          <mc:Choice Requires="wps">
            <w:drawing>
              <wp:anchor distT="0" distB="0" distL="114300" distR="114300" simplePos="0" relativeHeight="251811979" behindDoc="0" locked="0" layoutInCell="1" allowOverlap="1" wp14:anchorId="4433F47C" wp14:editId="0BE7F4B9">
                <wp:simplePos x="0" y="0"/>
                <wp:positionH relativeFrom="page">
                  <wp:posOffset>365760</wp:posOffset>
                </wp:positionH>
                <wp:positionV relativeFrom="page">
                  <wp:posOffset>365760</wp:posOffset>
                </wp:positionV>
                <wp:extent cx="3185795" cy="290830"/>
                <wp:effectExtent l="0" t="0" r="0" b="0"/>
                <wp:wrapThrough wrapText="bothSides">
                  <wp:wrapPolygon edited="0">
                    <wp:start x="172" y="0"/>
                    <wp:lineTo x="172" y="18865"/>
                    <wp:lineTo x="21182" y="18865"/>
                    <wp:lineTo x="21182" y="0"/>
                    <wp:lineTo x="172" y="0"/>
                  </wp:wrapPolygon>
                </wp:wrapThrough>
                <wp:docPr id="81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795" cy="290830"/>
                        </a:xfrm>
                        <a:prstGeom prst="rect">
                          <a:avLst/>
                        </a:prstGeom>
                        <a:noFill/>
                        <a:ln>
                          <a:noFill/>
                        </a:ln>
                        <a:effectLst/>
                        <a:extLst>
                          <a:ext uri="{C572A759-6A51-4108-AA02-DFA0A04FC94B}">
                            <ma14:wrappingTextBoxFlag xmlns:ma14="http://schemas.microsoft.com/office/mac/drawingml/2011/main" val="1"/>
                          </a:ext>
                        </a:extLst>
                      </wps:spPr>
                      <wps:txbx>
                        <w:txbxContent>
                          <w:p w14:paraId="138BC9A2" w14:textId="1A34104D" w:rsidR="00824756" w:rsidRPr="00A24E59" w:rsidRDefault="00824756">
                            <w:pPr>
                              <w:rPr>
                                <w:color w:val="AD0202"/>
                              </w:rPr>
                            </w:pPr>
                            <w:r w:rsidRPr="00A24E59">
                              <w:rPr>
                                <w:color w:val="AD0202"/>
                              </w:rPr>
                              <w:t>GLOBAL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32" o:spid="_x0000_s1112" type="#_x0000_t202" style="position:absolute;margin-left:28.8pt;margin-top:28.8pt;width:250.85pt;height:22.9pt;z-index:251811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" mv:complextextbox="1" filled="f" stroked="f">
                <v:path arrowok="t"/>
                <v:textbox>
                  <w:txbxContent>
                    <w:p w14:paraId="138BC9A2" w14:textId="1A34104D" w:rsidR="00824756" w:rsidRPr="00A24E59" w:rsidRDefault="00824756">
                      <w:pPr>
                        <w:rPr>
                          <w:color w:val="AD0202"/>
                        </w:rPr>
                      </w:pPr>
                      <w:r w:rsidRPr="00A24E59">
                        <w:rPr>
                          <w:color w:val="AD0202"/>
                        </w:rPr>
                        <w:t>GLOBAL HEALTH PARTNERSHIPS</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810955" behindDoc="0" locked="0" layoutInCell="1" allowOverlap="1" wp14:anchorId="271EE7CE" wp14:editId="5CA402E5">
                <wp:simplePos x="0" y="0"/>
                <wp:positionH relativeFrom="page">
                  <wp:posOffset>365760</wp:posOffset>
                </wp:positionH>
                <wp:positionV relativeFrom="page">
                  <wp:posOffset>365760</wp:posOffset>
                </wp:positionV>
                <wp:extent cx="3241040" cy="336550"/>
                <wp:effectExtent l="50800" t="25400" r="86360" b="95250"/>
                <wp:wrapThrough wrapText="bothSides">
                  <wp:wrapPolygon edited="0">
                    <wp:start x="-339" y="-1630"/>
                    <wp:lineTo x="-339" y="26083"/>
                    <wp:lineTo x="22006" y="26083"/>
                    <wp:lineTo x="22006" y="-1630"/>
                    <wp:lineTo x="-339" y="-1630"/>
                  </wp:wrapPolygon>
                </wp:wrapThrough>
                <wp:docPr id="81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1040" cy="336550"/>
                        </a:xfrm>
                        <a:prstGeom prst="rect">
                          <a:avLst/>
                        </a:prstGeom>
                        <a:solidFill>
                          <a:srgbClr val="FFFFFF"/>
                        </a:solidFill>
                        <a:ln w="9525" cap="flat" cmpd="sng" algn="ctr">
                          <a:solidFill>
                            <a:srgbClr val="869C60">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3" o:spid="_x0000_s1026" style="position:absolute;margin-left:28.8pt;margin-top:28.8pt;width:255.2pt;height:26.5pt;z-index:251810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" strokecolor="#839a5c">
                <v:shadow on="t" opacity="22937f" mv:blur="40000f" origin=",.5" offset="0,23000emu"/>
                <v:path arrowok="t"/>
                <w10:wrap type="through" anchorx="page" anchory="page"/>
              </v:rect>
            </w:pict>
          </mc:Fallback>
        </mc:AlternateContent>
      </w:r>
      <w:r w:rsidR="00321DB9">
        <w:br w:type="page"/>
      </w:r>
      <w:r w:rsidR="007A744A">
        <w:rPr>
          <w:noProof/>
        </w:rPr>
        <w:lastRenderedPageBreak/>
        <w:drawing>
          <wp:anchor distT="0" distB="0" distL="114300" distR="114300" simplePos="0" relativeHeight="251832459" behindDoc="0" locked="0" layoutInCell="1" allowOverlap="1" wp14:anchorId="63656DA1" wp14:editId="1B0FF30B">
            <wp:simplePos x="0" y="0"/>
            <wp:positionH relativeFrom="page">
              <wp:posOffset>4876165</wp:posOffset>
            </wp:positionH>
            <wp:positionV relativeFrom="page">
              <wp:posOffset>6473190</wp:posOffset>
            </wp:positionV>
            <wp:extent cx="2464435" cy="1847850"/>
            <wp:effectExtent l="0" t="0" r="0" b="6350"/>
            <wp:wrapThrough wrapText="bothSides">
              <wp:wrapPolygon edited="0">
                <wp:start x="0" y="0"/>
                <wp:lineTo x="0" y="21377"/>
                <wp:lineTo x="21372" y="21377"/>
                <wp:lineTo x="21372" y="0"/>
                <wp:lineTo x="0" y="0"/>
              </wp:wrapPolygon>
            </wp:wrapThrough>
            <wp:docPr id="81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6443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44A">
        <w:rPr>
          <w:noProof/>
        </w:rPr>
        <w:drawing>
          <wp:anchor distT="0" distB="0" distL="114300" distR="114300" simplePos="0" relativeHeight="251833483" behindDoc="0" locked="0" layoutInCell="1" allowOverlap="1" wp14:anchorId="3B27F5DA" wp14:editId="4DEBBD65">
            <wp:simplePos x="0" y="0"/>
            <wp:positionH relativeFrom="page">
              <wp:posOffset>477520</wp:posOffset>
            </wp:positionH>
            <wp:positionV relativeFrom="page">
              <wp:posOffset>5795645</wp:posOffset>
            </wp:positionV>
            <wp:extent cx="2752090" cy="2064385"/>
            <wp:effectExtent l="0" t="0" r="0" b="0"/>
            <wp:wrapThrough wrapText="bothSides">
              <wp:wrapPolygon edited="0">
                <wp:start x="0" y="0"/>
                <wp:lineTo x="0" y="21261"/>
                <wp:lineTo x="21331" y="21261"/>
                <wp:lineTo x="21331" y="0"/>
                <wp:lineTo x="0" y="0"/>
              </wp:wrapPolygon>
            </wp:wrapThrough>
            <wp:docPr id="816"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52090"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2ED">
        <w:rPr>
          <w:noProof/>
        </w:rPr>
        <mc:AlternateContent>
          <mc:Choice Requires="wpg">
            <w:drawing>
              <wp:anchor distT="0" distB="0" distL="114300" distR="114300" simplePos="0" relativeHeight="251773067" behindDoc="0" locked="0" layoutInCell="1" allowOverlap="1" wp14:anchorId="1685BE4C" wp14:editId="1D4C772D">
                <wp:simplePos x="0" y="0"/>
                <wp:positionH relativeFrom="page">
                  <wp:posOffset>398780</wp:posOffset>
                </wp:positionH>
                <wp:positionV relativeFrom="page">
                  <wp:posOffset>1875790</wp:posOffset>
                </wp:positionV>
                <wp:extent cx="6974840" cy="7867650"/>
                <wp:effectExtent l="0" t="0" r="0" b="6350"/>
                <wp:wrapThrough wrapText="bothSides">
                  <wp:wrapPolygon edited="0">
                    <wp:start x="79" y="0"/>
                    <wp:lineTo x="79" y="21548"/>
                    <wp:lineTo x="21395" y="21548"/>
                    <wp:lineTo x="21395" y="0"/>
                    <wp:lineTo x="79" y="0"/>
                  </wp:wrapPolygon>
                </wp:wrapThrough>
                <wp:docPr id="983" name="Group 983"/>
                <wp:cNvGraphicFramePr/>
                <a:graphic xmlns:a="http://schemas.openxmlformats.org/drawingml/2006/main">
                  <a:graphicData uri="http://schemas.microsoft.com/office/word/2010/wordprocessingGroup">
                    <wpg:wgp>
                      <wpg:cNvGrpSpPr/>
                      <wpg:grpSpPr>
                        <a:xfrm>
                          <a:off x="0" y="0"/>
                          <a:ext cx="6974840" cy="7867650"/>
                          <a:chOff x="0" y="0"/>
                          <a:chExt cx="6974840" cy="7867650"/>
                        </a:xfrm>
                        <a:extLst>
                          <a:ext uri="{0CCBE362-F206-4b92-989A-16890622DB6E}">
                            <ma14:wrappingTextBoxFlag xmlns:ma14="http://schemas.microsoft.com/office/mac/drawingml/2011/main" val="1"/>
                          </a:ext>
                        </a:extLst>
                      </wpg:grpSpPr>
                      <wps:wsp>
                        <wps:cNvPr id="812" name="Text Box 425"/>
                        <wps:cNvSpPr txBox="1">
                          <a:spLocks/>
                        </wps:cNvSpPr>
                        <wps:spPr>
                          <a:xfrm>
                            <a:off x="0" y="0"/>
                            <a:ext cx="6974840" cy="786765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0" name="Text Box 950"/>
                        <wps:cNvSpPr txBox="1"/>
                        <wps:spPr>
                          <a:xfrm>
                            <a:off x="91440" y="45720"/>
                            <a:ext cx="6791960" cy="898525"/>
                          </a:xfrm>
                          <a:prstGeom prst="rect">
                            <a:avLst/>
                          </a:prstGeom>
                          <a:noFill/>
                          <a:ln>
                            <a:noFill/>
                          </a:ln>
                          <a:effectLst/>
                          <a:extLst>
                            <a:ext uri="{C572A759-6A51-4108-AA02-DFA0A04FC94B}">
                              <ma14:wrappingTextBoxFlag xmlns:ma14="http://schemas.microsoft.com/office/mac/drawingml/2011/main"/>
                            </a:ext>
                          </a:extLst>
                        </wps:spPr>
                        <wps:txbx id="27">
                          <w:txbxContent>
                            <w:p w14:paraId="3E6B3ED6" w14:textId="1C721E30" w:rsidR="00824756" w:rsidRDefault="00824756" w:rsidP="009B5A18">
                              <w:pPr>
                                <w:ind w:firstLine="260"/>
                                <w:rPr>
                                  <w:rFonts w:ascii="Lucida Bright" w:hAnsi="Lucida Bright"/>
                                </w:rPr>
                              </w:pPr>
                              <w:r w:rsidRPr="00563D77">
                                <w:rPr>
                                  <w:rFonts w:ascii="Lucida Bright" w:hAnsi="Lucida Bright"/>
                                </w:rPr>
                                <w:t xml:space="preserve">Malnutrition (undernutrition) is an important underlying cause for many childhood deaths, and results in growth, neurological and development problems of the surviving children. </w:t>
                              </w:r>
                              <w:r>
                                <w:rPr>
                                  <w:rFonts w:ascii="Lucida Bright" w:hAnsi="Lucida Bright"/>
                                </w:rPr>
                                <w:t xml:space="preserve">From 2009 to 2014 </w:t>
                              </w:r>
                              <w:r w:rsidRPr="00563D77">
                                <w:rPr>
                                  <w:rFonts w:ascii="Lucida Bright" w:hAnsi="Lucida Bright"/>
                                </w:rPr>
                                <w:t xml:space="preserve">GHP </w:t>
                              </w:r>
                              <w:r>
                                <w:rPr>
                                  <w:rFonts w:ascii="Lucida Bright" w:hAnsi="Lucida Bright"/>
                                </w:rPr>
                                <w:t>has treated 238 children with severe or moderate malnutrition</w:t>
                              </w:r>
                              <w:r w:rsidRPr="00563D77">
                                <w:rPr>
                                  <w:rFonts w:ascii="Lucida Bright" w:hAnsi="Lucida Bright"/>
                                </w:rPr>
                                <w:t xml:space="preserve">. This community-based program provides treatment in the child’s home, rather than in a hospital or a centralized therapeutic feeding center. The treatment uses Plumpy’nut® (a fortified peanut-based product) for the most severely affected children, and Unimix® (a fortified corn-soy flour blend) </w:t>
                              </w:r>
                              <w:r>
                                <w:rPr>
                                  <w:rFonts w:ascii="Lucida Bright" w:hAnsi="Lucida Bright"/>
                                </w:rPr>
                                <w:t xml:space="preserve">or PlumpySup </w:t>
                              </w:r>
                              <w:r w:rsidRPr="00563D77">
                                <w:rPr>
                                  <w:rFonts w:ascii="Lucida Bright" w:hAnsi="Lucida Bright"/>
                                </w:rPr>
                                <w:t xml:space="preserve">for those less severely affected. </w:t>
                              </w:r>
                              <w:r>
                                <w:rPr>
                                  <w:rFonts w:ascii="Lucida Bright" w:hAnsi="Lucida Bright"/>
                                </w:rPr>
                                <w:t>GHP, in conjunction with the University of New Mexico School of Medicine, is doing a follow-up study on these formerly malnourished children. The development as well as the growth of these children is being assessed in that study. Preliminary findings confirm what we had thought. Although the final results are pending, early data shows the recurrence rate of malnutrition after completion of treatment is low and the mental and physical development of the children is remarkably good. Never give up on these children.</w:t>
                              </w:r>
                            </w:p>
                            <w:p w14:paraId="317FE756" w14:textId="427EB403" w:rsidR="00824756" w:rsidRDefault="00824756" w:rsidP="009B5A18">
                              <w:pPr>
                                <w:ind w:firstLine="260"/>
                                <w:rPr>
                                  <w:rFonts w:ascii="Lucida Bright" w:hAnsi="Lucida Bright" w:cs="Lucida Bright"/>
                                  <w:color w:val="000000"/>
                                </w:rPr>
                              </w:pPr>
                              <w:r w:rsidRPr="00811847">
                                <w:rPr>
                                  <w:rFonts w:ascii="Lucida Bright" w:hAnsi="Lucida Bright" w:cs="Lucida Bright"/>
                                  <w:color w:val="000000"/>
                                </w:rPr>
                                <w:t xml:space="preserve">GHP has been </w:t>
                              </w:r>
                              <w:r>
                                <w:rPr>
                                  <w:rFonts w:ascii="Lucida Bright" w:hAnsi="Lucida Bright" w:cs="Lucida Bright"/>
                                  <w:color w:val="000000"/>
                                </w:rPr>
                                <w:t>providing</w:t>
                              </w:r>
                              <w:r w:rsidRPr="00811847">
                                <w:rPr>
                                  <w:rFonts w:ascii="Lucida Bright" w:hAnsi="Lucida Bright" w:cs="Lucida Bright"/>
                                  <w:color w:val="000000"/>
                                </w:rPr>
                                <w:t xml:space="preserve"> food </w:t>
                              </w:r>
                              <w:r>
                                <w:rPr>
                                  <w:rFonts w:ascii="Lucida Bright" w:hAnsi="Lucida Bright" w:cs="Lucida Bright"/>
                                  <w:color w:val="000000"/>
                                </w:rPr>
                                <w:t>and education for the very poorest</w:t>
                              </w:r>
                              <w:r w:rsidRPr="00811847">
                                <w:rPr>
                                  <w:rFonts w:ascii="Lucida Bright" w:hAnsi="Lucida Bright" w:cs="Lucida Bright"/>
                                  <w:color w:val="000000"/>
                                </w:rPr>
                                <w:t xml:space="preserve"> families that are most in need. </w:t>
                              </w:r>
                              <w:r>
                                <w:rPr>
                                  <w:rFonts w:ascii="Lucida Bright" w:hAnsi="Lucida Bright" w:cs="Lucida Bright"/>
                                  <w:color w:val="000000"/>
                                </w:rPr>
                                <w:t>Currently 22 families receive</w:t>
                              </w:r>
                              <w:r w:rsidRPr="00811847">
                                <w:rPr>
                                  <w:rFonts w:ascii="Lucida Bright" w:hAnsi="Lucida Bright" w:cs="Lucida Bright"/>
                                  <w:color w:val="000000"/>
                                </w:rPr>
                                <w:t xml:space="preserve"> a month</w:t>
                              </w:r>
                              <w:r>
                                <w:rPr>
                                  <w:rFonts w:ascii="Lucida Bright" w:hAnsi="Lucida Bright" w:cs="Lucida Bright"/>
                                  <w:color w:val="000000"/>
                                </w:rPr>
                                <w:t>ly food ration</w:t>
                              </w:r>
                              <w:r w:rsidRPr="00811847">
                                <w:rPr>
                                  <w:rFonts w:ascii="Lucida Bright" w:hAnsi="Lucida Bright" w:cs="Lucida Bright"/>
                                  <w:color w:val="000000"/>
                                </w:rPr>
                                <w:t xml:space="preserve">. </w:t>
                              </w:r>
                              <w:r>
                                <w:rPr>
                                  <w:rFonts w:ascii="Lucida Bright" w:hAnsi="Lucida Bright" w:cs="Lucida Bright"/>
                                  <w:color w:val="000000"/>
                                </w:rPr>
                                <w:t>The annual expense for this program has been $15,012 with $8,168 in food costs and $6,843 in school expenses. These families are extremely poor and wracked with health problems. The families are usually identified by CHWs with verification on home visits by Nicholas the head nurse or a GHP member. They are very grateful for the chance to raise and educate their children. These families could not survive without GHP’s help.</w:t>
                              </w:r>
                            </w:p>
                            <w:p w14:paraId="69831E65" w14:textId="7C92BF5C" w:rsidR="00824756" w:rsidRPr="0064069C" w:rsidRDefault="00824756" w:rsidP="00811847">
                              <w:pPr>
                                <w:ind w:firstLine="260"/>
                                <w:rPr>
                                  <w:rFonts w:ascii="Lucida Bright" w:hAnsi="Lucida Bright"/>
                                </w:rPr>
                              </w:pPr>
                              <w:r w:rsidRPr="00811847">
                                <w:rPr>
                                  <w:rFonts w:ascii="Lucida Bright" w:hAnsi="Lucida Bright" w:cs="Lucida Bright"/>
                                  <w:color w:val="000000"/>
                                </w:rPr>
                                <w:t xml:space="preserve">  </w:t>
                              </w:r>
                              <w:r w:rsidRPr="00225B69">
                                <w:rPr>
                                  <w:rFonts w:ascii="Lucida Bright" w:hAnsi="Lucida Bright"/>
                                </w:rPr>
                                <w:t>GHP also has implemented a project for</w:t>
                              </w:r>
                              <w:r>
                                <w:rPr>
                                  <w:rFonts w:ascii="Lucida Bright" w:hAnsi="Lucida Bright"/>
                                  <w:i/>
                                </w:rPr>
                                <w:t xml:space="preserve"> p</w:t>
                              </w:r>
                              <w:r w:rsidRPr="00AF1620">
                                <w:rPr>
                                  <w:rFonts w:ascii="Lucida Bright" w:hAnsi="Lucida Bright"/>
                                  <w:i/>
                                </w:rPr>
                                <w:t>revention</w:t>
                              </w:r>
                              <w:r w:rsidRPr="0064069C">
                                <w:rPr>
                                  <w:rFonts w:ascii="Lucida Bright" w:hAnsi="Lucida Bright"/>
                                </w:rPr>
                                <w:t xml:space="preserve"> of </w:t>
                              </w:r>
                              <w:r>
                                <w:rPr>
                                  <w:rFonts w:ascii="Lucida Bright" w:hAnsi="Lucida Bright"/>
                                </w:rPr>
                                <w:t>c</w:t>
                              </w:r>
                              <w:r w:rsidRPr="0064069C">
                                <w:rPr>
                                  <w:rFonts w:ascii="Lucida Bright" w:hAnsi="Lucida Bright"/>
                                </w:rPr>
                                <w:t>hild malnutrition</w:t>
                              </w:r>
                              <w:r>
                                <w:rPr>
                                  <w:rFonts w:ascii="Lucida Bright" w:hAnsi="Lucida Bright"/>
                                </w:rPr>
                                <w:t xml:space="preserve">. Four CHWs have been trained to provide counseling of mothers and pregnant women about child feeding and hygiene starting during pregnancy and continuing until the children reach 24 months of age. The total annual cost of this program is about $200. The University of New Mexico is conducting a study of the effectiveness of this project to prevent child malnutrition. </w:t>
                              </w:r>
                            </w:p>
                            <w:p w14:paraId="5E2FBE2E" w14:textId="12DAA89C" w:rsidR="00824756" w:rsidRPr="00811847" w:rsidRDefault="00824756" w:rsidP="009B5A18">
                              <w:pPr>
                                <w:ind w:firstLine="260"/>
                                <w:rPr>
                                  <w:rFonts w:ascii="Lucida Bright" w:hAnsi="Lucida Bright"/>
                                </w:rPr>
                              </w:pPr>
                            </w:p>
                            <w:p w14:paraId="7BBEC111" w14:textId="4B6A0B0B" w:rsidR="00824756" w:rsidRPr="00811847" w:rsidRDefault="00824756" w:rsidP="0062746B">
                              <w:pPr>
                                <w:pStyle w:val="Pa3"/>
                                <w:ind w:firstLine="260"/>
                                <w:rPr>
                                  <w:rFonts w:cs="Lucida Bright"/>
                                  <w:color w:val="000000"/>
                                  <w:sz w:val="22"/>
                                  <w:szCs w:val="22"/>
                                </w:rPr>
                              </w:pPr>
                              <w:r w:rsidRPr="00811847">
                                <w:rPr>
                                  <w:rFonts w:cs="Lucida Bright"/>
                                  <w:color w:val="000000"/>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1" name="Text Box 951"/>
                        <wps:cNvSpPr txBox="1"/>
                        <wps:spPr>
                          <a:xfrm>
                            <a:off x="2305685" y="942975"/>
                            <a:ext cx="2879725" cy="180975"/>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2" name="Text Box 952"/>
                        <wps:cNvSpPr txBox="1"/>
                        <wps:spPr>
                          <a:xfrm>
                            <a:off x="2305685" y="1122680"/>
                            <a:ext cx="2879725" cy="180975"/>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3" name="Text Box 953"/>
                        <wps:cNvSpPr txBox="1"/>
                        <wps:spPr>
                          <a:xfrm>
                            <a:off x="2305685" y="1302385"/>
                            <a:ext cx="2879725" cy="180340"/>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4" name="Text Box 954"/>
                        <wps:cNvSpPr txBox="1"/>
                        <wps:spPr>
                          <a:xfrm>
                            <a:off x="2305685" y="1481455"/>
                            <a:ext cx="2879725" cy="180975"/>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5" name="Text Box 955"/>
                        <wps:cNvSpPr txBox="1"/>
                        <wps:spPr>
                          <a:xfrm>
                            <a:off x="2305685" y="1661160"/>
                            <a:ext cx="2879725" cy="180975"/>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6" name="Text Box 956"/>
                        <wps:cNvSpPr txBox="1"/>
                        <wps:spPr>
                          <a:xfrm>
                            <a:off x="2305685" y="1840865"/>
                            <a:ext cx="2879725" cy="180340"/>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7" name="Text Box 957"/>
                        <wps:cNvSpPr txBox="1"/>
                        <wps:spPr>
                          <a:xfrm>
                            <a:off x="2305685" y="2019935"/>
                            <a:ext cx="2879725" cy="180975"/>
                          </a:xfrm>
                          <a:prstGeom prst="rect">
                            <a:avLst/>
                          </a:prstGeom>
                          <a:noFill/>
                          <a:ln>
                            <a:noFill/>
                          </a:ln>
                          <a:effectLst/>
                          <a:extLst>
                            <a:ext uri="{C572A759-6A51-4108-AA02-DFA0A04FC94B}">
                              <ma14:wrappingTextBoxFlag xmlns:ma14="http://schemas.microsoft.com/office/mac/drawingml/2011/main"/>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8" name="Text Box 958"/>
                        <wps:cNvSpPr txBox="1"/>
                        <wps:spPr>
                          <a:xfrm>
                            <a:off x="2305685" y="2199640"/>
                            <a:ext cx="2879725" cy="180975"/>
                          </a:xfrm>
                          <a:prstGeom prst="rect">
                            <a:avLst/>
                          </a:prstGeom>
                          <a:noFill/>
                          <a:ln>
                            <a:noFill/>
                          </a:ln>
                          <a:effectLst/>
                          <a:extLst>
                            <a:ext uri="{C572A759-6A51-4108-AA02-DFA0A04FC94B}">
                              <ma14:wrappingTextBoxFlag xmlns:ma14="http://schemas.microsoft.com/office/mac/drawingml/2011/main"/>
                            </a:ext>
                          </a:extLst>
                        </wps:spPr>
                        <wps:linkedTxbx id="2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9" name="Text Box 959"/>
                        <wps:cNvSpPr txBox="1"/>
                        <wps:spPr>
                          <a:xfrm>
                            <a:off x="2305685" y="2379345"/>
                            <a:ext cx="2879725" cy="180340"/>
                          </a:xfrm>
                          <a:prstGeom prst="rect">
                            <a:avLst/>
                          </a:prstGeom>
                          <a:noFill/>
                          <a:ln>
                            <a:noFill/>
                          </a:ln>
                          <a:effectLst/>
                          <a:extLst>
                            <a:ext uri="{C572A759-6A51-4108-AA02-DFA0A04FC94B}">
                              <ma14:wrappingTextBoxFlag xmlns:ma14="http://schemas.microsoft.com/office/mac/drawingml/2011/main"/>
                            </a:ext>
                          </a:extLst>
                        </wps:spPr>
                        <wps:linkedTxbx id="2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0" name="Text Box 960"/>
                        <wps:cNvSpPr txBox="1"/>
                        <wps:spPr>
                          <a:xfrm>
                            <a:off x="2305685" y="2558415"/>
                            <a:ext cx="2879725" cy="180975"/>
                          </a:xfrm>
                          <a:prstGeom prst="rect">
                            <a:avLst/>
                          </a:prstGeom>
                          <a:noFill/>
                          <a:ln>
                            <a:noFill/>
                          </a:ln>
                          <a:effectLst/>
                          <a:extLst>
                            <a:ext uri="{C572A759-6A51-4108-AA02-DFA0A04FC94B}">
                              <ma14:wrappingTextBoxFlag xmlns:ma14="http://schemas.microsoft.com/office/mac/drawingml/2011/main"/>
                            </a:ext>
                          </a:extLst>
                        </wps:spPr>
                        <wps:linkedTxbx id="2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1" name="Text Box 961"/>
                        <wps:cNvSpPr txBox="1"/>
                        <wps:spPr>
                          <a:xfrm>
                            <a:off x="91440" y="2738120"/>
                            <a:ext cx="5093970" cy="180975"/>
                          </a:xfrm>
                          <a:prstGeom prst="rect">
                            <a:avLst/>
                          </a:prstGeom>
                          <a:noFill/>
                          <a:ln>
                            <a:noFill/>
                          </a:ln>
                          <a:effectLst/>
                          <a:extLst>
                            <a:ext uri="{C572A759-6A51-4108-AA02-DFA0A04FC94B}">
                              <ma14:wrappingTextBoxFlag xmlns:ma14="http://schemas.microsoft.com/office/mac/drawingml/2011/main"/>
                            </a:ext>
                          </a:extLst>
                        </wps:spPr>
                        <wps:linkedTxbx id="2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2" name="Text Box 962"/>
                        <wps:cNvSpPr txBox="1"/>
                        <wps:spPr>
                          <a:xfrm>
                            <a:off x="91440" y="2917825"/>
                            <a:ext cx="5093970" cy="180340"/>
                          </a:xfrm>
                          <a:prstGeom prst="rect">
                            <a:avLst/>
                          </a:prstGeom>
                          <a:noFill/>
                          <a:ln>
                            <a:noFill/>
                          </a:ln>
                          <a:effectLst/>
                          <a:extLst>
                            <a:ext uri="{C572A759-6A51-4108-AA02-DFA0A04FC94B}">
                              <ma14:wrappingTextBoxFlag xmlns:ma14="http://schemas.microsoft.com/office/mac/drawingml/2011/main"/>
                            </a:ext>
                          </a:extLst>
                        </wps:spPr>
                        <wps:linkedTxbx id="2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3" name="Text Box 963"/>
                        <wps:cNvSpPr txBox="1"/>
                        <wps:spPr>
                          <a:xfrm>
                            <a:off x="91440" y="3096895"/>
                            <a:ext cx="5093970" cy="180975"/>
                          </a:xfrm>
                          <a:prstGeom prst="rect">
                            <a:avLst/>
                          </a:prstGeom>
                          <a:noFill/>
                          <a:ln>
                            <a:noFill/>
                          </a:ln>
                          <a:effectLst/>
                          <a:extLst>
                            <a:ext uri="{C572A759-6A51-4108-AA02-DFA0A04FC94B}">
                              <ma14:wrappingTextBoxFlag xmlns:ma14="http://schemas.microsoft.com/office/mac/drawingml/2011/main"/>
                            </a:ext>
                          </a:extLst>
                        </wps:spPr>
                        <wps:linkedTxbx id="2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4" name="Text Box 964"/>
                        <wps:cNvSpPr txBox="1"/>
                        <wps:spPr>
                          <a:xfrm>
                            <a:off x="91440" y="3276600"/>
                            <a:ext cx="6791960" cy="360045"/>
                          </a:xfrm>
                          <a:prstGeom prst="rect">
                            <a:avLst/>
                          </a:prstGeom>
                          <a:noFill/>
                          <a:ln>
                            <a:noFill/>
                          </a:ln>
                          <a:effectLst/>
                          <a:extLst>
                            <a:ext uri="{C572A759-6A51-4108-AA02-DFA0A04FC94B}">
                              <ma14:wrappingTextBoxFlag xmlns:ma14="http://schemas.microsoft.com/office/mac/drawingml/2011/main"/>
                            </a:ext>
                          </a:extLst>
                        </wps:spPr>
                        <wps:linkedTxbx id="2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5" name="Text Box 965"/>
                        <wps:cNvSpPr txBox="1"/>
                        <wps:spPr>
                          <a:xfrm>
                            <a:off x="91440" y="3635375"/>
                            <a:ext cx="6791960" cy="180975"/>
                          </a:xfrm>
                          <a:prstGeom prst="rect">
                            <a:avLst/>
                          </a:prstGeom>
                          <a:noFill/>
                          <a:ln>
                            <a:noFill/>
                          </a:ln>
                          <a:effectLst/>
                          <a:extLst>
                            <a:ext uri="{C572A759-6A51-4108-AA02-DFA0A04FC94B}">
                              <ma14:wrappingTextBoxFlag xmlns:ma14="http://schemas.microsoft.com/office/mac/drawingml/2011/main"/>
                            </a:ext>
                          </a:extLst>
                        </wps:spPr>
                        <wps:linkedTxbx id="2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6" name="Text Box 966"/>
                        <wps:cNvSpPr txBox="1"/>
                        <wps:spPr>
                          <a:xfrm>
                            <a:off x="2910840" y="3815080"/>
                            <a:ext cx="3972560" cy="180340"/>
                          </a:xfrm>
                          <a:prstGeom prst="rect">
                            <a:avLst/>
                          </a:prstGeom>
                          <a:noFill/>
                          <a:ln>
                            <a:noFill/>
                          </a:ln>
                          <a:effectLst/>
                          <a:extLst>
                            <a:ext uri="{C572A759-6A51-4108-AA02-DFA0A04FC94B}">
                              <ma14:wrappingTextBoxFlag xmlns:ma14="http://schemas.microsoft.com/office/mac/drawingml/2011/main"/>
                            </a:ext>
                          </a:extLst>
                        </wps:spPr>
                        <wps:linkedTxbx id="2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7" name="Text Box 967"/>
                        <wps:cNvSpPr txBox="1"/>
                        <wps:spPr>
                          <a:xfrm>
                            <a:off x="2910840" y="3994150"/>
                            <a:ext cx="3972560" cy="180975"/>
                          </a:xfrm>
                          <a:prstGeom prst="rect">
                            <a:avLst/>
                          </a:prstGeom>
                          <a:noFill/>
                          <a:ln>
                            <a:noFill/>
                          </a:ln>
                          <a:effectLst/>
                          <a:extLst>
                            <a:ext uri="{C572A759-6A51-4108-AA02-DFA0A04FC94B}">
                              <ma14:wrappingTextBoxFlag xmlns:ma14="http://schemas.microsoft.com/office/mac/drawingml/2011/main"/>
                            </a:ext>
                          </a:extLst>
                        </wps:spPr>
                        <wps:linkedTxbx id="2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8" name="Text Box 968"/>
                        <wps:cNvSpPr txBox="1"/>
                        <wps:spPr>
                          <a:xfrm>
                            <a:off x="2910840" y="4173855"/>
                            <a:ext cx="3972560" cy="180975"/>
                          </a:xfrm>
                          <a:prstGeom prst="rect">
                            <a:avLst/>
                          </a:prstGeom>
                          <a:noFill/>
                          <a:ln>
                            <a:noFill/>
                          </a:ln>
                          <a:effectLst/>
                          <a:extLst>
                            <a:ext uri="{C572A759-6A51-4108-AA02-DFA0A04FC94B}">
                              <ma14:wrappingTextBoxFlag xmlns:ma14="http://schemas.microsoft.com/office/mac/drawingml/2011/main"/>
                            </a:ext>
                          </a:extLst>
                        </wps:spPr>
                        <wps:linkedTxbx id="2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9" name="Text Box 969"/>
                        <wps:cNvSpPr txBox="1"/>
                        <wps:spPr>
                          <a:xfrm>
                            <a:off x="2910840" y="4353560"/>
                            <a:ext cx="3972560" cy="180340"/>
                          </a:xfrm>
                          <a:prstGeom prst="rect">
                            <a:avLst/>
                          </a:prstGeom>
                          <a:noFill/>
                          <a:ln>
                            <a:noFill/>
                          </a:ln>
                          <a:effectLst/>
                          <a:extLst>
                            <a:ext uri="{C572A759-6A51-4108-AA02-DFA0A04FC94B}">
                              <ma14:wrappingTextBoxFlag xmlns:ma14="http://schemas.microsoft.com/office/mac/drawingml/2011/main"/>
                            </a:ext>
                          </a:extLst>
                        </wps:spPr>
                        <wps:linkedTxbx id="2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0" name="Text Box 970"/>
                        <wps:cNvSpPr txBox="1"/>
                        <wps:spPr>
                          <a:xfrm>
                            <a:off x="2910840" y="4532630"/>
                            <a:ext cx="1452245" cy="180975"/>
                          </a:xfrm>
                          <a:prstGeom prst="rect">
                            <a:avLst/>
                          </a:prstGeom>
                          <a:noFill/>
                          <a:ln>
                            <a:noFill/>
                          </a:ln>
                          <a:effectLst/>
                          <a:extLst>
                            <a:ext uri="{C572A759-6A51-4108-AA02-DFA0A04FC94B}">
                              <ma14:wrappingTextBoxFlag xmlns:ma14="http://schemas.microsoft.com/office/mac/drawingml/2011/main"/>
                            </a:ext>
                          </a:extLst>
                        </wps:spPr>
                        <wps:linkedTxbx id="2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1" name="Text Box 971"/>
                        <wps:cNvSpPr txBox="1"/>
                        <wps:spPr>
                          <a:xfrm>
                            <a:off x="2910840" y="4712335"/>
                            <a:ext cx="1452245" cy="180975"/>
                          </a:xfrm>
                          <a:prstGeom prst="rect">
                            <a:avLst/>
                          </a:prstGeom>
                          <a:noFill/>
                          <a:ln>
                            <a:noFill/>
                          </a:ln>
                          <a:effectLst/>
                          <a:extLst>
                            <a:ext uri="{C572A759-6A51-4108-AA02-DFA0A04FC94B}">
                              <ma14:wrappingTextBoxFlag xmlns:ma14="http://schemas.microsoft.com/office/mac/drawingml/2011/main"/>
                            </a:ext>
                          </a:extLst>
                        </wps:spPr>
                        <wps:linkedTxbx id="2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2" name="Text Box 972"/>
                        <wps:cNvSpPr txBox="1"/>
                        <wps:spPr>
                          <a:xfrm>
                            <a:off x="2910840" y="4892040"/>
                            <a:ext cx="1452245" cy="180340"/>
                          </a:xfrm>
                          <a:prstGeom prst="rect">
                            <a:avLst/>
                          </a:prstGeom>
                          <a:noFill/>
                          <a:ln>
                            <a:noFill/>
                          </a:ln>
                          <a:effectLst/>
                          <a:extLst>
                            <a:ext uri="{C572A759-6A51-4108-AA02-DFA0A04FC94B}">
                              <ma14:wrappingTextBoxFlag xmlns:ma14="http://schemas.microsoft.com/office/mac/drawingml/2011/main"/>
                            </a:ext>
                          </a:extLst>
                        </wps:spPr>
                        <wps:linkedTxbx id="27"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3" name="Text Box 973"/>
                        <wps:cNvSpPr txBox="1"/>
                        <wps:spPr>
                          <a:xfrm>
                            <a:off x="2910840" y="5071110"/>
                            <a:ext cx="1452245" cy="180975"/>
                          </a:xfrm>
                          <a:prstGeom prst="rect">
                            <a:avLst/>
                          </a:prstGeom>
                          <a:noFill/>
                          <a:ln>
                            <a:noFill/>
                          </a:ln>
                          <a:effectLst/>
                          <a:extLst>
                            <a:ext uri="{C572A759-6A51-4108-AA02-DFA0A04FC94B}">
                              <ma14:wrappingTextBoxFlag xmlns:ma14="http://schemas.microsoft.com/office/mac/drawingml/2011/main"/>
                            </a:ext>
                          </a:extLst>
                        </wps:spPr>
                        <wps:linkedTxbx id="27"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4" name="Text Box 974"/>
                        <wps:cNvSpPr txBox="1"/>
                        <wps:spPr>
                          <a:xfrm>
                            <a:off x="2910840" y="5250815"/>
                            <a:ext cx="1452245" cy="180975"/>
                          </a:xfrm>
                          <a:prstGeom prst="rect">
                            <a:avLst/>
                          </a:prstGeom>
                          <a:noFill/>
                          <a:ln>
                            <a:noFill/>
                          </a:ln>
                          <a:effectLst/>
                          <a:extLst>
                            <a:ext uri="{C572A759-6A51-4108-AA02-DFA0A04FC94B}">
                              <ma14:wrappingTextBoxFlag xmlns:ma14="http://schemas.microsoft.com/office/mac/drawingml/2011/main"/>
                            </a:ext>
                          </a:extLst>
                        </wps:spPr>
                        <wps:linkedTxbx id="27"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5" name="Text Box 975"/>
                        <wps:cNvSpPr txBox="1"/>
                        <wps:spPr>
                          <a:xfrm>
                            <a:off x="2910840" y="5430520"/>
                            <a:ext cx="1452245" cy="180340"/>
                          </a:xfrm>
                          <a:prstGeom prst="rect">
                            <a:avLst/>
                          </a:prstGeom>
                          <a:noFill/>
                          <a:ln>
                            <a:noFill/>
                          </a:ln>
                          <a:effectLst/>
                          <a:extLst>
                            <a:ext uri="{C572A759-6A51-4108-AA02-DFA0A04FC94B}">
                              <ma14:wrappingTextBoxFlag xmlns:ma14="http://schemas.microsoft.com/office/mac/drawingml/2011/main"/>
                            </a:ext>
                          </a:extLst>
                        </wps:spPr>
                        <wps:linkedTxbx id="27"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6" name="Text Box 976"/>
                        <wps:cNvSpPr txBox="1"/>
                        <wps:spPr>
                          <a:xfrm>
                            <a:off x="2910840" y="5609590"/>
                            <a:ext cx="1452245" cy="180975"/>
                          </a:xfrm>
                          <a:prstGeom prst="rect">
                            <a:avLst/>
                          </a:prstGeom>
                          <a:noFill/>
                          <a:ln>
                            <a:noFill/>
                          </a:ln>
                          <a:effectLst/>
                          <a:extLst>
                            <a:ext uri="{C572A759-6A51-4108-AA02-DFA0A04FC94B}">
                              <ma14:wrappingTextBoxFlag xmlns:ma14="http://schemas.microsoft.com/office/mac/drawingml/2011/main"/>
                            </a:ext>
                          </a:extLst>
                        </wps:spPr>
                        <wps:linkedTxbx id="27"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7" name="Text Box 977"/>
                        <wps:cNvSpPr txBox="1"/>
                        <wps:spPr>
                          <a:xfrm>
                            <a:off x="2910840" y="5789295"/>
                            <a:ext cx="1452245" cy="180975"/>
                          </a:xfrm>
                          <a:prstGeom prst="rect">
                            <a:avLst/>
                          </a:prstGeom>
                          <a:noFill/>
                          <a:ln>
                            <a:noFill/>
                          </a:ln>
                          <a:effectLst/>
                          <a:extLst>
                            <a:ext uri="{C572A759-6A51-4108-AA02-DFA0A04FC94B}">
                              <ma14:wrappingTextBoxFlag xmlns:ma14="http://schemas.microsoft.com/office/mac/drawingml/2011/main"/>
                            </a:ext>
                          </a:extLst>
                        </wps:spPr>
                        <wps:linkedTxbx id="27"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8" name="Text Box 978"/>
                        <wps:cNvSpPr txBox="1"/>
                        <wps:spPr>
                          <a:xfrm>
                            <a:off x="91440" y="5969000"/>
                            <a:ext cx="4271645" cy="180340"/>
                          </a:xfrm>
                          <a:prstGeom prst="rect">
                            <a:avLst/>
                          </a:prstGeom>
                          <a:noFill/>
                          <a:ln>
                            <a:noFill/>
                          </a:ln>
                          <a:effectLst/>
                          <a:extLst>
                            <a:ext uri="{C572A759-6A51-4108-AA02-DFA0A04FC94B}">
                              <ma14:wrappingTextBoxFlag xmlns:ma14="http://schemas.microsoft.com/office/mac/drawingml/2011/main"/>
                            </a:ext>
                          </a:extLst>
                        </wps:spPr>
                        <wps:linkedTxbx id="27"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9" name="Text Box 979"/>
                        <wps:cNvSpPr txBox="1"/>
                        <wps:spPr>
                          <a:xfrm>
                            <a:off x="91440" y="6148070"/>
                            <a:ext cx="4271645" cy="180975"/>
                          </a:xfrm>
                          <a:prstGeom prst="rect">
                            <a:avLst/>
                          </a:prstGeom>
                          <a:noFill/>
                          <a:ln>
                            <a:noFill/>
                          </a:ln>
                          <a:effectLst/>
                          <a:extLst>
                            <a:ext uri="{C572A759-6A51-4108-AA02-DFA0A04FC94B}">
                              <ma14:wrappingTextBoxFlag xmlns:ma14="http://schemas.microsoft.com/office/mac/drawingml/2011/main"/>
                            </a:ext>
                          </a:extLst>
                        </wps:spPr>
                        <wps:linkedTxbx id="27"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0" name="Text Box 980"/>
                        <wps:cNvSpPr txBox="1"/>
                        <wps:spPr>
                          <a:xfrm>
                            <a:off x="91440" y="6327775"/>
                            <a:ext cx="4271645" cy="180975"/>
                          </a:xfrm>
                          <a:prstGeom prst="rect">
                            <a:avLst/>
                          </a:prstGeom>
                          <a:noFill/>
                          <a:ln>
                            <a:noFill/>
                          </a:ln>
                          <a:effectLst/>
                          <a:extLst>
                            <a:ext uri="{C572A759-6A51-4108-AA02-DFA0A04FC94B}">
                              <ma14:wrappingTextBoxFlag xmlns:ma14="http://schemas.microsoft.com/office/mac/drawingml/2011/main"/>
                            </a:ext>
                          </a:extLst>
                        </wps:spPr>
                        <wps:linkedTxbx id="27"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1" name="Text Box 981"/>
                        <wps:cNvSpPr txBox="1"/>
                        <wps:spPr>
                          <a:xfrm>
                            <a:off x="91440" y="6507480"/>
                            <a:ext cx="6791960" cy="1078230"/>
                          </a:xfrm>
                          <a:prstGeom prst="rect">
                            <a:avLst/>
                          </a:prstGeom>
                          <a:noFill/>
                          <a:ln>
                            <a:noFill/>
                          </a:ln>
                          <a:effectLst/>
                          <a:extLst>
                            <a:ext uri="{C572A759-6A51-4108-AA02-DFA0A04FC94B}">
                              <ma14:wrappingTextBoxFlag xmlns:ma14="http://schemas.microsoft.com/office/mac/drawingml/2011/main"/>
                            </a:ext>
                          </a:extLst>
                        </wps:spPr>
                        <wps:linkedTxbx id="27"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2" name="Text Box 982"/>
                        <wps:cNvSpPr txBox="1"/>
                        <wps:spPr>
                          <a:xfrm>
                            <a:off x="91440" y="7584440"/>
                            <a:ext cx="6791960" cy="180340"/>
                          </a:xfrm>
                          <a:prstGeom prst="rect">
                            <a:avLst/>
                          </a:prstGeom>
                          <a:noFill/>
                          <a:ln>
                            <a:noFill/>
                          </a:ln>
                          <a:effectLst/>
                          <a:extLst>
                            <a:ext uri="{C572A759-6A51-4108-AA02-DFA0A04FC94B}">
                              <ma14:wrappingTextBoxFlag xmlns:ma14="http://schemas.microsoft.com/office/mac/drawingml/2011/main"/>
                            </a:ext>
                          </a:extLst>
                        </wps:spPr>
                        <wps:linkedTxbx id="27"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83" o:spid="_x0000_s1113" style="position:absolute;margin-left:31.4pt;margin-top:147.7pt;width:549.2pt;height:619.5pt;z-index:251773067;mso-position-horizontal-relative:page;mso-position-vertical-relative:page" coordsize="6974840,7867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" mv:complextextbox="1">
                <v:shape id="Text Box 425" o:spid="_x0000_s1114" type="#_x0000_t202" style="position:absolute;width:6974840;height:786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g+TxQAA&#10;ANwAAAAPAAAAZHJzL2Rvd25yZXYueG1sRI/NasJAFIX3hb7DcAvdNTOKiETHUIoGi3Sh1YW7S+Y2&#10;SZO5EzJTTX16pyB0eTg/H2eRDbYVZ+p97VjDKFEgiAtnai41HD7XLzMQPiAbbB2Thl/ykC0fHxaY&#10;GnfhHZ33oRRxhH2KGqoQulRKX1Rk0SeuI47el+sthij7UpoeL3HctnKs1FRarDkSKuzoraKi2f9Y&#10;DfkpN/nHdiKP72oz+b42KvJXWj8/Da9zEIGG8B++tzdGw2w0hr8z8Qj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mD5PFAAAA3AAAAA8AAAAAAAAAAAAAAAAAlwIAAGRycy9k&#10;b3ducmV2LnhtbFBLBQYAAAAABAAEAPUAAACJAwAAAAA=&#10;" mv:complextextbox="1" filled="f" stroked="f">
                  <v:path arrowok="t"/>
                </v:shape>
                <v:shape id="Text Box 950" o:spid="_x0000_s1115" type="#_x0000_t202" style="position:absolute;left:91440;top:45720;width:6791960;height:898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yfBwwAA&#10;ANwAAAAPAAAAZHJzL2Rvd25yZXYueG1sRE/Pa8IwFL4L+x/CE3bTVGG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cyfBwwAAANwAAAAPAAAAAAAAAAAAAAAAAJcCAABkcnMvZG93&#10;bnJldi54bWxQSwUGAAAAAAQABAD1AAAAhwMAAAAA&#10;" filled="f" stroked="f">
                  <v:textbox style="mso-next-textbox:#Text Box 951" inset="0,0,0,0">
                    <w:txbxContent>
                      <w:p w14:paraId="3E6B3ED6" w14:textId="1C721E30" w:rsidR="00824756" w:rsidRDefault="00824756" w:rsidP="009B5A18">
                        <w:pPr>
                          <w:ind w:firstLine="260"/>
                          <w:rPr>
                            <w:rFonts w:ascii="Lucida Bright" w:hAnsi="Lucida Bright"/>
                          </w:rPr>
                        </w:pPr>
                        <w:r w:rsidRPr="00563D77">
                          <w:rPr>
                            <w:rFonts w:ascii="Lucida Bright" w:hAnsi="Lucida Bright"/>
                          </w:rPr>
                          <w:t xml:space="preserve">Malnutrition (undernutrition) is an important underlying cause for many childhood deaths, and results in growth, neurological and development problems of the surviving children. </w:t>
                        </w:r>
                        <w:r>
                          <w:rPr>
                            <w:rFonts w:ascii="Lucida Bright" w:hAnsi="Lucida Bright"/>
                          </w:rPr>
                          <w:t xml:space="preserve">From 2009 to 2014 </w:t>
                        </w:r>
                        <w:r w:rsidRPr="00563D77">
                          <w:rPr>
                            <w:rFonts w:ascii="Lucida Bright" w:hAnsi="Lucida Bright"/>
                          </w:rPr>
                          <w:t xml:space="preserve">GHP </w:t>
                        </w:r>
                        <w:r>
                          <w:rPr>
                            <w:rFonts w:ascii="Lucida Bright" w:hAnsi="Lucida Bright"/>
                          </w:rPr>
                          <w:t>has treated 238 children with severe or moderate malnutrition</w:t>
                        </w:r>
                        <w:r w:rsidRPr="00563D77">
                          <w:rPr>
                            <w:rFonts w:ascii="Lucida Bright" w:hAnsi="Lucida Bright"/>
                          </w:rPr>
                          <w:t xml:space="preserve">. This community-based program provides treatment in the child’s home, rather than in a hospital or a centralized therapeutic feeding center. The treatment uses Plumpy’nut® (a fortified peanut-based product) for the most severely affected children, and Unimix® (a fortified corn-soy flour blend) </w:t>
                        </w:r>
                        <w:r>
                          <w:rPr>
                            <w:rFonts w:ascii="Lucida Bright" w:hAnsi="Lucida Bright"/>
                          </w:rPr>
                          <w:t xml:space="preserve">or PlumpySup </w:t>
                        </w:r>
                        <w:r w:rsidRPr="00563D77">
                          <w:rPr>
                            <w:rFonts w:ascii="Lucida Bright" w:hAnsi="Lucida Bright"/>
                          </w:rPr>
                          <w:t xml:space="preserve">for those less severely affected. </w:t>
                        </w:r>
                        <w:r>
                          <w:rPr>
                            <w:rFonts w:ascii="Lucida Bright" w:hAnsi="Lucida Bright"/>
                          </w:rPr>
                          <w:t>GHP, in conjunction with the University of New Mexico School of Medicine, is doing a follow-up study on these formerly malnourished children. The development as well as the growth of these children is being assessed in that study. Preliminary findings confirm what we had thought. Although the final results are pending, early data shows the recurrence rate of malnutrition after completion of treatment is low and the mental and physical development of the children is remarkably good. Never give up on these children.</w:t>
                        </w:r>
                      </w:p>
                      <w:p w14:paraId="317FE756" w14:textId="427EB403" w:rsidR="00824756" w:rsidRDefault="00824756" w:rsidP="009B5A18">
                        <w:pPr>
                          <w:ind w:firstLine="260"/>
                          <w:rPr>
                            <w:rFonts w:ascii="Lucida Bright" w:hAnsi="Lucida Bright" w:cs="Lucida Bright"/>
                            <w:color w:val="000000"/>
                          </w:rPr>
                        </w:pPr>
                        <w:r w:rsidRPr="00811847">
                          <w:rPr>
                            <w:rFonts w:ascii="Lucida Bright" w:hAnsi="Lucida Bright" w:cs="Lucida Bright"/>
                            <w:color w:val="000000"/>
                          </w:rPr>
                          <w:t xml:space="preserve">GHP has been </w:t>
                        </w:r>
                        <w:r>
                          <w:rPr>
                            <w:rFonts w:ascii="Lucida Bright" w:hAnsi="Lucida Bright" w:cs="Lucida Bright"/>
                            <w:color w:val="000000"/>
                          </w:rPr>
                          <w:t>providing</w:t>
                        </w:r>
                        <w:r w:rsidRPr="00811847">
                          <w:rPr>
                            <w:rFonts w:ascii="Lucida Bright" w:hAnsi="Lucida Bright" w:cs="Lucida Bright"/>
                            <w:color w:val="000000"/>
                          </w:rPr>
                          <w:t xml:space="preserve"> food </w:t>
                        </w:r>
                        <w:r>
                          <w:rPr>
                            <w:rFonts w:ascii="Lucida Bright" w:hAnsi="Lucida Bright" w:cs="Lucida Bright"/>
                            <w:color w:val="000000"/>
                          </w:rPr>
                          <w:t>and education for the very poorest</w:t>
                        </w:r>
                        <w:r w:rsidRPr="00811847">
                          <w:rPr>
                            <w:rFonts w:ascii="Lucida Bright" w:hAnsi="Lucida Bright" w:cs="Lucida Bright"/>
                            <w:color w:val="000000"/>
                          </w:rPr>
                          <w:t xml:space="preserve"> families that are most in need. </w:t>
                        </w:r>
                        <w:r>
                          <w:rPr>
                            <w:rFonts w:ascii="Lucida Bright" w:hAnsi="Lucida Bright" w:cs="Lucida Bright"/>
                            <w:color w:val="000000"/>
                          </w:rPr>
                          <w:t>Currently 22 families receive</w:t>
                        </w:r>
                        <w:r w:rsidRPr="00811847">
                          <w:rPr>
                            <w:rFonts w:ascii="Lucida Bright" w:hAnsi="Lucida Bright" w:cs="Lucida Bright"/>
                            <w:color w:val="000000"/>
                          </w:rPr>
                          <w:t xml:space="preserve"> a month</w:t>
                        </w:r>
                        <w:r>
                          <w:rPr>
                            <w:rFonts w:ascii="Lucida Bright" w:hAnsi="Lucida Bright" w:cs="Lucida Bright"/>
                            <w:color w:val="000000"/>
                          </w:rPr>
                          <w:t>ly food ration</w:t>
                        </w:r>
                        <w:r w:rsidRPr="00811847">
                          <w:rPr>
                            <w:rFonts w:ascii="Lucida Bright" w:hAnsi="Lucida Bright" w:cs="Lucida Bright"/>
                            <w:color w:val="000000"/>
                          </w:rPr>
                          <w:t xml:space="preserve">. </w:t>
                        </w:r>
                        <w:r>
                          <w:rPr>
                            <w:rFonts w:ascii="Lucida Bright" w:hAnsi="Lucida Bright" w:cs="Lucida Bright"/>
                            <w:color w:val="000000"/>
                          </w:rPr>
                          <w:t>The annual expense for this program has been $15,012 with $8,168 in food costs and $6,843 in school expenses. These families are extremely poor and wracked with health problems. The families are usually identified by CHWs with verification on home visits by Nicholas the head nurse or a GHP member. They are very grateful for the chance to raise and educate their children. These families could not survive without GHP’s help.</w:t>
                        </w:r>
                      </w:p>
                      <w:p w14:paraId="69831E65" w14:textId="7C92BF5C" w:rsidR="00824756" w:rsidRPr="0064069C" w:rsidRDefault="00824756" w:rsidP="00811847">
                        <w:pPr>
                          <w:ind w:firstLine="260"/>
                          <w:rPr>
                            <w:rFonts w:ascii="Lucida Bright" w:hAnsi="Lucida Bright"/>
                          </w:rPr>
                        </w:pPr>
                        <w:r w:rsidRPr="00811847">
                          <w:rPr>
                            <w:rFonts w:ascii="Lucida Bright" w:hAnsi="Lucida Bright" w:cs="Lucida Bright"/>
                            <w:color w:val="000000"/>
                          </w:rPr>
                          <w:t xml:space="preserve">  </w:t>
                        </w:r>
                        <w:r w:rsidRPr="00225B69">
                          <w:rPr>
                            <w:rFonts w:ascii="Lucida Bright" w:hAnsi="Lucida Bright"/>
                          </w:rPr>
                          <w:t>GHP also has implemented a project for</w:t>
                        </w:r>
                        <w:r>
                          <w:rPr>
                            <w:rFonts w:ascii="Lucida Bright" w:hAnsi="Lucida Bright"/>
                            <w:i/>
                          </w:rPr>
                          <w:t xml:space="preserve"> p</w:t>
                        </w:r>
                        <w:r w:rsidRPr="00AF1620">
                          <w:rPr>
                            <w:rFonts w:ascii="Lucida Bright" w:hAnsi="Lucida Bright"/>
                            <w:i/>
                          </w:rPr>
                          <w:t>revention</w:t>
                        </w:r>
                        <w:r w:rsidRPr="0064069C">
                          <w:rPr>
                            <w:rFonts w:ascii="Lucida Bright" w:hAnsi="Lucida Bright"/>
                          </w:rPr>
                          <w:t xml:space="preserve"> of </w:t>
                        </w:r>
                        <w:r>
                          <w:rPr>
                            <w:rFonts w:ascii="Lucida Bright" w:hAnsi="Lucida Bright"/>
                          </w:rPr>
                          <w:t>c</w:t>
                        </w:r>
                        <w:r w:rsidRPr="0064069C">
                          <w:rPr>
                            <w:rFonts w:ascii="Lucida Bright" w:hAnsi="Lucida Bright"/>
                          </w:rPr>
                          <w:t>hild malnutrition</w:t>
                        </w:r>
                        <w:r>
                          <w:rPr>
                            <w:rFonts w:ascii="Lucida Bright" w:hAnsi="Lucida Bright"/>
                          </w:rPr>
                          <w:t xml:space="preserve">. Four CHWs have been trained to provide counseling of mothers and pregnant women about child feeding and hygiene starting during pregnancy and continuing until the children reach 24 months of age. The total annual cost of this program is about $200. The University of New Mexico is conducting a study of the effectiveness of this project to prevent child malnutrition. </w:t>
                        </w:r>
                      </w:p>
                      <w:p w14:paraId="5E2FBE2E" w14:textId="12DAA89C" w:rsidR="00824756" w:rsidRPr="00811847" w:rsidRDefault="00824756" w:rsidP="009B5A18">
                        <w:pPr>
                          <w:ind w:firstLine="260"/>
                          <w:rPr>
                            <w:rFonts w:ascii="Lucida Bright" w:hAnsi="Lucida Bright"/>
                          </w:rPr>
                        </w:pPr>
                      </w:p>
                      <w:p w14:paraId="7BBEC111" w14:textId="4B6A0B0B" w:rsidR="00824756" w:rsidRPr="00811847" w:rsidRDefault="00824756" w:rsidP="0062746B">
                        <w:pPr>
                          <w:pStyle w:val="Pa3"/>
                          <w:ind w:firstLine="260"/>
                          <w:rPr>
                            <w:rFonts w:cs="Lucida Bright"/>
                            <w:color w:val="000000"/>
                            <w:sz w:val="22"/>
                            <w:szCs w:val="22"/>
                          </w:rPr>
                        </w:pPr>
                        <w:r w:rsidRPr="00811847">
                          <w:rPr>
                            <w:rFonts w:cs="Lucida Bright"/>
                            <w:color w:val="000000"/>
                            <w:sz w:val="22"/>
                            <w:szCs w:val="22"/>
                          </w:rPr>
                          <w:t xml:space="preserve"> </w:t>
                        </w:r>
                      </w:p>
                    </w:txbxContent>
                  </v:textbox>
                </v:shape>
                <v:shape id="Text Box 951" o:spid="_x0000_s1116" type="#_x0000_t202" style="position:absolute;left:2305685;top:942975;width:287972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4Ja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glrFAAAA3AAAAA8AAAAAAAAAAAAAAAAAlwIAAGRycy9k&#10;b3ducmV2LnhtbFBLBQYAAAAABAAEAPUAAACJAwAAAAA=&#10;" filled="f" stroked="f">
                  <v:textbox style="mso-next-textbox:#Text Box 952" inset="0,0,0,0">
                    <w:txbxContent/>
                  </v:textbox>
                </v:shape>
                <v:shape id="Text Box 952" o:spid="_x0000_s1117" type="#_x0000_t202" style="position:absolute;left:2305685;top:1122680;width:287972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RwtxAAA&#10;ANwAAAAPAAAAZHJzL2Rvd25yZXYueG1sRI9Ba8JAFITvgv9heYI33Sgo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0cLcQAAADcAAAADwAAAAAAAAAAAAAAAACXAgAAZHJzL2Rv&#10;d25yZXYueG1sUEsFBgAAAAAEAAQA9QAAAIgDAAAAAA==&#10;" filled="f" stroked="f">
                  <v:textbox style="mso-next-textbox:#Text Box 953" inset="0,0,0,0">
                    <w:txbxContent/>
                  </v:textbox>
                </v:shape>
                <v:shape id="Text Box 953" o:spid="_x0000_s1118" type="#_x0000_t202" style="position:absolute;left:2305685;top:1302385;width:28797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bm2xQAA&#10;ANwAAAAPAAAAZHJzL2Rvd25yZXYueG1sRI9Ba8JAFITvBf/D8oTe6sYWRV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hubbFAAAA3AAAAA8AAAAAAAAAAAAAAAAAlwIAAGRycy9k&#10;b3ducmV2LnhtbFBLBQYAAAAABAAEAPUAAACJAwAAAAA=&#10;" filled="f" stroked="f">
                  <v:textbox style="mso-next-textbox:#Text Box 954" inset="0,0,0,0">
                    <w:txbxContent/>
                  </v:textbox>
                </v:shape>
                <v:shape id="Text Box 954" o:spid="_x0000_s1119" type="#_x0000_t202" style="position:absolute;left:2305685;top:1481455;width:287972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CHCxQAA&#10;ANwAAAAPAAAAZHJzL2Rvd25yZXYueG1sRI9Ba8JAFITvBf/D8oTe6sZSRV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IIcLFAAAA3AAAAA8AAAAAAAAAAAAAAAAAlwIAAGRycy9k&#10;b3ducmV2LnhtbFBLBQYAAAAABAAEAPUAAACJAwAAAAA=&#10;" filled="f" stroked="f">
                  <v:textbox style="mso-next-textbox:#Text Box 955" inset="0,0,0,0">
                    <w:txbxContent/>
                  </v:textbox>
                </v:shape>
                <v:shape id="Text Box 955" o:spid="_x0000_s1120" type="#_x0000_t202" style="position:absolute;left:2305685;top:1661160;width:287972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IRZxAAA&#10;ANwAAAAPAAAAZHJzL2Rvd25yZXYueG1sRI9Ba8JAFITvgv9heUJvulFQ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EWcQAAADcAAAADwAAAAAAAAAAAAAAAACXAgAAZHJzL2Rv&#10;d25yZXYueG1sUEsFBgAAAAAEAAQA9QAAAIgDAAAAAA==&#10;" filled="f" stroked="f">
                  <v:textbox style="mso-next-textbox:#Text Box 956" inset="0,0,0,0">
                    <w:txbxContent/>
                  </v:textbox>
                </v:shape>
                <v:shape id="Text Box 956" o:spid="_x0000_s1121" type="#_x0000_t202" style="position:absolute;left:2305685;top:1840865;width:28797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houxQAA&#10;ANwAAAAPAAAAZHJzL2Rvd25yZXYueG1sRI9Ba8JAFITvQv/D8oTedKPQ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WGi7FAAAA3AAAAA8AAAAAAAAAAAAAAAAAlwIAAGRycy9k&#10;b3ducmV2LnhtbFBLBQYAAAAABAAEAPUAAACJAwAAAAA=&#10;" filled="f" stroked="f">
                  <v:textbox style="mso-next-textbox:#Text Box 957" inset="0,0,0,0">
                    <w:txbxContent/>
                  </v:textbox>
                </v:shape>
                <v:shape id="Text Box 957" o:spid="_x0000_s1122" type="#_x0000_t202" style="position:absolute;left:2305685;top:2019935;width:287972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r+1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av7XFAAAA3AAAAA8AAAAAAAAAAAAAAAAAlwIAAGRycy9k&#10;b3ducmV2LnhtbFBLBQYAAAAABAAEAPUAAACJAwAAAAA=&#10;" filled="f" stroked="f">
                  <v:textbox style="mso-next-textbox:#Text Box 958" inset="0,0,0,0">
                    <w:txbxContent/>
                  </v:textbox>
                </v:shape>
                <v:shape id="Text Box 958" o:spid="_x0000_s1123" type="#_x0000_t202" style="position:absolute;left:2305685;top:2199640;width:287972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SvHwwAA&#10;ANwAAAAPAAAAZHJzL2Rvd25yZXYueG1sRE/Pa8IwFL4L+x/CE3bTVGG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BSvHwwAAANwAAAAPAAAAAAAAAAAAAAAAAJcCAABkcnMvZG93&#10;bnJldi54bWxQSwUGAAAAAAQABAD1AAAAhwMAAAAA&#10;" filled="f" stroked="f">
                  <v:textbox style="mso-next-textbox:#Text Box 959" inset="0,0,0,0">
                    <w:txbxContent/>
                  </v:textbox>
                </v:shape>
                <v:shape id="Text Box 959" o:spid="_x0000_s1124" type="#_x0000_t202" style="position:absolute;left:2305685;top:2379345;width:28797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Y5cxQAA&#10;ANwAAAAPAAAAZHJzL2Rvd25yZXYueG1sRI9Ba8JAFITvBf/D8gRvdWNBaaKriLRQEIoxHjw+s89k&#10;Mfs2zW41/vuuUPA4zMw3zGLV20ZcqfPGsYLJOAFBXDptuFJwKD5f30H4gKyxcUwK7uRhtRy8LDDT&#10;7sY5XfehEhHCPkMFdQhtJqUva7Lox64ljt7ZdRZDlF0ldYe3CLeNfEuSmbRoOC7U2NKmpvKy/7UK&#10;1kfOP8zP92mXn3NTFGnC29lFqdGwX89BBOrDM/zf/tIK0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JjlzFAAAA3AAAAA8AAAAAAAAAAAAAAAAAlwIAAGRycy9k&#10;b3ducmV2LnhtbFBLBQYAAAAABAAEAPUAAACJAwAAAAA=&#10;" filled="f" stroked="f">
                  <v:textbox style="mso-next-textbox:#Text Box 960" inset="0,0,0,0">
                    <w:txbxContent/>
                  </v:textbox>
                </v:shape>
                <v:shape id="Text Box 960" o:spid="_x0000_s1125" type="#_x0000_t202" style="position:absolute;left:2305685;top:2558415;width:287972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18wwAA&#10;ANwAAAAPAAAAZHJzL2Rvd25yZXYueG1sRE89a8MwEN0D/Q/iAt1iOR1M41oxITRQKJQ6ztDxYl1s&#10;YevkWGri/vtqKHR8vO+inO0gbjR541jBOklBEDdOG24VnOrD6hmED8gaB8ek4Ic8lNuHRYG5dneu&#10;6HYMrYgh7HNU0IUw5lL6piOLPnEjceQubrIYIpxaqSe8x3A7yKc0zaRFw7Ghw5H2HTX98dsq2H1x&#10;9WquH+fP6lKZut6k/J71Sj0u590LiEBz+Bf/ud+0gk0W58c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H+18wwAAANwAAAAPAAAAAAAAAAAAAAAAAJcCAABkcnMvZG93&#10;bnJldi54bWxQSwUGAAAAAAQABAD1AAAAhwMAAAAA&#10;" filled="f" stroked="f">
                  <v:textbox style="mso-next-textbox:#Text Box 961" inset="0,0,0,0">
                    <w:txbxContent/>
                  </v:textbox>
                </v:shape>
                <v:shape id="Text Box 961" o:spid="_x0000_s1126" type="#_x0000_t202" style="position:absolute;left:91440;top:2738120;width:50939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0jnxAAA&#10;ANwAAAAPAAAAZHJzL2Rvd25yZXYueG1sRI9Ba8JAFITvBf/D8oTe6kYPoUZXEVEQCqUxHjw+s89k&#10;Mfs2ZldN/323IHgcZuYbZr7sbSPu1HnjWMF4lIAgLp02XCk4FNuPTxA+IGtsHJOCX/KwXAze5php&#10;9+Cc7vtQiQhhn6GCOoQ2k9KXNVn0I9cSR+/sOoshyq6SusNHhNtGTpIklRYNx4UaW1rXVF72N6tg&#10;deR8Y67fp5/8nJuimCb8lV6Ueh/2qxmIQH14hZ/tnVYwTc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VNI58QAAADcAAAADwAAAAAAAAAAAAAAAACXAgAAZHJzL2Rv&#10;d25yZXYueG1sUEsFBgAAAAAEAAQA9QAAAIgDAAAAAA==&#10;" filled="f" stroked="f">
                  <v:textbox style="mso-next-textbox:#Text Box 962" inset="0,0,0,0">
                    <w:txbxContent/>
                  </v:textbox>
                </v:shape>
                <v:shape id="Text Box 962" o:spid="_x0000_s1127" type="#_x0000_t202" style="position:absolute;left:91440;top:2917825;width:50939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daQxQAA&#10;ANwAAAAPAAAAZHJzL2Rvd25yZXYueG1sRI9Ba8JAFITvQv/D8oTezEYPoUZXkVJBKBRjPHh8zT6T&#10;xezbmF01/fduodDjMDPfMMv1YFtxp94bxwqmSQqCuHLacK3gWG4nbyB8QNbYOiYFP+RhvXoZLTHX&#10;7sEF3Q+hFhHCPkcFTQhdLqWvGrLoE9cRR+/seoshyr6WusdHhNtWztI0kxYNx4UGO3pvqLocblbB&#10;5sTFh7l+fe+Lc2HKcp7yZ3ZR6nU8bBYgAg3hP/zX3mkF82w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B1pDFAAAA3AAAAA8AAAAAAAAAAAAAAAAAlwIAAGRycy9k&#10;b3ducmV2LnhtbFBLBQYAAAAABAAEAPUAAACJAwAAAAA=&#10;" filled="f" stroked="f">
                  <v:textbox style="mso-next-textbox:#Text Box 963" inset="0,0,0,0">
                    <w:txbxContent/>
                  </v:textbox>
                </v:shape>
                <v:shape id="Text Box 963" o:spid="_x0000_s1128" type="#_x0000_t202" style="position:absolute;left:91440;top:3096895;width:50939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XMLxQAA&#10;ANwAAAAPAAAAZHJzL2Rvd25yZXYueG1sRI9Ba8JAFITvQv/D8oTedKOF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NcwvFAAAA3AAAAA8AAAAAAAAAAAAAAAAAlwIAAGRycy9k&#10;b3ducmV2LnhtbFBLBQYAAAAABAAEAPUAAACJAwAAAAA=&#10;" filled="f" stroked="f">
                  <v:textbox style="mso-next-textbox:#Text Box 964" inset="0,0,0,0">
                    <w:txbxContent/>
                  </v:textbox>
                </v:shape>
                <v:shape id="Text Box 964" o:spid="_x0000_s1129" type="#_x0000_t202" style="position:absolute;left:91440;top:3276600;width:6791960;height:360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Ot/xQAA&#10;ANwAAAAPAAAAZHJzL2Rvd25yZXYueG1sRI9Ba8JAFITvQv/D8oTedKOU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k63/FAAAA3AAAAA8AAAAAAAAAAAAAAAAAlwIAAGRycy9k&#10;b3ducmV2LnhtbFBLBQYAAAAABAAEAPUAAACJAwAAAAA=&#10;" filled="f" stroked="f">
                  <v:textbox style="mso-next-textbox:#Text Box 965" inset="0,0,0,0">
                    <w:txbxContent/>
                  </v:textbox>
                </v:shape>
                <v:shape id="Text Box 965" o:spid="_x0000_s1130" type="#_x0000_t202" style="position:absolute;left:91440;top:3635375;width:67919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E7kxQAA&#10;ANwAAAAPAAAAZHJzL2Rvd25yZXYueG1sRI9Ba8JAFITvQv/D8oTedKPQ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oTuTFAAAA3AAAAA8AAAAAAAAAAAAAAAAAlwIAAGRycy9k&#10;b3ducmV2LnhtbFBLBQYAAAAABAAEAPUAAACJAwAAAAA=&#10;" filled="f" stroked="f">
                  <v:textbox style="mso-next-textbox:#Text Box 966" inset="0,0,0,0">
                    <w:txbxContent/>
                  </v:textbox>
                </v:shape>
                <v:shape id="Text Box 966" o:spid="_x0000_s1131" type="#_x0000_t202" style="position:absolute;left:2910840;top:3815080;width:39725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tCTxAAA&#10;ANwAAAAPAAAAZHJzL2Rvd25yZXYueG1sRI9Ba8JAFITvgv9heYI33dhDqNFVRCwIQmmMB4/P7DNZ&#10;zL6N2VXTf98tFHocZuYbZrnubSOe1HnjWMFsmoAgLp02XCk4FR+TdxA+IGtsHJOCb/KwXg0HS8y0&#10;e3FOz2OoRISwz1BBHUKbSenLmiz6qWuJo3d1ncUQZVdJ3eErwm0j35IklRYNx4UaW9rWVN6OD6tg&#10;c+Z8Z+6fl6/8mpuimCd8SG9KjUf9ZgEiUB/+w3/tvVYwT1P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rQk8QAAADcAAAADwAAAAAAAAAAAAAAAACXAgAAZHJzL2Rv&#10;d25yZXYueG1sUEsFBgAAAAAEAAQA9QAAAIgDAAAAAA==&#10;" filled="f" stroked="f">
                  <v:textbox style="mso-next-textbox:#Text Box 967" inset="0,0,0,0">
                    <w:txbxContent/>
                  </v:textbox>
                </v:shape>
                <v:shape id="Text Box 967" o:spid="_x0000_s1132" type="#_x0000_t202" style="position:absolute;left:2910840;top:3994150;width:39725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9nUI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k/QD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2dQjFAAAA3AAAAA8AAAAAAAAAAAAAAAAAlwIAAGRycy9k&#10;b3ducmV2LnhtbFBLBQYAAAAABAAEAPUAAACJAwAAAAA=&#10;" filled="f" stroked="f">
                  <v:textbox style="mso-next-textbox:#Text Box 968" inset="0,0,0,0">
                    <w:txbxContent/>
                  </v:textbox>
                </v:shape>
                <v:shape id="Text Box 968" o:spid="_x0000_s1133" type="#_x0000_t202" style="position:absolute;left:2910840;top:4173855;width:397256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eF6wwAA&#10;ANwAAAAPAAAAZHJzL2Rvd25yZXYueG1sRE89a8MwEN0D/Q/iAt1iOR1M41oxITRQKJQ6ztDxYl1s&#10;YevkWGri/vtqKHR8vO+inO0gbjR541jBOklBEDdOG24VnOrD6hmED8gaB8ek4Ic8lNuHRYG5dneu&#10;6HYMrYgh7HNU0IUw5lL6piOLPnEjceQubrIYIpxaqSe8x3A7yKc0zaRFw7Ghw5H2HTX98dsq2H1x&#10;9WquH+fP6lKZut6k/J71Sj0u590LiEBz+Bf/ud+0gk0W18Y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aeF6wwAAANwAAAAPAAAAAAAAAAAAAAAAAJcCAABkcnMvZG93&#10;bnJldi54bWxQSwUGAAAAAAQABAD1AAAAhwMAAAAA&#10;" filled="f" stroked="f">
                  <v:textbox style="mso-next-textbox:#Text Box 969" inset="0,0,0,0">
                    <w:txbxContent/>
                  </v:textbox>
                </v:shape>
                <v:shape id="Text Box 969" o:spid="_x0000_s1134" type="#_x0000_t202" style="position:absolute;left:2910840;top:4353560;width:39725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UThxQAA&#10;ANwAAAAPAAAAZHJzL2Rvd25yZXYueG1sRI9Ba8JAFITvhf6H5RV6qxt7CE3qRkQsCIVijAePr9mX&#10;ZDH7NmZXTf+9Wyj0OMzMN8xiOdleXGn0xrGC+SwBQVw7bbhVcKg+Xt5A+ICssXdMCn7Iw7J4fFhg&#10;rt2NS7ruQysihH2OCroQhlxKX3dk0c/cQBy9xo0WQ5RjK/WItwi3vXxNklRaNBwXOhxo3VF92l+s&#10;gtWRy405f33vyqY0VZUl/JmelHp+mlbvIAJN4T/8195qBVmawe+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lROHFAAAA3AAAAA8AAAAAAAAAAAAAAAAAlwIAAGRycy9k&#10;b3ducmV2LnhtbFBLBQYAAAAABAAEAPUAAACJAwAAAAA=&#10;" filled="f" stroked="f">
                  <v:textbox style="mso-next-textbox:#Text Box 970" inset="0,0,0,0">
                    <w:txbxContent/>
                  </v:textbox>
                </v:shape>
                <v:shape id="Text Box 970" o:spid="_x0000_s1135" type="#_x0000_t202" style="position:absolute;left:2910840;top:4532630;width:14522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nuhwwAA&#10;ANwAAAAPAAAAZHJzL2Rvd25yZXYueG1sRE/Pa8IwFL4P/B/CE3abqR66WY2lyARhMFa7w47P5tmG&#10;Ni9dE7X775fDYMeP7/c2n2wvbjR641jBcpGAIK6dNtwo+KwOTy8gfEDW2DsmBT/kId/NHraYaXfn&#10;km6n0IgYwj5DBW0IQyalr1uy6BduII7cxY0WQ4RjI/WI9xhue7lKklRaNBwbWhxo31Ldna5WQfHF&#10;5av5fj9/lJfSVNU64be0U+pxPhUbEIGm8C/+cx+1gvVznB/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xnuhwwAAANwAAAAPAAAAAAAAAAAAAAAAAJcCAABkcnMvZG93&#10;bnJldi54bWxQSwUGAAAAAAQABAD1AAAAhwMAAAAA&#10;" filled="f" stroked="f">
                  <v:textbox style="mso-next-textbox:#Text Box 971" inset="0,0,0,0">
                    <w:txbxContent/>
                  </v:textbox>
                </v:shape>
                <v:shape id="Text Box 971" o:spid="_x0000_s1136" type="#_x0000_t202" style="position:absolute;left:2910840;top:4712335;width:14522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t46xQAA&#10;ANwAAAAPAAAAZHJzL2Rvd25yZXYueG1sRI9Ba8JAFITvQv/D8gredGMPalJXkWKhIBRjPPT4mn0m&#10;i9m3MbvV9N+7guBxmJlvmMWqt424UOeNYwWTcQKCuHTacKXgUHyO5iB8QNbYOCYF/+RhtXwZLDDT&#10;7so5XfahEhHCPkMFdQhtJqUva7Lox64ljt7RdRZDlF0ldYfXCLeNfEuSqbRoOC7U2NJHTeVp/2cV&#10;rH8435jz9+8uP+amKNKEt9OTUsPXfv0OIlAfnuFH+0srSGcT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3jrFAAAA3AAAAA8AAAAAAAAAAAAAAAAAlwIAAGRycy9k&#10;b3ducmV2LnhtbFBLBQYAAAAABAAEAPUAAACJAwAAAAA=&#10;" filled="f" stroked="f">
                  <v:textbox style="mso-next-textbox:#Text Box 972" inset="0,0,0,0">
                    <w:txbxContent/>
                  </v:textbox>
                </v:shape>
                <v:shape id="Text Box 972" o:spid="_x0000_s1137" type="#_x0000_t202" style="position:absolute;left:2910840;top:4892040;width:14522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EBNxQAA&#10;ANwAAAAPAAAAZHJzL2Rvd25yZXYueG1sRI9Ba8JAFITvBf/D8oTe6kYP1kRXEWlBKEhjevD4zD6T&#10;xezbmF01/vtuQehxmJlvmMWqt424UeeNYwXjUQKCuHTacKXgp/h8m4HwAVlj45gUPMjDajl4WWCm&#10;3Z1zuu1DJSKEfYYK6hDaTEpf1mTRj1xLHL2T6yyGKLtK6g7vEW4bOUmSqbRoOC7U2NKmpvK8v1oF&#10;6wPnH+ayO37np9wURZrw1/Ss1OuwX89BBOrDf/jZ3moF6fsE/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YQE3FAAAA3AAAAA8AAAAAAAAAAAAAAAAAlwIAAGRycy9k&#10;b3ducmV2LnhtbFBLBQYAAAAABAAEAPUAAACJAwAAAAA=&#10;" filled="f" stroked="f">
                  <v:textbox style="mso-next-textbox:#Text Box 973" inset="0,0,0,0">
                    <w:txbxContent/>
                  </v:textbox>
                </v:shape>
                <v:shape id="Text Box 973" o:spid="_x0000_s1138" type="#_x0000_t202" style="position:absolute;left:2910840;top:5071110;width:14522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XW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U5dbFAAAA3AAAAA8AAAAAAAAAAAAAAAAAlwIAAGRycy9k&#10;b3ducmV2LnhtbFBLBQYAAAAABAAEAPUAAACJAwAAAAA=&#10;" filled="f" stroked="f">
                  <v:textbox style="mso-next-textbox:#Text Box 974" inset="0,0,0,0">
                    <w:txbxContent/>
                  </v:textbox>
                </v:shape>
                <v:shape id="Text Box 974" o:spid="_x0000_s1139" type="#_x0000_t202" style="position:absolute;left:2910840;top:5250815;width:14522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2i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faLFAAAA3AAAAA8AAAAAAAAAAAAAAAAAlwIAAGRycy9k&#10;b3ducmV2LnhtbFBLBQYAAAAABAAEAPUAAACJAwAAAAA=&#10;" filled="f" stroked="f">
                  <v:textbox style="mso-next-textbox:#Text Box 975" inset="0,0,0,0">
                    <w:txbxContent/>
                  </v:textbox>
                </v:shape>
                <v:shape id="Text Box 975" o:spid="_x0000_s1140" type="#_x0000_t202" style="position:absolute;left:2910840;top:5430520;width:14522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dg5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s/c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2DnFAAAA3AAAAA8AAAAAAAAAAAAAAAAAlwIAAGRycy9k&#10;b3ducmV2LnhtbFBLBQYAAAAABAAEAPUAAACJAwAAAAA=&#10;" filled="f" stroked="f">
                  <v:textbox style="mso-next-textbox:#Text Box 976" inset="0,0,0,0">
                    <w:txbxContent/>
                  </v:textbox>
                </v:shape>
                <v:shape id="Text Box 976" o:spid="_x0000_s1141" type="#_x0000_t202" style="position:absolute;left:2910840;top:5609590;width:14522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0ZO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k48U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jRk7FAAAA3AAAAA8AAAAAAAAAAAAAAAAAlwIAAGRycy9k&#10;b3ducmV2LnhtbFBLBQYAAAAABAAEAPUAAACJAwAAAAA=&#10;" filled="f" stroked="f">
                  <v:textbox style="mso-next-textbox:#Text Box 977" inset="0,0,0,0">
                    <w:txbxContent/>
                  </v:textbox>
                </v:shape>
                <v:shape id="Text Box 977" o:spid="_x0000_s1142" type="#_x0000_t202" style="position:absolute;left:2910840;top:5789295;width:14522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PVxQAA&#10;ANwAAAAPAAAAZHJzL2Rvd25yZXYueG1sRI9Pi8IwFMTvgt8hPGFvmurBP9UosriwICzWetjj2+bZ&#10;BpuXbpPV+u03guBxmJnfMKtNZ2txpdYbxwrGowQEceG04VLBKf8YzkH4gKyxdkwK7uRhs+73Vphq&#10;d+OMrsdQighhn6KCKoQmldIXFVn0I9cQR+/sWoshyraUusVbhNtaTpJkKi0ajgsVNvReUXE5/lkF&#10;22/Odub36+eQnTOT54uE99OLUm+DbrsEEagLr/Cz/akVLGYzeJy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v49XFAAAA3AAAAA8AAAAAAAAAAAAAAAAAlwIAAGRycy9k&#10;b3ducmV2LnhtbFBLBQYAAAAABAAEAPUAAACJAwAAAAA=&#10;" filled="f" stroked="f">
                  <v:textbox style="mso-next-textbox:#Text Box 978" inset="0,0,0,0">
                    <w:txbxContent/>
                  </v:textbox>
                </v:shape>
                <v:shape id="Text Box 978" o:spid="_x0000_s1143" type="#_x0000_t202" style="position:absolute;left:91440;top:5969000;width:42716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HenwwAA&#10;ANwAAAAPAAAAZHJzL2Rvd25yZXYueG1sRE/Pa8IwFL4P/B/CE3abqR66WY2lyARhMFa7w47P5tmG&#10;Ni9dE7X775fDYMeP7/c2n2wvbjR641jBcpGAIK6dNtwo+KwOTy8gfEDW2DsmBT/kId/NHraYaXfn&#10;km6n0IgYwj5DBW0IQyalr1uy6BduII7cxY0WQ4RjI/WI9xhue7lKklRaNBwbWhxo31Ldna5WQfHF&#10;5av5fj9/lJfSVNU64be0U+pxPhUbEIGm8C/+cx+1gvVzXBv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sHenwwAAANwAAAAPAAAAAAAAAAAAAAAAAJcCAABkcnMvZG93&#10;bnJldi54bWxQSwUGAAAAAAQABAD1AAAAhwMAAAAA&#10;" filled="f" stroked="f">
                  <v:textbox style="mso-next-textbox:#Text Box 979" inset="0,0,0,0">
                    <w:txbxContent/>
                  </v:textbox>
                </v:shape>
                <v:shape id="Text Box 979" o:spid="_x0000_s1144" type="#_x0000_t202" style="position:absolute;left:91440;top:6148070;width:42716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I8xQAA&#10;ANwAAAAPAAAAZHJzL2Rvd25yZXYueG1sRI9Ba8JAFITvBf/D8gRvdWMP2kRXEWlBEEpjPHh8Zp/J&#10;YvZtml01/fduoeBxmJlvmMWqt424UeeNYwWTcQKCuHTacKXgUHy+voPwAVlj45gU/JKH1XLwssBM&#10;uzvndNuHSkQI+wwV1CG0mZS+rMmiH7uWOHpn11kMUXaV1B3eI9w28i1JptKi4bhQY0ubmsrL/moV&#10;rI+cf5ifr9N3fs5NUaQJ76YXpUbDfj0HEagPz/B/e6sVpLM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80jzFAAAA3AAAAA8AAAAAAAAAAAAAAAAAlwIAAGRycy9k&#10;b3ducmV2LnhtbFBLBQYAAAAABAAEAPUAAACJAwAAAAA=&#10;" filled="f" stroked="f">
                  <v:textbox style="mso-next-textbox:#Text Box 980" inset="0,0,0,0">
                    <w:txbxContent/>
                  </v:textbox>
                </v:shape>
                <v:shape id="Text Box 980" o:spid="_x0000_s1145" type="#_x0000_t202" style="position:absolute;left:91440;top:6327775;width:427164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wuGwQAA&#10;ANwAAAAPAAAAZHJzL2Rvd25yZXYueG1sRE9Ni8IwEL0L+x/CLHizqR5Eu0YRWWFBEGs9eJxtxjbY&#10;TLpNVuu/NwfB4+N9L1a9bcSNOm8cKxgnKQji0mnDlYJTsR3NQPiArLFxTAoe5GG1/BgsMNPuzjnd&#10;jqESMYR9hgrqENpMSl/WZNEnriWO3MV1FkOEXSV1h/cYbhs5SdOptGg4NtTY0qam8nr8twrWZ86/&#10;zd/+95BfclMU85R306tSw89+/QUiUB/e4pf7RyuYz+L8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MLhsEAAADcAAAADwAAAAAAAAAAAAAAAACXAgAAZHJzL2Rvd25y&#10;ZXYueG1sUEsFBgAAAAAEAAQA9QAAAIUDAAAAAA==&#10;" filled="f" stroked="f">
                  <v:textbox style="mso-next-textbox:#Text Box 981" inset="0,0,0,0">
                    <w:txbxContent/>
                  </v:textbox>
                </v:shape>
                <v:shape id="Text Box 981" o:spid="_x0000_s1146" type="#_x0000_t202" style="position:absolute;left:91440;top:6507480;width:6791960;height:1078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64dxQAA&#10;ANwAAAAPAAAAZHJzL2Rvd25yZXYueG1sRI9Ba8JAFITvBf/D8gq91Y0egkbXIMWCIJTG9NDjM/tM&#10;lmTfptk1pv++Wyj0OMzMN8w2n2wnRhq8caxgMU9AEFdOG64VfJSvzysQPiBr7ByTgm/ykO9mD1vM&#10;tLtzQeM51CJC2GeooAmhz6T0VUMW/dz1xNG7usFiiHKopR7wHuG2k8skSaVFw3GhwZ5eGqra880q&#10;2H9ycTBfb5f34lqYslwnfEpbpZ4ep/0GRKAp/If/2ketYL1awO+ZeATk7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frh3FAAAA3AAAAA8AAAAAAAAAAAAAAAAAlwIAAGRycy9k&#10;b3ducmV2LnhtbFBLBQYAAAAABAAEAPUAAACJAwAAAAA=&#10;" filled="f" stroked="f">
                  <v:textbox style="mso-next-textbox:#Text Box 982" inset="0,0,0,0">
                    <w:txbxContent/>
                  </v:textbox>
                </v:shape>
                <v:shape id="Text Box 982" o:spid="_x0000_s1147" type="#_x0000_t202" style="position:absolute;left:91440;top:7584440;width:6791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TBqxQAA&#10;ANwAAAAPAAAAZHJzL2Rvd25yZXYueG1sRI9Ba8JAFITvhf6H5RW81Y0eJKauQaSCUJDG9NDja/aZ&#10;LMm+TbNbk/77bkHwOMzMN8wmn2wnrjR441jBYp6AIK6cNlwr+CgPzykIH5A1do5JwS95yLePDxvM&#10;tBu5oOs51CJC2GeooAmhz6T0VUMW/dz1xNG7uMFiiHKopR5wjHDbyWWSrKRFw3GhwZ72DVXt+ccq&#10;2H1y8Wq+T1/vxaUwZblO+G3VKjV7mnYvIAJN4R6+tY9awTpdwv+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NMGrFAAAA3AAAAA8AAAAAAAAAAAAAAAAAlwIAAGRycy9k&#10;b3ducmV2LnhtbFBLBQYAAAAABAAEAPUAAACJAwAAAAA=&#10;" filled="f" stroked="f">
                  <v:textbox inset="0,0,0,0">
                    <w:txbxContent/>
                  </v:textbox>
                </v:shape>
                <w10:wrap type="through" anchorx="page" anchory="page"/>
              </v:group>
            </w:pict>
          </mc:Fallback>
        </mc:AlternateContent>
      </w:r>
      <w:r w:rsidR="00E449AB">
        <w:rPr>
          <w:noProof/>
        </w:rPr>
        <w:drawing>
          <wp:anchor distT="0" distB="0" distL="114300" distR="114300" simplePos="0" relativeHeight="251831435" behindDoc="0" locked="0" layoutInCell="1" allowOverlap="1" wp14:anchorId="477DC4D1" wp14:editId="3A243E2C">
            <wp:simplePos x="0" y="0"/>
            <wp:positionH relativeFrom="page">
              <wp:posOffset>5698490</wp:posOffset>
            </wp:positionH>
            <wp:positionV relativeFrom="page">
              <wp:posOffset>2919730</wp:posOffset>
            </wp:positionV>
            <wp:extent cx="1640205" cy="2186940"/>
            <wp:effectExtent l="0" t="0" r="10795" b="0"/>
            <wp:wrapThrough wrapText="bothSides">
              <wp:wrapPolygon edited="0">
                <wp:start x="0" y="0"/>
                <wp:lineTo x="0" y="21324"/>
                <wp:lineTo x="21408" y="21324"/>
                <wp:lineTo x="21408" y="0"/>
                <wp:lineTo x="0" y="0"/>
              </wp:wrapPolygon>
            </wp:wrapThrough>
            <wp:docPr id="814"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40205"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30411" behindDoc="0" locked="0" layoutInCell="1" allowOverlap="1" wp14:anchorId="58A8F99F" wp14:editId="1B7202C4">
            <wp:simplePos x="0" y="0"/>
            <wp:positionH relativeFrom="page">
              <wp:posOffset>431165</wp:posOffset>
            </wp:positionH>
            <wp:positionV relativeFrom="page">
              <wp:posOffset>2891155</wp:posOffset>
            </wp:positionV>
            <wp:extent cx="2174240" cy="1630680"/>
            <wp:effectExtent l="0" t="0" r="10160" b="0"/>
            <wp:wrapThrough wrapText="bothSides">
              <wp:wrapPolygon edited="0">
                <wp:start x="0" y="0"/>
                <wp:lineTo x="0" y="21196"/>
                <wp:lineTo x="21449" y="21196"/>
                <wp:lineTo x="21449" y="0"/>
                <wp:lineTo x="0" y="0"/>
              </wp:wrapPolygon>
            </wp:wrapThrough>
            <wp:docPr id="813"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742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9AB">
        <w:rPr>
          <w:noProof/>
        </w:rPr>
        <mc:AlternateContent>
          <mc:Choice Requires="wps">
            <w:drawing>
              <wp:anchor distT="0" distB="0" distL="114300" distR="114300" simplePos="0" relativeHeight="251771019" behindDoc="0" locked="0" layoutInCell="1" allowOverlap="1" wp14:anchorId="617C7E47" wp14:editId="7FE0D870">
                <wp:simplePos x="0" y="0"/>
                <wp:positionH relativeFrom="page">
                  <wp:posOffset>1125855</wp:posOffset>
                </wp:positionH>
                <wp:positionV relativeFrom="page">
                  <wp:posOffset>871855</wp:posOffset>
                </wp:positionV>
                <wp:extent cx="5452745" cy="549910"/>
                <wp:effectExtent l="0" t="0" r="0" b="8890"/>
                <wp:wrapThrough wrapText="bothSides">
                  <wp:wrapPolygon edited="0">
                    <wp:start x="101" y="0"/>
                    <wp:lineTo x="101" y="20952"/>
                    <wp:lineTo x="21431" y="20952"/>
                    <wp:lineTo x="21431" y="0"/>
                    <wp:lineTo x="101" y="0"/>
                  </wp:wrapPolygon>
                </wp:wrapThrough>
                <wp:docPr id="81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2745" cy="549910"/>
                        </a:xfrm>
                        <a:prstGeom prst="rect">
                          <a:avLst/>
                        </a:prstGeom>
                        <a:noFill/>
                        <a:ln>
                          <a:noFill/>
                        </a:ln>
                        <a:effectLst/>
                        <a:extLst>
                          <a:ext uri="{C572A759-6A51-4108-AA02-DFA0A04FC94B}">
                            <ma14:wrappingTextBoxFlag xmlns:ma14="http://schemas.microsoft.com/office/mac/drawingml/2011/main" val="1"/>
                          </a:ext>
                        </a:extLst>
                      </wps:spPr>
                      <wps:txbx>
                        <w:txbxContent>
                          <w:p w14:paraId="5836E7D1" w14:textId="317326D7" w:rsidR="00824756" w:rsidRPr="00A24E59" w:rsidRDefault="00824756" w:rsidP="0090561A">
                            <w:pPr>
                              <w:jc w:val="center"/>
                              <w:rPr>
                                <w:b/>
                                <w:color w:val="564F1A"/>
                                <w:sz w:val="48"/>
                                <w:szCs w:val="48"/>
                              </w:rPr>
                            </w:pPr>
                            <w:r w:rsidRPr="00A24E59">
                              <w:rPr>
                                <w:b/>
                                <w:color w:val="564F1A"/>
                                <w:sz w:val="48"/>
                                <w:szCs w:val="48"/>
                              </w:rPr>
                              <w:t>Community-Based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148" type="#_x0000_t202" style="position:absolute;margin-left:88.65pt;margin-top:68.65pt;width:429.35pt;height:43.3pt;z-index:2517710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" mv:complextextbox="1" filled="f" stroked="f">
                <v:path arrowok="t"/>
                <v:textbox>
                  <w:txbxContent>
                    <w:p w14:paraId="5836E7D1" w14:textId="317326D7" w:rsidR="00824756" w:rsidRPr="00A24E59" w:rsidRDefault="00824756" w:rsidP="0090561A">
                      <w:pPr>
                        <w:jc w:val="center"/>
                        <w:rPr>
                          <w:b/>
                          <w:color w:val="564F1A"/>
                          <w:sz w:val="48"/>
                          <w:szCs w:val="48"/>
                        </w:rPr>
                      </w:pPr>
                      <w:r w:rsidRPr="00A24E59">
                        <w:rPr>
                          <w:b/>
                          <w:color w:val="564F1A"/>
                          <w:sz w:val="48"/>
                          <w:szCs w:val="48"/>
                        </w:rPr>
                        <w:t>Community-Based Services</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658340" behindDoc="0" locked="0" layoutInCell="1" allowOverlap="1" wp14:anchorId="44ACFBFD" wp14:editId="6FDC4C93">
                <wp:simplePos x="0" y="0"/>
                <wp:positionH relativeFrom="page">
                  <wp:posOffset>477520</wp:posOffset>
                </wp:positionH>
                <wp:positionV relativeFrom="page">
                  <wp:posOffset>1422400</wp:posOffset>
                </wp:positionV>
                <wp:extent cx="6766560" cy="453390"/>
                <wp:effectExtent l="0" t="0" r="0" b="3810"/>
                <wp:wrapTight wrapText="bothSides">
                  <wp:wrapPolygon edited="0">
                    <wp:start x="81" y="0"/>
                    <wp:lineTo x="81" y="20571"/>
                    <wp:lineTo x="21405" y="20571"/>
                    <wp:lineTo x="21405" y="0"/>
                    <wp:lineTo x="81" y="0"/>
                  </wp:wrapPolygon>
                </wp:wrapTight>
                <wp:docPr id="8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F397D3" w14:textId="681147C0" w:rsidR="00824756" w:rsidRPr="00A24E59" w:rsidRDefault="00824756" w:rsidP="0074657C">
                            <w:pPr>
                              <w:pStyle w:val="Heading1"/>
                            </w:pPr>
                            <w:r w:rsidRPr="00A24E59">
                              <w:t>Treatment of Childhood Malnutrition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49" type="#_x0000_t202" style="position:absolute;margin-left:37.6pt;margin-top:112pt;width:532.8pt;height:35.7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aKVfoCAABY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" filled="f" stroked="f">
                <v:textbox inset=",0,,0">
                  <w:txbxContent>
                    <w:p w14:paraId="74F397D3" w14:textId="681147C0" w:rsidR="00824756" w:rsidRPr="00A24E59" w:rsidRDefault="00824756" w:rsidP="0074657C">
                      <w:pPr>
                        <w:pStyle w:val="Heading1"/>
                      </w:pPr>
                      <w:r w:rsidRPr="00A24E59">
                        <w:t>Treatment of Childhood Malnutrition</w:t>
                      </w:r>
                    </w:p>
                  </w:txbxContent>
                </v:textbox>
                <w10:wrap type="tight" anchorx="page" anchory="page"/>
              </v:shape>
            </w:pict>
          </mc:Fallback>
        </mc:AlternateContent>
      </w:r>
      <w:r w:rsidR="00E449AB">
        <w:rPr>
          <w:noProof/>
        </w:rPr>
        <mc:AlternateContent>
          <mc:Choice Requires="wps">
            <w:drawing>
              <wp:anchor distT="0" distB="0" distL="114300" distR="114300" simplePos="0" relativeHeight="251661451" behindDoc="0" locked="0" layoutInCell="1" allowOverlap="1" wp14:anchorId="5878DECA" wp14:editId="7172A866">
                <wp:simplePos x="0" y="0"/>
                <wp:positionH relativeFrom="page">
                  <wp:posOffset>431800</wp:posOffset>
                </wp:positionH>
                <wp:positionV relativeFrom="page">
                  <wp:posOffset>2336800</wp:posOffset>
                </wp:positionV>
                <wp:extent cx="6908800" cy="3505200"/>
                <wp:effectExtent l="0" t="0" r="0" b="0"/>
                <wp:wrapThrough wrapText="bothSides">
                  <wp:wrapPolygon edited="0">
                    <wp:start x="79" y="0"/>
                    <wp:lineTo x="79" y="21443"/>
                    <wp:lineTo x="21441" y="21443"/>
                    <wp:lineTo x="21441" y="0"/>
                    <wp:lineTo x="79" y="0"/>
                  </wp:wrapPolygon>
                </wp:wrapThrough>
                <wp:docPr id="8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D58508" w14:textId="14B2C69E" w:rsidR="00824756" w:rsidRPr="00842394" w:rsidRDefault="00824756" w:rsidP="0090561A">
                            <w:pPr>
                              <w:pStyle w:val="Pa3"/>
                              <w:jc w:val="both"/>
                              <w:rPr>
                                <w:rFonts w:cs="Lucida Bright"/>
                                <w:color w:val="000000"/>
                              </w:rPr>
                            </w:pPr>
                            <w:r>
                              <w:rPr>
                                <w:rFonts w:cs="Lucida Bright"/>
                                <w:color w:val="000000"/>
                              </w:rPr>
                              <w:tab/>
                            </w:r>
                            <w:r w:rsidRPr="00842394">
                              <w:rPr>
                                <w:rFonts w:cs="Lucida Bright"/>
                                <w:color w:val="000000"/>
                              </w:rPr>
                              <w:t xml:space="preserve"> </w:t>
                            </w:r>
                          </w:p>
                          <w:p w14:paraId="16D0A5BF" w14:textId="102C3FFE" w:rsidR="00824756" w:rsidRPr="00CA47DA" w:rsidRDefault="00824756" w:rsidP="0074657C">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4" o:spid="_x0000_s1150" type="#_x0000_t202" style="position:absolute;margin-left:34pt;margin-top:184pt;width:544pt;height:276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" mv:complextextbox="1" filled="f" stroked="f">
                <v:textbox inset=",0,,0">
                  <w:txbxContent>
                    <w:p w14:paraId="63D58508" w14:textId="14B2C69E" w:rsidR="00824756" w:rsidRPr="00842394" w:rsidRDefault="00824756" w:rsidP="0090561A">
                      <w:pPr>
                        <w:pStyle w:val="Pa3"/>
                        <w:jc w:val="both"/>
                        <w:rPr>
                          <w:rFonts w:cs="Lucida Bright"/>
                          <w:color w:val="000000"/>
                        </w:rPr>
                      </w:pPr>
                      <w:r>
                        <w:rPr>
                          <w:rFonts w:cs="Lucida Bright"/>
                          <w:color w:val="000000"/>
                        </w:rPr>
                        <w:tab/>
                      </w:r>
                      <w:r w:rsidRPr="00842394">
                        <w:rPr>
                          <w:rFonts w:cs="Lucida Bright"/>
                          <w:color w:val="000000"/>
                        </w:rPr>
                        <w:t xml:space="preserve"> </w:t>
                      </w:r>
                    </w:p>
                    <w:p w14:paraId="16D0A5BF" w14:textId="102C3FFE" w:rsidR="00824756" w:rsidRPr="00CA47DA" w:rsidRDefault="00824756" w:rsidP="0074657C">
                      <w:pPr>
                        <w:pStyle w:val="BodyText"/>
                      </w:pPr>
                    </w:p>
                  </w:txbxContent>
                </v:textbox>
                <w10:wrap type="through" anchorx="page" anchory="page"/>
              </v:shape>
            </w:pict>
          </mc:Fallback>
        </mc:AlternateContent>
      </w:r>
      <w:r w:rsidR="00E449AB">
        <w:rPr>
          <w:noProof/>
        </w:rPr>
        <mc:AlternateContent>
          <mc:Choice Requires="wps">
            <w:drawing>
              <wp:anchor distT="0" distB="0" distL="114300" distR="114300" simplePos="0" relativeHeight="251743371" behindDoc="0" locked="0" layoutInCell="1" allowOverlap="1" wp14:anchorId="43357982" wp14:editId="56B33AC7">
                <wp:simplePos x="0" y="0"/>
                <wp:positionH relativeFrom="page">
                  <wp:posOffset>365760</wp:posOffset>
                </wp:positionH>
                <wp:positionV relativeFrom="page">
                  <wp:posOffset>390525</wp:posOffset>
                </wp:positionV>
                <wp:extent cx="3662680" cy="383540"/>
                <wp:effectExtent l="0" t="0" r="0" b="0"/>
                <wp:wrapThrough wrapText="bothSides">
                  <wp:wrapPolygon edited="0">
                    <wp:start x="0" y="0"/>
                    <wp:lineTo x="0" y="20026"/>
                    <wp:lineTo x="21420" y="20026"/>
                    <wp:lineTo x="21420" y="0"/>
                    <wp:lineTo x="0" y="0"/>
                  </wp:wrapPolygon>
                </wp:wrapThrough>
                <wp:docPr id="80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68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207F2410" w14:textId="31C68741" w:rsidR="00824756" w:rsidRPr="00A24E59" w:rsidRDefault="00824756">
                            <w:pPr>
                              <w:rPr>
                                <w:color w:val="AD0202"/>
                              </w:rPr>
                            </w:pPr>
                            <w:r w:rsidRPr="00A24E59">
                              <w:rPr>
                                <w:color w:val="AD0202"/>
                              </w:rPr>
                              <w:t>GOBAL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5" o:spid="_x0000_s1151" type="#_x0000_t202" style="position:absolute;margin-left:28.8pt;margin-top:30.75pt;width:288.4pt;height:30.2pt;z-index:251743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" mv:complextextbox="1" fillcolor="window" stroked="f">
                <v:path arrowok="t"/>
                <v:textbox>
                  <w:txbxContent>
                    <w:p w14:paraId="207F2410" w14:textId="31C68741" w:rsidR="00824756" w:rsidRPr="00A24E59" w:rsidRDefault="00824756">
                      <w:pPr>
                        <w:rPr>
                          <w:color w:val="AD0202"/>
                        </w:rPr>
                      </w:pPr>
                      <w:r w:rsidRPr="00A24E59">
                        <w:rPr>
                          <w:color w:val="AD0202"/>
                        </w:rPr>
                        <w:t>GOBAL HEALTH PARTNERSHIPS</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742347" behindDoc="0" locked="0" layoutInCell="1" allowOverlap="1" wp14:anchorId="2F0B5BAC" wp14:editId="34E2C986">
                <wp:simplePos x="0" y="0"/>
                <wp:positionH relativeFrom="page">
                  <wp:posOffset>4028440</wp:posOffset>
                </wp:positionH>
                <wp:positionV relativeFrom="page">
                  <wp:posOffset>390525</wp:posOffset>
                </wp:positionV>
                <wp:extent cx="3378200" cy="383540"/>
                <wp:effectExtent l="0" t="0" r="0" b="0"/>
                <wp:wrapThrough wrapText="bothSides">
                  <wp:wrapPolygon edited="0">
                    <wp:start x="0" y="0"/>
                    <wp:lineTo x="0" y="20026"/>
                    <wp:lineTo x="21438" y="20026"/>
                    <wp:lineTo x="21438" y="0"/>
                    <wp:lineTo x="0" y="0"/>
                  </wp:wrapPolygon>
                </wp:wrapThrough>
                <wp:docPr id="80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060972FE" w14:textId="4B4FABA2" w:rsidR="00824756" w:rsidRPr="00A24E59" w:rsidRDefault="00824756" w:rsidP="005A6588">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4" o:spid="_x0000_s1152" type="#_x0000_t202" style="position:absolute;margin-left:317.2pt;margin-top:30.75pt;width:266pt;height:30.2pt;z-index:251742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" mv:complextextbox="1" fillcolor="window" stroked="f">
                <v:path arrowok="t"/>
                <v:textbox>
                  <w:txbxContent>
                    <w:p w14:paraId="060972FE" w14:textId="4B4FABA2" w:rsidR="00824756" w:rsidRPr="00A24E59" w:rsidRDefault="00824756" w:rsidP="005A6588">
                      <w:pPr>
                        <w:jc w:val="right"/>
                        <w:rPr>
                          <w:color w:val="AD0202"/>
                        </w:rPr>
                      </w:pPr>
                      <w:r w:rsidRPr="00A24E59">
                        <w:rPr>
                          <w:color w:val="AD0202"/>
                        </w:rPr>
                        <w:t>ANNUAL REPORT 2015</w:t>
                      </w:r>
                    </w:p>
                  </w:txbxContent>
                </v:textbox>
                <w10:wrap type="through" anchorx="page" anchory="page"/>
              </v:shape>
            </w:pict>
          </mc:Fallback>
        </mc:AlternateContent>
      </w:r>
      <w:r w:rsidR="0062746B">
        <w:br w:type="page"/>
      </w:r>
      <w:r w:rsidR="00E449AB">
        <w:rPr>
          <w:noProof/>
        </w:rPr>
        <w:lastRenderedPageBreak/>
        <w:drawing>
          <wp:anchor distT="0" distB="0" distL="114300" distR="114300" simplePos="0" relativeHeight="251869323" behindDoc="0" locked="0" layoutInCell="1" allowOverlap="1" wp14:anchorId="790E1FDF" wp14:editId="7B59DC5D">
            <wp:simplePos x="0" y="0"/>
            <wp:positionH relativeFrom="page">
              <wp:posOffset>5100320</wp:posOffset>
            </wp:positionH>
            <wp:positionV relativeFrom="page">
              <wp:posOffset>6008370</wp:posOffset>
            </wp:positionV>
            <wp:extent cx="2067560" cy="3684270"/>
            <wp:effectExtent l="0" t="0" r="0" b="0"/>
            <wp:wrapThrough wrapText="bothSides">
              <wp:wrapPolygon edited="0">
                <wp:start x="1061" y="0"/>
                <wp:lineTo x="0" y="149"/>
                <wp:lineTo x="0" y="21444"/>
                <wp:lineTo x="21229" y="21444"/>
                <wp:lineTo x="21229" y="149"/>
                <wp:lineTo x="20167" y="0"/>
                <wp:lineTo x="1061" y="0"/>
              </wp:wrapPolygon>
            </wp:wrapThrough>
            <wp:docPr id="806"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33" cstate="email">
                      <a:extLst>
                        <a:ext uri="{28A0092B-C50C-407E-A947-70E740481C1C}">
                          <a14:useLocalDpi xmlns:a14="http://schemas.microsoft.com/office/drawing/2010/main"/>
                        </a:ext>
                      </a:extLst>
                    </a:blip>
                    <a:stretch>
                      <a:fillRect/>
                    </a:stretch>
                  </pic:blipFill>
                  <pic:spPr>
                    <a:xfrm>
                      <a:off x="0" y="0"/>
                      <a:ext cx="2067560" cy="3684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49AB">
        <w:rPr>
          <w:noProof/>
        </w:rPr>
        <w:drawing>
          <wp:anchor distT="0" distB="0" distL="114300" distR="114300" simplePos="0" relativeHeight="251838603" behindDoc="0" locked="0" layoutInCell="1" allowOverlap="1" wp14:anchorId="667A830D" wp14:editId="4167CEF3">
            <wp:simplePos x="0" y="0"/>
            <wp:positionH relativeFrom="page">
              <wp:posOffset>543560</wp:posOffset>
            </wp:positionH>
            <wp:positionV relativeFrom="page">
              <wp:posOffset>6035675</wp:posOffset>
            </wp:positionV>
            <wp:extent cx="4371340" cy="3279775"/>
            <wp:effectExtent l="0" t="0" r="0" b="0"/>
            <wp:wrapThrough wrapText="bothSides">
              <wp:wrapPolygon edited="0">
                <wp:start x="502" y="0"/>
                <wp:lineTo x="0" y="167"/>
                <wp:lineTo x="0" y="21412"/>
                <wp:lineTo x="502" y="21412"/>
                <wp:lineTo x="20960" y="21412"/>
                <wp:lineTo x="21462" y="21412"/>
                <wp:lineTo x="21462" y="167"/>
                <wp:lineTo x="20960" y="0"/>
                <wp:lineTo x="502" y="0"/>
              </wp:wrapPolygon>
            </wp:wrapThrough>
            <wp:docPr id="805"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34" cstate="email">
                      <a:extLst>
                        <a:ext uri="{28A0092B-C50C-407E-A947-70E740481C1C}">
                          <a14:useLocalDpi xmlns:a14="http://schemas.microsoft.com/office/drawing/2010/main"/>
                        </a:ext>
                      </a:extLst>
                    </a:blip>
                    <a:stretch>
                      <a:fillRect/>
                    </a:stretch>
                  </pic:blipFill>
                  <pic:spPr>
                    <a:xfrm>
                      <a:off x="0" y="0"/>
                      <a:ext cx="4371340" cy="3279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49AB">
        <w:rPr>
          <w:noProof/>
        </w:rPr>
        <w:drawing>
          <wp:anchor distT="0" distB="127" distL="114300" distR="114300" simplePos="0" relativeHeight="251837579" behindDoc="0" locked="0" layoutInCell="1" allowOverlap="1" wp14:anchorId="054FE91F" wp14:editId="467B2129">
            <wp:simplePos x="0" y="0"/>
            <wp:positionH relativeFrom="page">
              <wp:posOffset>538480</wp:posOffset>
            </wp:positionH>
            <wp:positionV relativeFrom="page">
              <wp:posOffset>2860675</wp:posOffset>
            </wp:positionV>
            <wp:extent cx="2737485" cy="2054098"/>
            <wp:effectExtent l="0" t="0" r="5715" b="3810"/>
            <wp:wrapThrough wrapText="bothSides">
              <wp:wrapPolygon edited="0">
                <wp:start x="0" y="0"/>
                <wp:lineTo x="0" y="21373"/>
                <wp:lineTo x="802" y="21373"/>
                <wp:lineTo x="20643" y="21373"/>
                <wp:lineTo x="21445" y="21373"/>
                <wp:lineTo x="21445" y="0"/>
                <wp:lineTo x="0" y="0"/>
              </wp:wrapPolygon>
            </wp:wrapThrough>
            <wp:docPr id="804"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35" cstate="email">
                      <a:extLst>
                        <a:ext uri="{28A0092B-C50C-407E-A947-70E740481C1C}">
                          <a14:useLocalDpi xmlns:a14="http://schemas.microsoft.com/office/drawing/2010/main"/>
                        </a:ext>
                      </a:extLst>
                    </a:blip>
                    <a:stretch>
                      <a:fillRect/>
                    </a:stretch>
                  </pic:blipFill>
                  <pic:spPr>
                    <a:xfrm>
                      <a:off x="0" y="0"/>
                      <a:ext cx="2737485" cy="2053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49AB">
        <w:rPr>
          <w:noProof/>
        </w:rPr>
        <w:drawing>
          <wp:anchor distT="0" distB="3048" distL="114300" distR="114300" simplePos="0" relativeHeight="251836555" behindDoc="0" locked="0" layoutInCell="1" allowOverlap="1" wp14:anchorId="27C4151F" wp14:editId="7CB3F669">
            <wp:simplePos x="0" y="0"/>
            <wp:positionH relativeFrom="page">
              <wp:posOffset>4936490</wp:posOffset>
            </wp:positionH>
            <wp:positionV relativeFrom="page">
              <wp:posOffset>1314450</wp:posOffset>
            </wp:positionV>
            <wp:extent cx="2294890" cy="1722247"/>
            <wp:effectExtent l="0" t="0" r="0" b="5080"/>
            <wp:wrapThrough wrapText="bothSides">
              <wp:wrapPolygon edited="0">
                <wp:start x="956" y="0"/>
                <wp:lineTo x="0" y="319"/>
                <wp:lineTo x="0" y="20708"/>
                <wp:lineTo x="478" y="21345"/>
                <wp:lineTo x="956" y="21345"/>
                <wp:lineTo x="20321" y="21345"/>
                <wp:lineTo x="20799" y="21345"/>
                <wp:lineTo x="21277" y="20708"/>
                <wp:lineTo x="21277" y="319"/>
                <wp:lineTo x="20321" y="0"/>
                <wp:lineTo x="956" y="0"/>
              </wp:wrapPolygon>
            </wp:wrapThrough>
            <wp:docPr id="803"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36" cstate="email">
                      <a:extLst>
                        <a:ext uri="{28A0092B-C50C-407E-A947-70E740481C1C}">
                          <a14:useLocalDpi xmlns:a14="http://schemas.microsoft.com/office/drawing/2010/main"/>
                        </a:ext>
                      </a:extLst>
                    </a:blip>
                    <a:stretch>
                      <a:fillRect/>
                    </a:stretch>
                  </pic:blipFill>
                  <pic:spPr>
                    <a:xfrm>
                      <a:off x="0" y="0"/>
                      <a:ext cx="2294890" cy="1722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D02ED">
        <w:rPr>
          <w:noProof/>
        </w:rPr>
        <mc:AlternateContent>
          <mc:Choice Requires="wpg">
            <w:drawing>
              <wp:anchor distT="0" distB="0" distL="114300" distR="114300" simplePos="0" relativeHeight="251676811" behindDoc="0" locked="0" layoutInCell="1" allowOverlap="1" wp14:anchorId="1439D1F2" wp14:editId="066A6AFC">
                <wp:simplePos x="0" y="0"/>
                <wp:positionH relativeFrom="page">
                  <wp:posOffset>365760</wp:posOffset>
                </wp:positionH>
                <wp:positionV relativeFrom="page">
                  <wp:posOffset>1281430</wp:posOffset>
                </wp:positionV>
                <wp:extent cx="7040880" cy="8555355"/>
                <wp:effectExtent l="0" t="0" r="0" b="4445"/>
                <wp:wrapThrough wrapText="bothSides">
                  <wp:wrapPolygon edited="0">
                    <wp:start x="78" y="0"/>
                    <wp:lineTo x="78" y="21547"/>
                    <wp:lineTo x="21429" y="21547"/>
                    <wp:lineTo x="21429" y="0"/>
                    <wp:lineTo x="78" y="0"/>
                  </wp:wrapPolygon>
                </wp:wrapThrough>
                <wp:docPr id="89" name="Group 89"/>
                <wp:cNvGraphicFramePr/>
                <a:graphic xmlns:a="http://schemas.openxmlformats.org/drawingml/2006/main">
                  <a:graphicData uri="http://schemas.microsoft.com/office/word/2010/wordprocessingGroup">
                    <wpg:wgp>
                      <wpg:cNvGrpSpPr/>
                      <wpg:grpSpPr>
                        <a:xfrm>
                          <a:off x="0" y="0"/>
                          <a:ext cx="7040880" cy="8555355"/>
                          <a:chOff x="0" y="0"/>
                          <a:chExt cx="7040880" cy="8555355"/>
                        </a:xfrm>
                        <a:extLst>
                          <a:ext uri="{0CCBE362-F206-4b92-989A-16890622DB6E}">
                            <ma14:wrappingTextBoxFlag xmlns:ma14="http://schemas.microsoft.com/office/mac/drawingml/2011/main" val="1"/>
                          </a:ext>
                        </a:extLst>
                      </wpg:grpSpPr>
                      <wps:wsp>
                        <wps:cNvPr id="802" name="Text Box 17"/>
                        <wps:cNvSpPr txBox="1">
                          <a:spLocks/>
                        </wps:cNvSpPr>
                        <wps:spPr>
                          <a:xfrm>
                            <a:off x="0" y="0"/>
                            <a:ext cx="7040880" cy="855535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4" name="Text Box 984"/>
                        <wps:cNvSpPr txBox="1"/>
                        <wps:spPr>
                          <a:xfrm>
                            <a:off x="91440" y="45720"/>
                            <a:ext cx="4364990" cy="180975"/>
                          </a:xfrm>
                          <a:prstGeom prst="rect">
                            <a:avLst/>
                          </a:prstGeom>
                          <a:noFill/>
                          <a:ln>
                            <a:noFill/>
                          </a:ln>
                          <a:effectLst/>
                          <a:extLst>
                            <a:ext uri="{C572A759-6A51-4108-AA02-DFA0A04FC94B}">
                              <ma14:wrappingTextBoxFlag xmlns:ma14="http://schemas.microsoft.com/office/mac/drawingml/2011/main"/>
                            </a:ext>
                          </a:extLst>
                        </wps:spPr>
                        <wps:txbx id="33">
                          <w:txbxContent>
                            <w:p w14:paraId="1280500D" w14:textId="033DB51E" w:rsidR="00824756" w:rsidRPr="00307D71" w:rsidRDefault="00824756" w:rsidP="009B3DC8">
                              <w:pPr>
                                <w:ind w:firstLine="260"/>
                                <w:rPr>
                                  <w:rFonts w:ascii="Lucida Bright" w:hAnsi="Lucida Bright"/>
                                </w:rPr>
                              </w:pPr>
                              <w:r w:rsidRPr="0090561A">
                                <w:rPr>
                                  <w:rFonts w:ascii="Lucida Bright" w:hAnsi="Lucida Bright"/>
                                </w:rPr>
                                <w:tab/>
                              </w:r>
                              <w:r>
                                <w:rPr>
                                  <w:rFonts w:ascii="Lucida Bright" w:hAnsi="Lucida Bright"/>
                                </w:rPr>
                                <w:t>In Kenya t</w:t>
                              </w:r>
                              <w:r w:rsidRPr="00960714">
                                <w:rPr>
                                  <w:rFonts w:ascii="Lucida Bright" w:hAnsi="Lucida Bright"/>
                                </w:rPr>
                                <w:t xml:space="preserve">he </w:t>
                              </w:r>
                              <w:r>
                                <w:rPr>
                                  <w:rFonts w:ascii="Lucida Bright" w:hAnsi="Lucida Bright"/>
                                </w:rPr>
                                <w:t>child</w:t>
                              </w:r>
                              <w:r w:rsidRPr="00960714">
                                <w:rPr>
                                  <w:rFonts w:ascii="Lucida Bright" w:hAnsi="Lucida Bright"/>
                                </w:rPr>
                                <w:t xml:space="preserve"> mortality rate</w:t>
                              </w:r>
                              <w:r>
                                <w:rPr>
                                  <w:rFonts w:ascii="Lucida Bright" w:hAnsi="Lucida Bright"/>
                                </w:rPr>
                                <w:t xml:space="preserve"> (the</w:t>
                              </w:r>
                              <w:r w:rsidRPr="00960714">
                                <w:rPr>
                                  <w:rFonts w:ascii="Lucida Bright" w:hAnsi="Lucida Bright"/>
                                </w:rPr>
                                <w:t xml:space="preserve"> </w:t>
                              </w:r>
                              <w:r>
                                <w:rPr>
                                  <w:rFonts w:ascii="Lucida Bright" w:hAnsi="Lucida Bright"/>
                                </w:rPr>
                                <w:t xml:space="preserve">number of children who die before 5 years of age) is 52 deaths per 1,000 births. Neonatal mortality, the most dangerous period of all for children, is 22 deaths per 1,000 births. </w:t>
                              </w:r>
                              <w:r w:rsidRPr="00960714">
                                <w:rPr>
                                  <w:rFonts w:ascii="Lucida Bright" w:hAnsi="Lucida Bright"/>
                                </w:rPr>
                                <w:t xml:space="preserve">GHP has implemented </w:t>
                              </w:r>
                              <w:r>
                                <w:rPr>
                                  <w:rFonts w:ascii="Lucida Bright" w:hAnsi="Lucida Bright"/>
                                </w:rPr>
                                <w:t>a</w:t>
                              </w:r>
                              <w:r w:rsidRPr="00960714">
                                <w:rPr>
                                  <w:rFonts w:ascii="Lucida Bright" w:hAnsi="Lucida Bright"/>
                                </w:rPr>
                                <w:t xml:space="preserve"> project of home visits</w:t>
                              </w:r>
                              <w:r>
                                <w:rPr>
                                  <w:rFonts w:ascii="Lucida Bright" w:hAnsi="Lucida Bright"/>
                                </w:rPr>
                                <w:t>, conducted</w:t>
                              </w:r>
                              <w:r w:rsidRPr="00960714">
                                <w:rPr>
                                  <w:rFonts w:ascii="Lucida Bright" w:hAnsi="Lucida Bright"/>
                                </w:rPr>
                                <w:t xml:space="preserve"> by</w:t>
                              </w:r>
                              <w:r>
                                <w:rPr>
                                  <w:rFonts w:ascii="Lucida Bright" w:hAnsi="Lucida Bright"/>
                                </w:rPr>
                                <w:t xml:space="preserve"> 30 specially trained</w:t>
                              </w:r>
                              <w:r w:rsidRPr="00960714">
                                <w:rPr>
                                  <w:rFonts w:ascii="Lucida Bright" w:hAnsi="Lucida Bright"/>
                                </w:rPr>
                                <w:t xml:space="preserve"> CHWs</w:t>
                              </w:r>
                              <w:r>
                                <w:rPr>
                                  <w:rFonts w:ascii="Lucida Bright" w:hAnsi="Lucida Bright"/>
                                </w:rPr>
                                <w:t>, for newborn infant evaluation</w:t>
                              </w:r>
                              <w:r w:rsidRPr="00960714">
                                <w:rPr>
                                  <w:rFonts w:ascii="Lucida Bright" w:hAnsi="Lucida Bright"/>
                                </w:rPr>
                                <w:t xml:space="preserve">, as recommended by UNICEF for low-income countries like Kenya. </w:t>
                              </w:r>
                              <w:r>
                                <w:rPr>
                                  <w:rFonts w:ascii="Lucida Bright" w:hAnsi="Lucida Bright"/>
                                </w:rPr>
                                <w:t xml:space="preserve">University of New Mexico funds have paid for the training and some of the operating costs of this program. UNM students have studied the efficacy of this program. </w:t>
                              </w:r>
                              <w:r w:rsidRPr="008F1C50">
                                <w:rPr>
                                  <w:rFonts w:ascii="Lucida Bright" w:hAnsi="Lucida Bright"/>
                                </w:rPr>
                                <w:t xml:space="preserve">The CHWs visit the newborn infants 3 times during the first week of life, taking their temperature, counting their breathing rate, </w:t>
                              </w:r>
                              <w:r>
                                <w:rPr>
                                  <w:rFonts w:ascii="Lucida Bright" w:hAnsi="Lucida Bright"/>
                                </w:rPr>
                                <w:t xml:space="preserve">observing their feeding progress, and </w:t>
                              </w:r>
                              <w:r w:rsidRPr="008F1C50">
                                <w:rPr>
                                  <w:rFonts w:ascii="Lucida Bright" w:hAnsi="Lucida Bright"/>
                                </w:rPr>
                                <w:t>looking for early signs of infection so that prompt treatment can be arranged</w:t>
                              </w:r>
                              <w:r w:rsidRPr="008F1C50">
                                <w:rPr>
                                  <w:rFonts w:ascii="Lucida Bright" w:hAnsi="Lucida Bright" w:cs="Lucida Bright"/>
                                  <w:color w:val="000000"/>
                                </w:rPr>
                                <w:t xml:space="preserve">. </w:t>
                              </w:r>
                              <w:r>
                                <w:rPr>
                                  <w:rFonts w:ascii="Lucida Bright" w:hAnsi="Lucida Bright" w:cs="Lucida Bright"/>
                                  <w:color w:val="000000"/>
                                </w:rPr>
                                <w:t>1,061 newborn infants were visited this year. 37 infants were referred by CHWs for illness. Only 3 infants died during their first week of life. This is a 75% reduction in expected neonatal mortality. This program has made a huge difference in the survival rates of newborn infants in the Kisesini Dispensary service area.  The CHWs are paid a per diem of $3.30 per visit, or about $10 for all 3 newborn visits. Our annual expenses for this program were $7,371. This program has been so successful it must be expanded. Our projected annual expenses for next year are $10,504.</w:t>
                              </w:r>
                            </w:p>
                            <w:p w14:paraId="6E9B18DE" w14:textId="6BA8BE9D" w:rsidR="00824756" w:rsidRPr="0090561A" w:rsidRDefault="00824756" w:rsidP="007F62D3">
                              <w:pPr>
                                <w:jc w:val="both"/>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5" name="Text Box 985"/>
                        <wps:cNvSpPr txBox="1"/>
                        <wps:spPr>
                          <a:xfrm>
                            <a:off x="91440" y="225425"/>
                            <a:ext cx="4364990" cy="180340"/>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6" name="Text Box 986"/>
                        <wps:cNvSpPr txBox="1"/>
                        <wps:spPr>
                          <a:xfrm>
                            <a:off x="91440" y="404495"/>
                            <a:ext cx="4364990" cy="180975"/>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7" name="Text Box 987"/>
                        <wps:cNvSpPr txBox="1"/>
                        <wps:spPr>
                          <a:xfrm>
                            <a:off x="91440" y="584200"/>
                            <a:ext cx="4364990" cy="180975"/>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8" name="Text Box 988"/>
                        <wps:cNvSpPr txBox="1"/>
                        <wps:spPr>
                          <a:xfrm>
                            <a:off x="91440" y="763905"/>
                            <a:ext cx="4364990" cy="180340"/>
                          </a:xfrm>
                          <a:prstGeom prst="rect">
                            <a:avLst/>
                          </a:prstGeom>
                          <a:noFill/>
                          <a:ln>
                            <a:noFill/>
                          </a:ln>
                          <a:effectLst/>
                          <a:extLst>
                            <a:ext uri="{C572A759-6A51-4108-AA02-DFA0A04FC94B}">
                              <ma14:wrappingTextBoxFlag xmlns:ma14="http://schemas.microsoft.com/office/mac/drawingml/2011/main"/>
                            </a:ext>
                          </a:extLst>
                        </wps:spPr>
                        <wps:linkedTxbx id="3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9" name="Text Box 989"/>
                        <wps:cNvSpPr txBox="1"/>
                        <wps:spPr>
                          <a:xfrm>
                            <a:off x="91440" y="942975"/>
                            <a:ext cx="4364990" cy="180975"/>
                          </a:xfrm>
                          <a:prstGeom prst="rect">
                            <a:avLst/>
                          </a:prstGeom>
                          <a:noFill/>
                          <a:ln>
                            <a:noFill/>
                          </a:ln>
                          <a:effectLst/>
                          <a:extLst>
                            <a:ext uri="{C572A759-6A51-4108-AA02-DFA0A04FC94B}">
                              <ma14:wrappingTextBoxFlag xmlns:ma14="http://schemas.microsoft.com/office/mac/drawingml/2011/main"/>
                            </a:ext>
                          </a:extLst>
                        </wps:spPr>
                        <wps:linkedTxbx id="3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1122680"/>
                            <a:ext cx="4364990" cy="180975"/>
                          </a:xfrm>
                          <a:prstGeom prst="rect">
                            <a:avLst/>
                          </a:prstGeom>
                          <a:noFill/>
                          <a:ln>
                            <a:noFill/>
                          </a:ln>
                          <a:effectLst/>
                          <a:extLst>
                            <a:ext uri="{C572A759-6A51-4108-AA02-DFA0A04FC94B}">
                              <ma14:wrappingTextBoxFlag xmlns:ma14="http://schemas.microsoft.com/office/mac/drawingml/2011/main"/>
                            </a:ext>
                          </a:extLst>
                        </wps:spPr>
                        <wps:linkedTxbx id="3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1302385"/>
                            <a:ext cx="4364990" cy="180340"/>
                          </a:xfrm>
                          <a:prstGeom prst="rect">
                            <a:avLst/>
                          </a:prstGeom>
                          <a:noFill/>
                          <a:ln>
                            <a:noFill/>
                          </a:ln>
                          <a:effectLst/>
                          <a:extLst>
                            <a:ext uri="{C572A759-6A51-4108-AA02-DFA0A04FC94B}">
                              <ma14:wrappingTextBoxFlag xmlns:ma14="http://schemas.microsoft.com/office/mac/drawingml/2011/main"/>
                            </a:ext>
                          </a:extLst>
                        </wps:spPr>
                        <wps:linkedTxbx id="3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3004820" y="1481455"/>
                            <a:ext cx="1451610" cy="180975"/>
                          </a:xfrm>
                          <a:prstGeom prst="rect">
                            <a:avLst/>
                          </a:prstGeom>
                          <a:noFill/>
                          <a:ln>
                            <a:noFill/>
                          </a:ln>
                          <a:effectLst/>
                          <a:extLst>
                            <a:ext uri="{C572A759-6A51-4108-AA02-DFA0A04FC94B}">
                              <ma14:wrappingTextBoxFlag xmlns:ma14="http://schemas.microsoft.com/office/mac/drawingml/2011/main"/>
                            </a:ext>
                          </a:extLst>
                        </wps:spPr>
                        <wps:linkedTxbx id="3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3004820" y="1661160"/>
                            <a:ext cx="1451610" cy="180975"/>
                          </a:xfrm>
                          <a:prstGeom prst="rect">
                            <a:avLst/>
                          </a:prstGeom>
                          <a:noFill/>
                          <a:ln>
                            <a:noFill/>
                          </a:ln>
                          <a:effectLst/>
                          <a:extLst>
                            <a:ext uri="{C572A759-6A51-4108-AA02-DFA0A04FC94B}">
                              <ma14:wrappingTextBoxFlag xmlns:ma14="http://schemas.microsoft.com/office/mac/drawingml/2011/main"/>
                            </a:ext>
                          </a:extLst>
                        </wps:spPr>
                        <wps:linkedTxbx id="3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3004820" y="1840865"/>
                            <a:ext cx="3944620" cy="180340"/>
                          </a:xfrm>
                          <a:prstGeom prst="rect">
                            <a:avLst/>
                          </a:prstGeom>
                          <a:noFill/>
                          <a:ln>
                            <a:noFill/>
                          </a:ln>
                          <a:effectLst/>
                          <a:extLst>
                            <a:ext uri="{C572A759-6A51-4108-AA02-DFA0A04FC94B}">
                              <ma14:wrappingTextBoxFlag xmlns:ma14="http://schemas.microsoft.com/office/mac/drawingml/2011/main"/>
                            </a:ext>
                          </a:extLst>
                        </wps:spPr>
                        <wps:linkedTxbx id="3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3004820" y="2019935"/>
                            <a:ext cx="3944620" cy="180975"/>
                          </a:xfrm>
                          <a:prstGeom prst="rect">
                            <a:avLst/>
                          </a:prstGeom>
                          <a:noFill/>
                          <a:ln>
                            <a:noFill/>
                          </a:ln>
                          <a:effectLst/>
                          <a:extLst>
                            <a:ext uri="{C572A759-6A51-4108-AA02-DFA0A04FC94B}">
                              <ma14:wrappingTextBoxFlag xmlns:ma14="http://schemas.microsoft.com/office/mac/drawingml/2011/main"/>
                            </a:ext>
                          </a:extLst>
                        </wps:spPr>
                        <wps:linkedTxbx id="3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3004820" y="2199640"/>
                            <a:ext cx="3944620" cy="180975"/>
                          </a:xfrm>
                          <a:prstGeom prst="rect">
                            <a:avLst/>
                          </a:prstGeom>
                          <a:noFill/>
                          <a:ln>
                            <a:noFill/>
                          </a:ln>
                          <a:effectLst/>
                          <a:extLst>
                            <a:ext uri="{C572A759-6A51-4108-AA02-DFA0A04FC94B}">
                              <ma14:wrappingTextBoxFlag xmlns:ma14="http://schemas.microsoft.com/office/mac/drawingml/2011/main"/>
                            </a:ext>
                          </a:extLst>
                        </wps:spPr>
                        <wps:linkedTxbx id="3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3004820" y="2379345"/>
                            <a:ext cx="3944620" cy="180340"/>
                          </a:xfrm>
                          <a:prstGeom prst="rect">
                            <a:avLst/>
                          </a:prstGeom>
                          <a:noFill/>
                          <a:ln>
                            <a:noFill/>
                          </a:ln>
                          <a:effectLst/>
                          <a:extLst>
                            <a:ext uri="{C572A759-6A51-4108-AA02-DFA0A04FC94B}">
                              <ma14:wrappingTextBoxFlag xmlns:ma14="http://schemas.microsoft.com/office/mac/drawingml/2011/main"/>
                            </a:ext>
                          </a:extLst>
                        </wps:spPr>
                        <wps:linkedTxbx id="3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3004820" y="2558415"/>
                            <a:ext cx="3944620" cy="180975"/>
                          </a:xfrm>
                          <a:prstGeom prst="rect">
                            <a:avLst/>
                          </a:prstGeom>
                          <a:noFill/>
                          <a:ln>
                            <a:noFill/>
                          </a:ln>
                          <a:effectLst/>
                          <a:extLst>
                            <a:ext uri="{C572A759-6A51-4108-AA02-DFA0A04FC94B}">
                              <ma14:wrappingTextBoxFlag xmlns:ma14="http://schemas.microsoft.com/office/mac/drawingml/2011/main"/>
                            </a:ext>
                          </a:extLst>
                        </wps:spPr>
                        <wps:linkedTxbx id="3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3004820" y="2738120"/>
                            <a:ext cx="3944620" cy="180975"/>
                          </a:xfrm>
                          <a:prstGeom prst="rect">
                            <a:avLst/>
                          </a:prstGeom>
                          <a:noFill/>
                          <a:ln>
                            <a:noFill/>
                          </a:ln>
                          <a:effectLst/>
                          <a:extLst>
                            <a:ext uri="{C572A759-6A51-4108-AA02-DFA0A04FC94B}">
                              <ma14:wrappingTextBoxFlag xmlns:ma14="http://schemas.microsoft.com/office/mac/drawingml/2011/main"/>
                            </a:ext>
                          </a:extLst>
                        </wps:spPr>
                        <wps:linkedTxbx id="3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3004820" y="2917825"/>
                            <a:ext cx="3944620" cy="180340"/>
                          </a:xfrm>
                          <a:prstGeom prst="rect">
                            <a:avLst/>
                          </a:prstGeom>
                          <a:noFill/>
                          <a:ln>
                            <a:noFill/>
                          </a:ln>
                          <a:effectLst/>
                          <a:extLst>
                            <a:ext uri="{C572A759-6A51-4108-AA02-DFA0A04FC94B}">
                              <ma14:wrappingTextBoxFlag xmlns:ma14="http://schemas.microsoft.com/office/mac/drawingml/2011/main"/>
                            </a:ext>
                          </a:extLst>
                        </wps:spPr>
                        <wps:linkedTxbx id="3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3004820" y="3096895"/>
                            <a:ext cx="3944620" cy="180975"/>
                          </a:xfrm>
                          <a:prstGeom prst="rect">
                            <a:avLst/>
                          </a:prstGeom>
                          <a:noFill/>
                          <a:ln>
                            <a:noFill/>
                          </a:ln>
                          <a:effectLst/>
                          <a:extLst>
                            <a:ext uri="{C572A759-6A51-4108-AA02-DFA0A04FC94B}">
                              <ma14:wrappingTextBoxFlag xmlns:ma14="http://schemas.microsoft.com/office/mac/drawingml/2011/main"/>
                            </a:ext>
                          </a:extLst>
                        </wps:spPr>
                        <wps:linkedTxbx id="3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3004820" y="3276600"/>
                            <a:ext cx="3944620" cy="180340"/>
                          </a:xfrm>
                          <a:prstGeom prst="rect">
                            <a:avLst/>
                          </a:prstGeom>
                          <a:noFill/>
                          <a:ln>
                            <a:noFill/>
                          </a:ln>
                          <a:effectLst/>
                          <a:extLst>
                            <a:ext uri="{C572A759-6A51-4108-AA02-DFA0A04FC94B}">
                              <ma14:wrappingTextBoxFlag xmlns:ma14="http://schemas.microsoft.com/office/mac/drawingml/2011/main"/>
                            </a:ext>
                          </a:extLst>
                        </wps:spPr>
                        <wps:linkedTxbx id="3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3004820" y="3455670"/>
                            <a:ext cx="3944620" cy="180975"/>
                          </a:xfrm>
                          <a:prstGeom prst="rect">
                            <a:avLst/>
                          </a:prstGeom>
                          <a:noFill/>
                          <a:ln>
                            <a:noFill/>
                          </a:ln>
                          <a:effectLst/>
                          <a:extLst>
                            <a:ext uri="{C572A759-6A51-4108-AA02-DFA0A04FC94B}">
                              <ma14:wrappingTextBoxFlag xmlns:ma14="http://schemas.microsoft.com/office/mac/drawingml/2011/main"/>
                            </a:ext>
                          </a:extLst>
                        </wps:spPr>
                        <wps:linkedTxbx id="3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1440" y="3635375"/>
                            <a:ext cx="6858000" cy="180975"/>
                          </a:xfrm>
                          <a:prstGeom prst="rect">
                            <a:avLst/>
                          </a:prstGeom>
                          <a:noFill/>
                          <a:ln>
                            <a:noFill/>
                          </a:ln>
                          <a:effectLst/>
                          <a:extLst>
                            <a:ext uri="{C572A759-6A51-4108-AA02-DFA0A04FC94B}">
                              <ma14:wrappingTextBoxFlag xmlns:ma14="http://schemas.microsoft.com/office/mac/drawingml/2011/main"/>
                            </a:ext>
                          </a:extLst>
                        </wps:spPr>
                        <wps:linkedTxbx id="3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40" y="3815080"/>
                            <a:ext cx="6858000" cy="718820"/>
                          </a:xfrm>
                          <a:prstGeom prst="rect">
                            <a:avLst/>
                          </a:prstGeom>
                          <a:noFill/>
                          <a:ln>
                            <a:noFill/>
                          </a:ln>
                          <a:effectLst/>
                          <a:extLst>
                            <a:ext uri="{C572A759-6A51-4108-AA02-DFA0A04FC94B}">
                              <ma14:wrappingTextBoxFlag xmlns:ma14="http://schemas.microsoft.com/office/mac/drawingml/2011/main"/>
                            </a:ext>
                          </a:extLst>
                        </wps:spPr>
                        <wps:linkedTxbx id="3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40" y="4532630"/>
                            <a:ext cx="6858000" cy="177165"/>
                          </a:xfrm>
                          <a:prstGeom prst="rect">
                            <a:avLst/>
                          </a:prstGeom>
                          <a:noFill/>
                          <a:ln>
                            <a:noFill/>
                          </a:ln>
                          <a:effectLst/>
                          <a:extLst>
                            <a:ext uri="{C572A759-6A51-4108-AA02-DFA0A04FC94B}">
                              <ma14:wrappingTextBoxFlag xmlns:ma14="http://schemas.microsoft.com/office/mac/drawingml/2011/main"/>
                            </a:ext>
                          </a:extLst>
                        </wps:spPr>
                        <wps:linkedTxbx id="3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9" o:spid="_x0000_s1153" style="position:absolute;margin-left:28.8pt;margin-top:100.9pt;width:554.4pt;height:673.65pt;z-index:251676811;mso-position-horizontal-relative:page;mso-position-vertical-relative:page" coordsize="7040880,85553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" mv:complextextbox="1">
                <v:shape id="Text Box 17" o:spid="_x0000_s1154" type="#_x0000_t202" style="position:absolute;width:7040880;height:8555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lOxQAA&#10;ANwAAAAPAAAAZHJzL2Rvd25yZXYueG1sRI9La8JAFIX3Qv/DcAvdmRlFiqSOoUgbLKULH124u2Su&#10;SZrMnZCZauqvdwqCy8N5fJxFNthWnKj3tWMNk0SBIC6cqbnUsN+9j+cgfEA22DomDX/kIVs+jBaY&#10;GnfmDZ22oRRxhH2KGqoQulRKX1Rk0SeuI47e0fUWQ5R9KU2P5zhuWzlV6llarDkSKuxoVVHRbH+t&#10;hvyQm/zrcya/P9R69nNpVOS/af30OLy+gAg0hHv41l4bDXM1hf8z8Qj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mU7FAAAA3AAAAA8AAAAAAAAAAAAAAAAAlwIAAGRycy9k&#10;b3ducmV2LnhtbFBLBQYAAAAABAAEAPUAAACJAwAAAAA=&#10;" mv:complextextbox="1" filled="f" stroked="f">
                  <v:path arrowok="t"/>
                </v:shape>
                <v:shape id="Text Box 984" o:spid="_x0000_s1155" type="#_x0000_t202" style="position:absolute;left:91440;top:45720;width:43649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A2F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oDYXFAAAA3AAAAA8AAAAAAAAAAAAAAAAAlwIAAGRycy9k&#10;b3ducmV2LnhtbFBLBQYAAAAABAAEAPUAAACJAwAAAAA=&#10;" filled="f" stroked="f">
                  <v:textbox style="mso-next-textbox:#Text Box 985" inset="0,0,0,0">
                    <w:txbxContent>
                      <w:p w14:paraId="1280500D" w14:textId="033DB51E" w:rsidR="00824756" w:rsidRPr="00307D71" w:rsidRDefault="00824756" w:rsidP="009B3DC8">
                        <w:pPr>
                          <w:ind w:firstLine="260"/>
                          <w:rPr>
                            <w:rFonts w:ascii="Lucida Bright" w:hAnsi="Lucida Bright"/>
                          </w:rPr>
                        </w:pPr>
                        <w:r w:rsidRPr="0090561A">
                          <w:rPr>
                            <w:rFonts w:ascii="Lucida Bright" w:hAnsi="Lucida Bright"/>
                          </w:rPr>
                          <w:tab/>
                        </w:r>
                        <w:r>
                          <w:rPr>
                            <w:rFonts w:ascii="Lucida Bright" w:hAnsi="Lucida Bright"/>
                          </w:rPr>
                          <w:t>In Kenya t</w:t>
                        </w:r>
                        <w:r w:rsidRPr="00960714">
                          <w:rPr>
                            <w:rFonts w:ascii="Lucida Bright" w:hAnsi="Lucida Bright"/>
                          </w:rPr>
                          <w:t xml:space="preserve">he </w:t>
                        </w:r>
                        <w:r>
                          <w:rPr>
                            <w:rFonts w:ascii="Lucida Bright" w:hAnsi="Lucida Bright"/>
                          </w:rPr>
                          <w:t>child</w:t>
                        </w:r>
                        <w:r w:rsidRPr="00960714">
                          <w:rPr>
                            <w:rFonts w:ascii="Lucida Bright" w:hAnsi="Lucida Bright"/>
                          </w:rPr>
                          <w:t xml:space="preserve"> mortality rate</w:t>
                        </w:r>
                        <w:r>
                          <w:rPr>
                            <w:rFonts w:ascii="Lucida Bright" w:hAnsi="Lucida Bright"/>
                          </w:rPr>
                          <w:t xml:space="preserve"> (the</w:t>
                        </w:r>
                        <w:r w:rsidRPr="00960714">
                          <w:rPr>
                            <w:rFonts w:ascii="Lucida Bright" w:hAnsi="Lucida Bright"/>
                          </w:rPr>
                          <w:t xml:space="preserve"> </w:t>
                        </w:r>
                        <w:r>
                          <w:rPr>
                            <w:rFonts w:ascii="Lucida Bright" w:hAnsi="Lucida Bright"/>
                          </w:rPr>
                          <w:t xml:space="preserve">number of children who die before 5 years of age) is 52 deaths per 1,000 births. Neonatal mortality, the most dangerous period of all for children, is 22 deaths per 1,000 births. </w:t>
                        </w:r>
                        <w:r w:rsidRPr="00960714">
                          <w:rPr>
                            <w:rFonts w:ascii="Lucida Bright" w:hAnsi="Lucida Bright"/>
                          </w:rPr>
                          <w:t xml:space="preserve">GHP has implemented </w:t>
                        </w:r>
                        <w:r>
                          <w:rPr>
                            <w:rFonts w:ascii="Lucida Bright" w:hAnsi="Lucida Bright"/>
                          </w:rPr>
                          <w:t>a</w:t>
                        </w:r>
                        <w:r w:rsidRPr="00960714">
                          <w:rPr>
                            <w:rFonts w:ascii="Lucida Bright" w:hAnsi="Lucida Bright"/>
                          </w:rPr>
                          <w:t xml:space="preserve"> project of home visits</w:t>
                        </w:r>
                        <w:r>
                          <w:rPr>
                            <w:rFonts w:ascii="Lucida Bright" w:hAnsi="Lucida Bright"/>
                          </w:rPr>
                          <w:t>, conducted</w:t>
                        </w:r>
                        <w:r w:rsidRPr="00960714">
                          <w:rPr>
                            <w:rFonts w:ascii="Lucida Bright" w:hAnsi="Lucida Bright"/>
                          </w:rPr>
                          <w:t xml:space="preserve"> by</w:t>
                        </w:r>
                        <w:r>
                          <w:rPr>
                            <w:rFonts w:ascii="Lucida Bright" w:hAnsi="Lucida Bright"/>
                          </w:rPr>
                          <w:t xml:space="preserve"> 30 specially trained</w:t>
                        </w:r>
                        <w:r w:rsidRPr="00960714">
                          <w:rPr>
                            <w:rFonts w:ascii="Lucida Bright" w:hAnsi="Lucida Bright"/>
                          </w:rPr>
                          <w:t xml:space="preserve"> CHWs</w:t>
                        </w:r>
                        <w:r>
                          <w:rPr>
                            <w:rFonts w:ascii="Lucida Bright" w:hAnsi="Lucida Bright"/>
                          </w:rPr>
                          <w:t>, for newborn infant evaluation</w:t>
                        </w:r>
                        <w:r w:rsidRPr="00960714">
                          <w:rPr>
                            <w:rFonts w:ascii="Lucida Bright" w:hAnsi="Lucida Bright"/>
                          </w:rPr>
                          <w:t xml:space="preserve">, as recommended by UNICEF for low-income countries like Kenya. </w:t>
                        </w:r>
                        <w:r>
                          <w:rPr>
                            <w:rFonts w:ascii="Lucida Bright" w:hAnsi="Lucida Bright"/>
                          </w:rPr>
                          <w:t xml:space="preserve">University of New Mexico funds have paid for the training and some of the operating costs of this program. UNM students have studied the efficacy of this program. </w:t>
                        </w:r>
                        <w:r w:rsidRPr="008F1C50">
                          <w:rPr>
                            <w:rFonts w:ascii="Lucida Bright" w:hAnsi="Lucida Bright"/>
                          </w:rPr>
                          <w:t xml:space="preserve">The CHWs visit the newborn infants 3 times during the first week of life, taking their temperature, counting their breathing rate, </w:t>
                        </w:r>
                        <w:r>
                          <w:rPr>
                            <w:rFonts w:ascii="Lucida Bright" w:hAnsi="Lucida Bright"/>
                          </w:rPr>
                          <w:t xml:space="preserve">observing their feeding progress, and </w:t>
                        </w:r>
                        <w:r w:rsidRPr="008F1C50">
                          <w:rPr>
                            <w:rFonts w:ascii="Lucida Bright" w:hAnsi="Lucida Bright"/>
                          </w:rPr>
                          <w:t>looking for early signs of infection so that prompt treatment can be arranged</w:t>
                        </w:r>
                        <w:r w:rsidRPr="008F1C50">
                          <w:rPr>
                            <w:rFonts w:ascii="Lucida Bright" w:hAnsi="Lucida Bright" w:cs="Lucida Bright"/>
                            <w:color w:val="000000"/>
                          </w:rPr>
                          <w:t xml:space="preserve">. </w:t>
                        </w:r>
                        <w:r>
                          <w:rPr>
                            <w:rFonts w:ascii="Lucida Bright" w:hAnsi="Lucida Bright" w:cs="Lucida Bright"/>
                            <w:color w:val="000000"/>
                          </w:rPr>
                          <w:t>1,061 newborn infants were visited this year. 37 infants were referred by CHWs for illness. Only 3 infants died during their first week of life. This is a 75% reduction in expected neonatal mortality. This program has made a huge difference in the survival rates of newborn infants in the Kisesini Dispensary service area.  The CHWs are paid a per diem of $3.30 per visit, or about $10 for all 3 newborn visits. Our annual expenses for this program were $7,371. This program has been so successful it must be expanded. Our projected annual expenses for next year are $10,504.</w:t>
                        </w:r>
                      </w:p>
                      <w:p w14:paraId="6E9B18DE" w14:textId="6BA8BE9D" w:rsidR="00824756" w:rsidRPr="0090561A" w:rsidRDefault="00824756" w:rsidP="007F62D3">
                        <w:pPr>
                          <w:jc w:val="both"/>
                          <w:rPr>
                            <w:noProof/>
                          </w:rPr>
                        </w:pPr>
                      </w:p>
                    </w:txbxContent>
                  </v:textbox>
                </v:shape>
                <v:shape id="Text Box 985" o:spid="_x0000_s1156" type="#_x0000_t202" style="position:absolute;left:91440;top:225425;width:43649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Kge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kqB7FAAAA3AAAAA8AAAAAAAAAAAAAAAAAlwIAAGRycy9k&#10;b3ducmV2LnhtbFBLBQYAAAAABAAEAPUAAACJAwAAAAA=&#10;" filled="f" stroked="f">
                  <v:textbox style="mso-next-textbox:#Text Box 986" inset="0,0,0,0">
                    <w:txbxContent/>
                  </v:textbox>
                </v:shape>
                <v:shape id="Text Box 986" o:spid="_x0000_s1157" type="#_x0000_t202" style="position:absolute;left:91440;top:404495;width:43649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jZpxQAA&#10;ANwAAAAPAAAAZHJzL2Rvd25yZXYueG1sRI9Ba8JAFITvQv/D8oTezMYegkY3QUoLBaE0xoPH1+wz&#10;Wcy+TbOrpv++Wyj0OMzMN8y2nGwvbjR641jBMklBEDdOG24VHOvXxQqED8gae8ek4Js8lMXDbIu5&#10;dneu6HYIrYgQ9jkq6EIYcil905FFn7iBOHpnN1oMUY6t1CPeI9z28ilNM2nRcFzocKDnjprL4WoV&#10;7E5cvZiv98+P6lyZul6nvM8uSj3Op90GRKAp/If/2m9awXqV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2NmnFAAAA3AAAAA8AAAAAAAAAAAAAAAAAlwIAAGRycy9k&#10;b3ducmV2LnhtbFBLBQYAAAAABAAEAPUAAACJAwAAAAA=&#10;" filled="f" stroked="f">
                  <v:textbox style="mso-next-textbox:#Text Box 987" inset="0,0,0,0">
                    <w:txbxContent/>
                  </v:textbox>
                </v:shape>
                <v:shape id="Text Box 987" o:spid="_x0000_s1158" type="#_x0000_t202" style="position:absolute;left:91440;top:584200;width:43649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P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aPg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qT8sQAAADcAAAADwAAAAAAAAAAAAAAAACXAgAAZHJzL2Rv&#10;d25yZXYueG1sUEsFBgAAAAAEAAQA9QAAAIgDAAAAAA==&#10;" filled="f" stroked="f">
                  <v:textbox style="mso-next-textbox:#Text Box 988" inset="0,0,0,0">
                    <w:txbxContent/>
                  </v:textbox>
                </v:shape>
                <v:shape id="Text Box 988" o:spid="_x0000_s1159" type="#_x0000_t202" style="position:absolute;left:91440;top:763905;width:43649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QeAwQAA&#10;ANwAAAAPAAAAZHJzL2Rvd25yZXYueG1sRE9Ni8IwEL0L+x/CLHizqR5Eu0YRWWFBEGs9eJxtxjbY&#10;TLpNVuu/NwfB4+N9L1a9bcSNOm8cKxgnKQji0mnDlYJTsR3NQPiArLFxTAoe5GG1/BgsMNPuzjnd&#10;jqESMYR9hgrqENpMSl/WZNEnriWO3MV1FkOEXSV1h/cYbhs5SdOptGg4NtTY0qam8nr8twrWZ86/&#10;zd/+95BfclMU85R306tSw89+/QUiUB/e4pf7RyuYz+L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GUHgMEAAADcAAAADwAAAAAAAAAAAAAAAACXAgAAZHJzL2Rvd25y&#10;ZXYueG1sUEsFBgAAAAAEAAQA9QAAAIUDAAAAAA==&#10;" filled="f" stroked="f">
                  <v:textbox style="mso-next-textbox:#Text Box 989" inset="0,0,0,0">
                    <w:txbxContent/>
                  </v:textbox>
                </v:shape>
                <v:shape id="Text Box 989" o:spid="_x0000_s1160" type="#_x0000_t202" style="position:absolute;left:91440;top:942975;width:43649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aIbxAAA&#10;ANwAAAAPAAAAZHJzL2Rvd25yZXYueG1sRI9Ba8JAFITvBf/D8gRvdaMHMdFVRCwIgjTGg8dn9pks&#10;Zt+m2VXTf98tFHocZuYbZrnubSOe1HnjWMFknIAgLp02XCk4Fx/vcxA+IGtsHJOCb/KwXg3elphp&#10;9+KcnqdQiQhhn6GCOoQ2k9KXNVn0Y9cSR+/mOoshyq6SusNXhNtGTpNkJi0ajgs1trStqbyfHlbB&#10;5sL5znwdr5/5LTdFkSZ8mN2VGg37zQJEoD78h//ae60gnaf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iG8QAAADcAAAADwAAAAAAAAAAAAAAAACXAgAAZHJzL2Rv&#10;d25yZXYueG1sUEsFBgAAAAAEAAQA9QAAAIgDAAAAAA==&#10;" filled="f" stroked="f">
                  <v:textbox style="mso-next-textbox:#Text Box 64" inset="0,0,0,0">
                    <w:txbxContent/>
                  </v:textbox>
                </v:shape>
                <v:shape id="Text Box 64" o:spid="_x0000_s1161" type="#_x0000_t202" style="position:absolute;left:91440;top:1122680;width:43649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162" type="#_x0000_t202" style="position:absolute;left:91440;top:1302385;width:43649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7" inset="0,0,0,0">
                    <w:txbxContent/>
                  </v:textbox>
                </v:shape>
                <v:shape id="Text Box 67" o:spid="_x0000_s1163" type="#_x0000_t202" style="position:absolute;left:3004820;top:1481455;width:14516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72" inset="0,0,0,0">
                    <w:txbxContent/>
                  </v:textbox>
                </v:shape>
                <v:shape id="Text Box 72" o:spid="_x0000_s1164" type="#_x0000_t202" style="position:absolute;left:3004820;top:1661160;width:145161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165" type="#_x0000_t202" style="position:absolute;left:3004820;top:1840865;width:39446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_x0000_s1166" inset="0,0,0,0">
                    <w:txbxContent/>
                  </v:textbox>
                </v:shape>
                <v:shape id="_x0000_s1166" type="#_x0000_t202" style="position:absolute;left:3004820;top:2019935;width:39446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167" type="#_x0000_t202" style="position:absolute;left:3004820;top:2199640;width:39446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168" type="#_x0000_t202" style="position:absolute;left:3004820;top:2379345;width:39446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169" type="#_x0000_t202" style="position:absolute;left:3004820;top:2558415;width:39446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170" type="#_x0000_t202" style="position:absolute;left:3004820;top:2738120;width:39446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80" inset="0,0,0,0">
                    <w:txbxContent/>
                  </v:textbox>
                </v:shape>
                <v:shape id="Text Box 80" o:spid="_x0000_s1171" type="#_x0000_t202" style="position:absolute;left:3004820;top:2917825;width:39446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172" type="#_x0000_t202" style="position:absolute;left:3004820;top:3096895;width:39446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173" type="#_x0000_t202" style="position:absolute;left:3004820;top:3276600;width:39446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5" inset="0,0,0,0">
                    <w:txbxContent/>
                  </v:textbox>
                </v:shape>
                <v:shape id="Text Box 85" o:spid="_x0000_s1174" type="#_x0000_t202" style="position:absolute;left:3004820;top:3455670;width:39446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175" type="#_x0000_t202" style="position:absolute;left:91440;top:3635375;width:685800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176" type="#_x0000_t202" style="position:absolute;left:91440;top:3815080;width:6858000;height:718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177" type="#_x0000_t202" style="position:absolute;left:91440;top:4532630;width:68580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v:textbox>
                </v:shape>
                <w10:wrap type="through" anchorx="page" anchory="page"/>
              </v:group>
            </w:pict>
          </mc:Fallback>
        </mc:AlternateContent>
      </w:r>
      <w:r w:rsidR="00E449AB">
        <w:rPr>
          <w:noProof/>
        </w:rPr>
        <mc:AlternateContent>
          <mc:Choice Requires="wps">
            <w:drawing>
              <wp:anchor distT="0" distB="0" distL="114300" distR="114300" simplePos="0" relativeHeight="251834507" behindDoc="0" locked="0" layoutInCell="1" allowOverlap="1" wp14:anchorId="040488A3" wp14:editId="7FCFF366">
                <wp:simplePos x="0" y="0"/>
                <wp:positionH relativeFrom="page">
                  <wp:posOffset>365760</wp:posOffset>
                </wp:positionH>
                <wp:positionV relativeFrom="page">
                  <wp:posOffset>749300</wp:posOffset>
                </wp:positionV>
                <wp:extent cx="7012305" cy="565150"/>
                <wp:effectExtent l="0" t="0" r="0" b="0"/>
                <wp:wrapThrough wrapText="bothSides">
                  <wp:wrapPolygon edited="0">
                    <wp:start x="78" y="0"/>
                    <wp:lineTo x="78" y="20387"/>
                    <wp:lineTo x="21438" y="20387"/>
                    <wp:lineTo x="21438" y="0"/>
                    <wp:lineTo x="78" y="0"/>
                  </wp:wrapPolygon>
                </wp:wrapThrough>
                <wp:docPr id="801"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2305" cy="565150"/>
                        </a:xfrm>
                        <a:prstGeom prst="rect">
                          <a:avLst/>
                        </a:prstGeom>
                        <a:noFill/>
                        <a:ln>
                          <a:noFill/>
                        </a:ln>
                        <a:effectLst/>
                        <a:extLst>
                          <a:ext uri="{C572A759-6A51-4108-AA02-DFA0A04FC94B}">
                            <ma14:wrappingTextBoxFlag xmlns:ma14="http://schemas.microsoft.com/office/mac/drawingml/2011/main" val="1"/>
                          </a:ext>
                        </a:extLst>
                      </wps:spPr>
                      <wps:txbx>
                        <w:txbxContent>
                          <w:p w14:paraId="1E34FCDA" w14:textId="39F065D5" w:rsidR="00824756" w:rsidRPr="00A24E59" w:rsidRDefault="00824756" w:rsidP="00047DAF">
                            <w:pPr>
                              <w:jc w:val="center"/>
                              <w:rPr>
                                <w:color w:val="AD0202"/>
                                <w:sz w:val="48"/>
                                <w:szCs w:val="48"/>
                              </w:rPr>
                            </w:pPr>
                            <w:r w:rsidRPr="00A24E59">
                              <w:rPr>
                                <w:color w:val="AD0202"/>
                                <w:sz w:val="48"/>
                                <w:szCs w:val="48"/>
                              </w:rPr>
                              <w:t>Improving Newborn Infant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04" o:spid="_x0000_s1178" type="#_x0000_t202" style="position:absolute;margin-left:28.8pt;margin-top:59pt;width:552.15pt;height:44.5pt;z-index:2518345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" mv:complextextbox="1" filled="f" stroked="f">
                <v:path arrowok="t"/>
                <v:textbox>
                  <w:txbxContent>
                    <w:p w14:paraId="1E34FCDA" w14:textId="39F065D5" w:rsidR="00824756" w:rsidRPr="00A24E59" w:rsidRDefault="00824756" w:rsidP="00047DAF">
                      <w:pPr>
                        <w:jc w:val="center"/>
                        <w:rPr>
                          <w:color w:val="AD0202"/>
                          <w:sz w:val="48"/>
                          <w:szCs w:val="48"/>
                        </w:rPr>
                      </w:pPr>
                      <w:r w:rsidRPr="00A24E59">
                        <w:rPr>
                          <w:color w:val="AD0202"/>
                          <w:sz w:val="48"/>
                          <w:szCs w:val="48"/>
                        </w:rPr>
                        <w:t>Improving Newborn Infant Care</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745419" behindDoc="0" locked="0" layoutInCell="1" allowOverlap="1" wp14:anchorId="6BE9129E" wp14:editId="67B99666">
                <wp:simplePos x="0" y="0"/>
                <wp:positionH relativeFrom="page">
                  <wp:posOffset>3886200</wp:posOffset>
                </wp:positionH>
                <wp:positionV relativeFrom="page">
                  <wp:posOffset>390525</wp:posOffset>
                </wp:positionV>
                <wp:extent cx="3520440" cy="408305"/>
                <wp:effectExtent l="0" t="0" r="10160" b="0"/>
                <wp:wrapThrough wrapText="bothSides">
                  <wp:wrapPolygon edited="0">
                    <wp:start x="0" y="0"/>
                    <wp:lineTo x="0" y="20156"/>
                    <wp:lineTo x="21506" y="20156"/>
                    <wp:lineTo x="21506" y="0"/>
                    <wp:lineTo x="0" y="0"/>
                  </wp:wrapPolygon>
                </wp:wrapThrough>
                <wp:docPr id="80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408305"/>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128366AB" w14:textId="0A69D746" w:rsidR="00824756" w:rsidRPr="00A24E59" w:rsidRDefault="00824756" w:rsidP="005A6588">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7" o:spid="_x0000_s1179" type="#_x0000_t202" style="position:absolute;margin-left:306pt;margin-top:30.75pt;width:277.2pt;height:32.15pt;z-index:251745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" mv:complextextbox="1" fillcolor="window" stroked="f">
                <v:path arrowok="t"/>
                <v:textbox>
                  <w:txbxContent>
                    <w:p w14:paraId="128366AB" w14:textId="0A69D746" w:rsidR="00824756" w:rsidRPr="00A24E59" w:rsidRDefault="00824756" w:rsidP="005A6588">
                      <w:pPr>
                        <w:jc w:val="right"/>
                        <w:rPr>
                          <w:color w:val="AD0202"/>
                        </w:rPr>
                      </w:pPr>
                      <w:r w:rsidRPr="00A24E59">
                        <w:rPr>
                          <w:color w:val="AD0202"/>
                        </w:rPr>
                        <w:t>ANNUAL REPORT 2015</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744395" behindDoc="0" locked="0" layoutInCell="1" allowOverlap="1" wp14:anchorId="03C5DA6B" wp14:editId="55CBBB1E">
                <wp:simplePos x="0" y="0"/>
                <wp:positionH relativeFrom="page">
                  <wp:posOffset>365760</wp:posOffset>
                </wp:positionH>
                <wp:positionV relativeFrom="page">
                  <wp:posOffset>390525</wp:posOffset>
                </wp:positionV>
                <wp:extent cx="3520440" cy="383540"/>
                <wp:effectExtent l="0" t="0" r="10160" b="0"/>
                <wp:wrapThrough wrapText="bothSides">
                  <wp:wrapPolygon edited="0">
                    <wp:start x="0" y="0"/>
                    <wp:lineTo x="0" y="20026"/>
                    <wp:lineTo x="21506" y="20026"/>
                    <wp:lineTo x="21506" y="0"/>
                    <wp:lineTo x="0" y="0"/>
                  </wp:wrapPolygon>
                </wp:wrapThrough>
                <wp:docPr id="73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5A876491" w14:textId="4F622706" w:rsidR="00824756" w:rsidRPr="00A24E59" w:rsidRDefault="00824756">
                            <w:pPr>
                              <w:rPr>
                                <w:color w:val="AD0202"/>
                              </w:rPr>
                            </w:pPr>
                            <w:r w:rsidRPr="00A24E59">
                              <w:rPr>
                                <w:color w:val="AD0202"/>
                              </w:rPr>
                              <w:t>GLOBAL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6" o:spid="_x0000_s1180" type="#_x0000_t202" style="position:absolute;margin-left:28.8pt;margin-top:30.75pt;width:277.2pt;height:30.2pt;z-index:251744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" mv:complextextbox="1" fillcolor="window" stroked="f">
                <v:path arrowok="t"/>
                <v:textbox>
                  <w:txbxContent>
                    <w:p w14:paraId="5A876491" w14:textId="4F622706" w:rsidR="00824756" w:rsidRPr="00A24E59" w:rsidRDefault="00824756">
                      <w:pPr>
                        <w:rPr>
                          <w:color w:val="AD0202"/>
                        </w:rPr>
                      </w:pPr>
                      <w:r w:rsidRPr="00A24E59">
                        <w:rPr>
                          <w:color w:val="AD0202"/>
                        </w:rPr>
                        <w:t>GLOBAL HEALTH PARTNERSHIPS</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674763" behindDoc="0" locked="0" layoutInCell="1" allowOverlap="1" wp14:anchorId="111C5926" wp14:editId="03D6559A">
                <wp:simplePos x="0" y="0"/>
                <wp:positionH relativeFrom="page">
                  <wp:posOffset>365760</wp:posOffset>
                </wp:positionH>
                <wp:positionV relativeFrom="page">
                  <wp:posOffset>4343400</wp:posOffset>
                </wp:positionV>
                <wp:extent cx="7040880" cy="5349240"/>
                <wp:effectExtent l="0" t="0" r="0" b="10160"/>
                <wp:wrapThrough wrapText="bothSides">
                  <wp:wrapPolygon edited="0">
                    <wp:start x="78" y="0"/>
                    <wp:lineTo x="78" y="21538"/>
                    <wp:lineTo x="21429" y="21538"/>
                    <wp:lineTo x="21429" y="0"/>
                    <wp:lineTo x="78" y="0"/>
                  </wp:wrapPolygon>
                </wp:wrapThrough>
                <wp:docPr id="7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0880" cy="5349240"/>
                        </a:xfrm>
                        <a:prstGeom prst="rect">
                          <a:avLst/>
                        </a:prstGeom>
                        <a:noFill/>
                        <a:ln>
                          <a:noFill/>
                        </a:ln>
                        <a:effectLst/>
                        <a:extLst>
                          <a:ext uri="{C572A759-6A51-4108-AA02-DFA0A04FC94B}">
                            <ma14:wrappingTextBoxFlag xmlns:ma14="http://schemas.microsoft.com/office/mac/drawingml/2011/main" val="1"/>
                          </a:ext>
                        </a:extLst>
                      </wps:spPr>
                      <wps:txbx>
                        <w:txbxContent>
                          <w:p w14:paraId="0D71AF3F" w14:textId="77777777" w:rsidR="00824756" w:rsidRDefault="0082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181" type="#_x0000_t202" style="position:absolute;margin-left:28.8pt;margin-top:342pt;width:554.4pt;height:421.2pt;z-index:251674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" mv:complextextbox="1" filled="f" stroked="f">
                <v:path arrowok="t"/>
                <v:textbox>
                  <w:txbxContent>
                    <w:p w14:paraId="0D71AF3F" w14:textId="77777777" w:rsidR="00824756" w:rsidRDefault="00824756"/>
                  </w:txbxContent>
                </v:textbox>
                <w10:wrap type="through" anchorx="page" anchory="page"/>
              </v:shape>
            </w:pict>
          </mc:Fallback>
        </mc:AlternateContent>
      </w:r>
      <w:r w:rsidR="004A34BB">
        <w:br w:type="page"/>
      </w:r>
      <w:r w:rsidR="007A744A">
        <w:rPr>
          <w:noProof/>
        </w:rPr>
        <w:lastRenderedPageBreak/>
        <w:drawing>
          <wp:anchor distT="134112" distB="334137" distL="248412" distR="450723" simplePos="0" relativeHeight="251843723" behindDoc="0" locked="0" layoutInCell="1" allowOverlap="1" wp14:anchorId="6B614425" wp14:editId="509EB768">
            <wp:simplePos x="0" y="0"/>
            <wp:positionH relativeFrom="page">
              <wp:posOffset>616585</wp:posOffset>
            </wp:positionH>
            <wp:positionV relativeFrom="page">
              <wp:posOffset>6502400</wp:posOffset>
            </wp:positionV>
            <wp:extent cx="4008755" cy="3006725"/>
            <wp:effectExtent l="177800" t="177800" r="385445" b="371475"/>
            <wp:wrapThrough wrapText="bothSides">
              <wp:wrapPolygon edited="0">
                <wp:start x="684" y="-1277"/>
                <wp:lineTo x="-958" y="-912"/>
                <wp:lineTo x="-958" y="22079"/>
                <wp:lineTo x="-684" y="22626"/>
                <wp:lineTo x="821" y="23721"/>
                <wp:lineTo x="958" y="24086"/>
                <wp:lineTo x="21487" y="24086"/>
                <wp:lineTo x="21624" y="23721"/>
                <wp:lineTo x="23266" y="22444"/>
                <wp:lineTo x="23540" y="19524"/>
                <wp:lineTo x="23540" y="1825"/>
                <wp:lineTo x="22035" y="-912"/>
                <wp:lineTo x="21898" y="-1277"/>
                <wp:lineTo x="684" y="-1277"/>
              </wp:wrapPolygon>
            </wp:wrapThrough>
            <wp:docPr id="732"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37" cstate="email">
                      <a:extLst>
                        <a:ext uri="{28A0092B-C50C-407E-A947-70E740481C1C}">
                          <a14:useLocalDpi xmlns:a14="http://schemas.microsoft.com/office/drawing/2010/main"/>
                        </a:ext>
                      </a:extLst>
                    </a:blip>
                    <a:stretch>
                      <a:fillRect/>
                    </a:stretch>
                  </pic:blipFill>
                  <pic:spPr>
                    <a:xfrm>
                      <a:off x="0" y="0"/>
                      <a:ext cx="4008755" cy="3006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49AB">
        <w:rPr>
          <w:noProof/>
        </w:rPr>
        <w:drawing>
          <wp:anchor distT="134112" distB="336550" distL="248412" distR="448183" simplePos="0" relativeHeight="251842699" behindDoc="0" locked="0" layoutInCell="1" allowOverlap="1" wp14:anchorId="2086D962" wp14:editId="73EEEF0A">
            <wp:simplePos x="0" y="0"/>
            <wp:positionH relativeFrom="page">
              <wp:posOffset>5069840</wp:posOffset>
            </wp:positionH>
            <wp:positionV relativeFrom="page">
              <wp:posOffset>6321425</wp:posOffset>
            </wp:positionV>
            <wp:extent cx="2247265" cy="2999105"/>
            <wp:effectExtent l="177800" t="177800" r="368935" b="379095"/>
            <wp:wrapThrough wrapText="bothSides">
              <wp:wrapPolygon edited="0">
                <wp:start x="1221" y="-1281"/>
                <wp:lineTo x="-1709" y="-915"/>
                <wp:lineTo x="-1709" y="22135"/>
                <wp:lineTo x="-1221" y="22684"/>
                <wp:lineTo x="1465" y="23781"/>
                <wp:lineTo x="1709" y="24147"/>
                <wp:lineTo x="21240" y="24147"/>
                <wp:lineTo x="21484" y="23781"/>
                <wp:lineTo x="24414" y="22501"/>
                <wp:lineTo x="24902" y="19574"/>
                <wp:lineTo x="24902" y="1829"/>
                <wp:lineTo x="22216" y="-915"/>
                <wp:lineTo x="21972" y="-1281"/>
                <wp:lineTo x="1221" y="-1281"/>
              </wp:wrapPolygon>
            </wp:wrapThrough>
            <wp:docPr id="733"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38" cstate="email">
                      <a:extLst>
                        <a:ext uri="{28A0092B-C50C-407E-A947-70E740481C1C}">
                          <a14:useLocalDpi xmlns:a14="http://schemas.microsoft.com/office/drawing/2010/main"/>
                        </a:ext>
                      </a:extLst>
                    </a:blip>
                    <a:stretch>
                      <a:fillRect/>
                    </a:stretch>
                  </pic:blipFill>
                  <pic:spPr>
                    <a:xfrm>
                      <a:off x="0" y="0"/>
                      <a:ext cx="2247265" cy="2999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49AB">
        <w:rPr>
          <w:noProof/>
        </w:rPr>
        <w:drawing>
          <wp:anchor distT="158496" distB="159004" distL="272796" distR="272923" simplePos="0" relativeHeight="251786379" behindDoc="0" locked="0" layoutInCell="1" allowOverlap="1" wp14:anchorId="2C55252C" wp14:editId="30553FCE">
            <wp:simplePos x="0" y="0"/>
            <wp:positionH relativeFrom="page">
              <wp:posOffset>701421</wp:posOffset>
            </wp:positionH>
            <wp:positionV relativeFrom="page">
              <wp:posOffset>1995551</wp:posOffset>
            </wp:positionV>
            <wp:extent cx="3517011" cy="2639060"/>
            <wp:effectExtent l="203200" t="203200" r="191770" b="205740"/>
            <wp:wrapThrough wrapText="bothSides">
              <wp:wrapPolygon edited="0">
                <wp:start x="-156" y="-1663"/>
                <wp:lineTo x="-1248" y="-1247"/>
                <wp:lineTo x="-1248" y="18710"/>
                <wp:lineTo x="-936" y="22037"/>
                <wp:lineTo x="-156" y="23076"/>
                <wp:lineTo x="21530" y="23076"/>
                <wp:lineTo x="22310" y="22037"/>
                <wp:lineTo x="22622" y="18710"/>
                <wp:lineTo x="22622" y="2079"/>
                <wp:lineTo x="21530" y="-1039"/>
                <wp:lineTo x="21530" y="-1663"/>
                <wp:lineTo x="-156" y="-1663"/>
              </wp:wrapPolygon>
            </wp:wrapThrough>
            <wp:docPr id="731"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39" cstate="email">
                      <a:extLst>
                        <a:ext uri="{28A0092B-C50C-407E-A947-70E740481C1C}">
                          <a14:useLocalDpi xmlns:a14="http://schemas.microsoft.com/office/drawing/2010/main"/>
                        </a:ext>
                      </a:extLst>
                    </a:blip>
                    <a:stretch>
                      <a:fillRect/>
                    </a:stretch>
                  </pic:blipFill>
                  <pic:spPr>
                    <a:xfrm>
                      <a:off x="0" y="0"/>
                      <a:ext cx="3516630" cy="26390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D02ED">
        <w:rPr>
          <w:noProof/>
        </w:rPr>
        <mc:AlternateContent>
          <mc:Choice Requires="wpg">
            <w:drawing>
              <wp:anchor distT="0" distB="0" distL="114300" distR="114300" simplePos="0" relativeHeight="251685003" behindDoc="0" locked="0" layoutInCell="1" allowOverlap="1" wp14:anchorId="24CE4CC2" wp14:editId="6F5B8423">
                <wp:simplePos x="0" y="0"/>
                <wp:positionH relativeFrom="page">
                  <wp:posOffset>411480</wp:posOffset>
                </wp:positionH>
                <wp:positionV relativeFrom="page">
                  <wp:posOffset>1384300</wp:posOffset>
                </wp:positionV>
                <wp:extent cx="6949440" cy="8359140"/>
                <wp:effectExtent l="0" t="0" r="0" b="0"/>
                <wp:wrapThrough wrapText="bothSides">
                  <wp:wrapPolygon edited="0">
                    <wp:start x="79" y="0"/>
                    <wp:lineTo x="79" y="21528"/>
                    <wp:lineTo x="21395" y="21528"/>
                    <wp:lineTo x="21395" y="0"/>
                    <wp:lineTo x="79" y="0"/>
                  </wp:wrapPolygon>
                </wp:wrapThrough>
                <wp:docPr id="1012" name="Group 1012"/>
                <wp:cNvGraphicFramePr/>
                <a:graphic xmlns:a="http://schemas.openxmlformats.org/drawingml/2006/main">
                  <a:graphicData uri="http://schemas.microsoft.com/office/word/2010/wordprocessingGroup">
                    <wpg:wgp>
                      <wpg:cNvGrpSpPr/>
                      <wpg:grpSpPr>
                        <a:xfrm>
                          <a:off x="0" y="0"/>
                          <a:ext cx="6949440" cy="8359140"/>
                          <a:chOff x="0" y="0"/>
                          <a:chExt cx="6949440" cy="8359140"/>
                        </a:xfrm>
                        <a:extLst>
                          <a:ext uri="{0CCBE362-F206-4b92-989A-16890622DB6E}">
                            <ma14:wrappingTextBoxFlag xmlns:ma14="http://schemas.microsoft.com/office/mac/drawingml/2011/main" val="1"/>
                          </a:ext>
                        </a:extLst>
                      </wpg:grpSpPr>
                      <wps:wsp>
                        <wps:cNvPr id="730" name="Text Box 49"/>
                        <wps:cNvSpPr txBox="1">
                          <a:spLocks/>
                        </wps:cNvSpPr>
                        <wps:spPr>
                          <a:xfrm>
                            <a:off x="0" y="0"/>
                            <a:ext cx="6949440" cy="83591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91440" y="45720"/>
                            <a:ext cx="6766560" cy="360045"/>
                          </a:xfrm>
                          <a:prstGeom prst="rect">
                            <a:avLst/>
                          </a:prstGeom>
                          <a:noFill/>
                          <a:ln>
                            <a:noFill/>
                          </a:ln>
                          <a:effectLst/>
                          <a:extLst>
                            <a:ext uri="{C572A759-6A51-4108-AA02-DFA0A04FC94B}">
                              <ma14:wrappingTextBoxFlag xmlns:ma14="http://schemas.microsoft.com/office/mac/drawingml/2011/main"/>
                            </a:ext>
                          </a:extLst>
                        </wps:spPr>
                        <wps:txbx id="38">
                          <w:txbxContent>
                            <w:p w14:paraId="3B65F893" w14:textId="029C6E87" w:rsidR="00824756" w:rsidRDefault="00824756" w:rsidP="00D74DFA">
                              <w:pPr>
                                <w:rPr>
                                  <w:rFonts w:ascii="Lucida Bright" w:hAnsi="Lucida Bright" w:cs="Lucida Bright"/>
                                  <w:color w:val="000000"/>
                                </w:rPr>
                              </w:pPr>
                              <w:r w:rsidRPr="00B85EA2">
                                <w:rPr>
                                  <w:rFonts w:ascii="Lucida Bright" w:hAnsi="Lucida Bright" w:cs="Lucida Bright"/>
                                  <w:color w:val="000000"/>
                                  <w:sz w:val="22"/>
                                  <w:szCs w:val="22"/>
                                </w:rPr>
                                <w:tab/>
                              </w:r>
                              <w:r w:rsidRPr="00EB207E">
                                <w:rPr>
                                  <w:rFonts w:ascii="Lucida Bright" w:hAnsi="Lucida Bright" w:cs="Lucida Bright"/>
                                  <w:color w:val="000000"/>
                                </w:rPr>
                                <w:t>Outreach clinics deliver preventive health care services to the more remote villages of the catchment area where access to care is limited for many families. GHP supports weekend outreach clinics that focus on maternal and child health including immunizations for children, family planning services, prenatal care, and treatment of child malnutrition. The GHP outreach clinics are conducted</w:t>
                              </w:r>
                              <w:r>
                                <w:rPr>
                                  <w:rFonts w:ascii="Lucida Bright" w:hAnsi="Lucida Bright" w:cs="Lucida Bright"/>
                                  <w:color w:val="000000"/>
                                </w:rPr>
                                <w:t xml:space="preserve"> on two weekends each month and</w:t>
                              </w:r>
                              <w:r w:rsidRPr="00EB207E">
                                <w:rPr>
                                  <w:rFonts w:ascii="Lucida Bright" w:hAnsi="Lucida Bright" w:cs="Lucida Bright"/>
                                  <w:color w:val="000000"/>
                                </w:rPr>
                                <w:t xml:space="preserve"> are sta</w:t>
                              </w:r>
                              <w:r>
                                <w:rPr>
                                  <w:rFonts w:ascii="Lucida Bright" w:hAnsi="Lucida Bright" w:cs="Lucida Bright"/>
                                  <w:color w:val="000000"/>
                                </w:rPr>
                                <w:t>ffed by the Kenya nurses and coordinated by the Community Health W</w:t>
                              </w:r>
                              <w:r w:rsidRPr="00EB207E">
                                <w:rPr>
                                  <w:rFonts w:ascii="Lucida Bright" w:hAnsi="Lucida Bright" w:cs="Lucida Bright"/>
                                  <w:color w:val="000000"/>
                                </w:rPr>
                                <w:t>orkers. The services provided include immunizations, vitamin A supplements for children, deworming, and growth and nutrition assessment.  Women are provided with family planning services (Depoprovera inje</w:t>
                              </w:r>
                              <w:r>
                                <w:rPr>
                                  <w:rFonts w:ascii="Lucida Bright" w:hAnsi="Lucida Bright" w:cs="Lucida Bright"/>
                                  <w:color w:val="000000"/>
                                </w:rPr>
                                <w:t>ctions and birth control pills). P</w:t>
                              </w:r>
                              <w:r w:rsidRPr="00EB207E">
                                <w:rPr>
                                  <w:rFonts w:ascii="Lucida Bright" w:hAnsi="Lucida Bright" w:cs="Lucida Bright"/>
                                  <w:color w:val="000000"/>
                                </w:rPr>
                                <w:t xml:space="preserve">regnant women are seen for prenatal care. </w:t>
                              </w:r>
                              <w:r>
                                <w:rPr>
                                  <w:rFonts w:ascii="Lucida Bright" w:hAnsi="Lucida Bright" w:cs="Lucida Bright"/>
                                  <w:color w:val="000000"/>
                                </w:rPr>
                                <w:t>During this past year a total of 1,558 patients were seen in very remote villages of the sublocations of Syokisinga and Mekilingi. 1,041 children were seen for immunizations and nutritional assessment. 383 women were seen for family planning, and 135 women were seen for prenatal care. The total expense of this program was $2,030. In spite of the grueling day required of our nursing staff to conduct these clinics, this is truly one of our best programs for the investment. These outreach clinics deliver healthcare to people who would otherwise never have such care.</w:t>
                              </w:r>
                            </w:p>
                            <w:p w14:paraId="3EDC6F36" w14:textId="79D751BC" w:rsidR="00824756" w:rsidRPr="002E460A" w:rsidRDefault="00824756" w:rsidP="002E460A">
                              <w:pPr>
                                <w:rPr>
                                  <w:rFonts w:ascii="Lucida Bright" w:hAnsi="Lucida Bright" w:cs="Lucida Bright"/>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4114165" y="404495"/>
                            <a:ext cx="2743835" cy="180975"/>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4198620" y="584200"/>
                            <a:ext cx="2659380" cy="180975"/>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4245610" y="763905"/>
                            <a:ext cx="2612390" cy="180340"/>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3" name="Text Box 993"/>
                        <wps:cNvSpPr txBox="1"/>
                        <wps:spPr>
                          <a:xfrm>
                            <a:off x="4245610" y="942975"/>
                            <a:ext cx="2612390" cy="180975"/>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4" name="Text Box 994"/>
                        <wps:cNvSpPr txBox="1"/>
                        <wps:spPr>
                          <a:xfrm>
                            <a:off x="4245610" y="1122680"/>
                            <a:ext cx="2612390" cy="180975"/>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5" name="Text Box 995"/>
                        <wps:cNvSpPr txBox="1"/>
                        <wps:spPr>
                          <a:xfrm>
                            <a:off x="4245610" y="1302385"/>
                            <a:ext cx="2612390" cy="180340"/>
                          </a:xfrm>
                          <a:prstGeom prst="rect">
                            <a:avLst/>
                          </a:prstGeom>
                          <a:noFill/>
                          <a:ln>
                            <a:noFill/>
                          </a:ln>
                          <a:effectLst/>
                          <a:extLst>
                            <a:ext uri="{C572A759-6A51-4108-AA02-DFA0A04FC94B}">
                              <ma14:wrappingTextBoxFlag xmlns:ma14="http://schemas.microsoft.com/office/mac/drawingml/2011/main"/>
                            </a:ext>
                          </a:extLst>
                        </wps:spPr>
                        <wps:linkedTxbx id="3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9" name="Text Box 999"/>
                        <wps:cNvSpPr txBox="1"/>
                        <wps:spPr>
                          <a:xfrm>
                            <a:off x="4245610" y="1481455"/>
                            <a:ext cx="2612390" cy="180975"/>
                          </a:xfrm>
                          <a:prstGeom prst="rect">
                            <a:avLst/>
                          </a:prstGeom>
                          <a:noFill/>
                          <a:ln>
                            <a:noFill/>
                          </a:ln>
                          <a:effectLst/>
                          <a:extLst>
                            <a:ext uri="{C572A759-6A51-4108-AA02-DFA0A04FC94B}">
                              <ma14:wrappingTextBoxFlag xmlns:ma14="http://schemas.microsoft.com/office/mac/drawingml/2011/main"/>
                            </a:ext>
                          </a:extLst>
                        </wps:spPr>
                        <wps:linkedTxbx id="3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0" name="Text Box 1000"/>
                        <wps:cNvSpPr txBox="1"/>
                        <wps:spPr>
                          <a:xfrm>
                            <a:off x="4245610" y="1661160"/>
                            <a:ext cx="2612390" cy="180975"/>
                          </a:xfrm>
                          <a:prstGeom prst="rect">
                            <a:avLst/>
                          </a:prstGeom>
                          <a:noFill/>
                          <a:ln>
                            <a:noFill/>
                          </a:ln>
                          <a:effectLst/>
                          <a:extLst>
                            <a:ext uri="{C572A759-6A51-4108-AA02-DFA0A04FC94B}">
                              <ma14:wrappingTextBoxFlag xmlns:ma14="http://schemas.microsoft.com/office/mac/drawingml/2011/main"/>
                            </a:ext>
                          </a:extLst>
                        </wps:spPr>
                        <wps:linkedTxbx id="3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1" name="Text Box 1001"/>
                        <wps:cNvSpPr txBox="1"/>
                        <wps:spPr>
                          <a:xfrm>
                            <a:off x="4245610" y="1840865"/>
                            <a:ext cx="2612390" cy="180340"/>
                          </a:xfrm>
                          <a:prstGeom prst="rect">
                            <a:avLst/>
                          </a:prstGeom>
                          <a:noFill/>
                          <a:ln>
                            <a:noFill/>
                          </a:ln>
                          <a:effectLst/>
                          <a:extLst>
                            <a:ext uri="{C572A759-6A51-4108-AA02-DFA0A04FC94B}">
                              <ma14:wrappingTextBoxFlag xmlns:ma14="http://schemas.microsoft.com/office/mac/drawingml/2011/main"/>
                            </a:ext>
                          </a:extLst>
                        </wps:spPr>
                        <wps:linkedTxbx id="3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2" name="Text Box 1002"/>
                        <wps:cNvSpPr txBox="1"/>
                        <wps:spPr>
                          <a:xfrm>
                            <a:off x="4245610" y="2019935"/>
                            <a:ext cx="2612390" cy="180975"/>
                          </a:xfrm>
                          <a:prstGeom prst="rect">
                            <a:avLst/>
                          </a:prstGeom>
                          <a:noFill/>
                          <a:ln>
                            <a:noFill/>
                          </a:ln>
                          <a:effectLst/>
                          <a:extLst>
                            <a:ext uri="{C572A759-6A51-4108-AA02-DFA0A04FC94B}">
                              <ma14:wrappingTextBoxFlag xmlns:ma14="http://schemas.microsoft.com/office/mac/drawingml/2011/main"/>
                            </a:ext>
                          </a:extLst>
                        </wps:spPr>
                        <wps:linkedTxbx id="3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3" name="Text Box 1003"/>
                        <wps:cNvSpPr txBox="1"/>
                        <wps:spPr>
                          <a:xfrm>
                            <a:off x="4245610" y="2199640"/>
                            <a:ext cx="2612390" cy="180975"/>
                          </a:xfrm>
                          <a:prstGeom prst="rect">
                            <a:avLst/>
                          </a:prstGeom>
                          <a:noFill/>
                          <a:ln>
                            <a:noFill/>
                          </a:ln>
                          <a:effectLst/>
                          <a:extLst>
                            <a:ext uri="{C572A759-6A51-4108-AA02-DFA0A04FC94B}">
                              <ma14:wrappingTextBoxFlag xmlns:ma14="http://schemas.microsoft.com/office/mac/drawingml/2011/main"/>
                            </a:ext>
                          </a:extLst>
                        </wps:spPr>
                        <wps:linkedTxbx id="3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4" name="Text Box 1004"/>
                        <wps:cNvSpPr txBox="1"/>
                        <wps:spPr>
                          <a:xfrm>
                            <a:off x="4245610" y="2379345"/>
                            <a:ext cx="2612390" cy="180340"/>
                          </a:xfrm>
                          <a:prstGeom prst="rect">
                            <a:avLst/>
                          </a:prstGeom>
                          <a:noFill/>
                          <a:ln>
                            <a:noFill/>
                          </a:ln>
                          <a:effectLst/>
                          <a:extLst>
                            <a:ext uri="{C572A759-6A51-4108-AA02-DFA0A04FC94B}">
                              <ma14:wrappingTextBoxFlag xmlns:ma14="http://schemas.microsoft.com/office/mac/drawingml/2011/main"/>
                            </a:ext>
                          </a:extLst>
                        </wps:spPr>
                        <wps:linkedTxbx id="3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5" name="Text Box 1005"/>
                        <wps:cNvSpPr txBox="1"/>
                        <wps:spPr>
                          <a:xfrm>
                            <a:off x="4245610" y="2558415"/>
                            <a:ext cx="2612390" cy="180975"/>
                          </a:xfrm>
                          <a:prstGeom prst="rect">
                            <a:avLst/>
                          </a:prstGeom>
                          <a:noFill/>
                          <a:ln>
                            <a:noFill/>
                          </a:ln>
                          <a:effectLst/>
                          <a:extLst>
                            <a:ext uri="{C572A759-6A51-4108-AA02-DFA0A04FC94B}">
                              <ma14:wrappingTextBoxFlag xmlns:ma14="http://schemas.microsoft.com/office/mac/drawingml/2011/main"/>
                            </a:ext>
                          </a:extLst>
                        </wps:spPr>
                        <wps:linkedTxbx id="3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6" name="Text Box 1006"/>
                        <wps:cNvSpPr txBox="1"/>
                        <wps:spPr>
                          <a:xfrm>
                            <a:off x="4245610" y="2738120"/>
                            <a:ext cx="2612390" cy="180975"/>
                          </a:xfrm>
                          <a:prstGeom prst="rect">
                            <a:avLst/>
                          </a:prstGeom>
                          <a:noFill/>
                          <a:ln>
                            <a:noFill/>
                          </a:ln>
                          <a:effectLst/>
                          <a:extLst>
                            <a:ext uri="{C572A759-6A51-4108-AA02-DFA0A04FC94B}">
                              <ma14:wrappingTextBoxFlag xmlns:ma14="http://schemas.microsoft.com/office/mac/drawingml/2011/main"/>
                            </a:ext>
                          </a:extLst>
                        </wps:spPr>
                        <wps:linkedTxbx id="3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7" name="Text Box 1007"/>
                        <wps:cNvSpPr txBox="1"/>
                        <wps:spPr>
                          <a:xfrm>
                            <a:off x="4243070" y="2917825"/>
                            <a:ext cx="2614930" cy="180340"/>
                          </a:xfrm>
                          <a:prstGeom prst="rect">
                            <a:avLst/>
                          </a:prstGeom>
                          <a:noFill/>
                          <a:ln>
                            <a:noFill/>
                          </a:ln>
                          <a:effectLst/>
                          <a:extLst>
                            <a:ext uri="{C572A759-6A51-4108-AA02-DFA0A04FC94B}">
                              <ma14:wrappingTextBoxFlag xmlns:ma14="http://schemas.microsoft.com/office/mac/drawingml/2011/main"/>
                            </a:ext>
                          </a:extLst>
                        </wps:spPr>
                        <wps:linkedTxbx id="3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8" name="Text Box 1008"/>
                        <wps:cNvSpPr txBox="1"/>
                        <wps:spPr>
                          <a:xfrm>
                            <a:off x="4220845" y="3096895"/>
                            <a:ext cx="2637155" cy="180975"/>
                          </a:xfrm>
                          <a:prstGeom prst="rect">
                            <a:avLst/>
                          </a:prstGeom>
                          <a:noFill/>
                          <a:ln>
                            <a:noFill/>
                          </a:ln>
                          <a:effectLst/>
                          <a:extLst>
                            <a:ext uri="{C572A759-6A51-4108-AA02-DFA0A04FC94B}">
                              <ma14:wrappingTextBoxFlag xmlns:ma14="http://schemas.microsoft.com/office/mac/drawingml/2011/main"/>
                            </a:ext>
                          </a:extLst>
                        </wps:spPr>
                        <wps:linkedTxbx id="3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9" name="Text Box 1009"/>
                        <wps:cNvSpPr txBox="1"/>
                        <wps:spPr>
                          <a:xfrm>
                            <a:off x="4197985" y="3276600"/>
                            <a:ext cx="2660015" cy="180340"/>
                          </a:xfrm>
                          <a:prstGeom prst="rect">
                            <a:avLst/>
                          </a:prstGeom>
                          <a:noFill/>
                          <a:ln>
                            <a:noFill/>
                          </a:ln>
                          <a:effectLst/>
                          <a:extLst>
                            <a:ext uri="{C572A759-6A51-4108-AA02-DFA0A04FC94B}">
                              <ma14:wrappingTextBoxFlag xmlns:ma14="http://schemas.microsoft.com/office/mac/drawingml/2011/main"/>
                            </a:ext>
                          </a:extLst>
                        </wps:spPr>
                        <wps:linkedTxbx id="3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0" name="Text Box 1010"/>
                        <wps:cNvSpPr txBox="1"/>
                        <wps:spPr>
                          <a:xfrm>
                            <a:off x="91440" y="3455670"/>
                            <a:ext cx="6766560" cy="1257935"/>
                          </a:xfrm>
                          <a:prstGeom prst="rect">
                            <a:avLst/>
                          </a:prstGeom>
                          <a:noFill/>
                          <a:ln>
                            <a:noFill/>
                          </a:ln>
                          <a:effectLst/>
                          <a:extLst>
                            <a:ext uri="{C572A759-6A51-4108-AA02-DFA0A04FC94B}">
                              <ma14:wrappingTextBoxFlag xmlns:ma14="http://schemas.microsoft.com/office/mac/drawingml/2011/main"/>
                            </a:ext>
                          </a:extLst>
                        </wps:spPr>
                        <wps:linkedTxbx id="3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1" name="Text Box 1011"/>
                        <wps:cNvSpPr txBox="1"/>
                        <wps:spPr>
                          <a:xfrm>
                            <a:off x="91440" y="4712335"/>
                            <a:ext cx="4140835" cy="180975"/>
                          </a:xfrm>
                          <a:prstGeom prst="rect">
                            <a:avLst/>
                          </a:prstGeom>
                          <a:noFill/>
                          <a:ln>
                            <a:noFill/>
                          </a:ln>
                          <a:effectLst/>
                          <a:extLst>
                            <a:ext uri="{C572A759-6A51-4108-AA02-DFA0A04FC94B}">
                              <ma14:wrappingTextBoxFlag xmlns:ma14="http://schemas.microsoft.com/office/mac/drawingml/2011/main"/>
                            </a:ext>
                          </a:extLst>
                        </wps:spPr>
                        <wps:linkedTxbx id="3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12" o:spid="_x0000_s1182" style="position:absolute;margin-left:32.4pt;margin-top:109pt;width:547.2pt;height:658.2pt;z-index:251685003;mso-position-horizontal-relative:page;mso-position-vertical-relative:page" coordsize="6949440,8359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" mv:complextextbox="1">
                <v:shape id="Text Box 49" o:spid="_x0000_s1183" type="#_x0000_t202" style="position:absolute;width:6949440;height:8359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fxJwwAA&#10;ANwAAAAPAAAAZHJzL2Rvd25yZXYueG1sRE9NT8JAEL2b+B82Y8JNdgWiprIQQqCBGA+iHrxNumNb&#10;6c423QUKv545mHh8ed/Tee8bdaQu1oEtPAwNKOIiuJpLC58f6/tnUDEhO2wCk4UzRZjPbm+mmLlw&#10;4nc67lKpJIRjhhaqlNpM61hU5DEOQ0ss3E/oPCaBXaldhycJ940eGfOoPdYsDRW2tKyo2O8O3kL+&#10;nbv87XWiv7ZmM/m97I30r6wd3PWLF1CJ+vQv/nNvnIWnscyXM3IE9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ufxJwwAAANwAAAAPAAAAAAAAAAAAAAAAAJcCAABkcnMvZG93&#10;bnJldi54bWxQSwUGAAAAAAQABAD1AAAAhwMAAAAA&#10;" mv:complextextbox="1" filled="f" stroked="f">
                  <v:path arrowok="t"/>
                </v:shape>
                <v:shape id="Text Box 90" o:spid="_x0000_s1184" type="#_x0000_t202" style="position:absolute;left:91440;top:45720;width:6766560;height:360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1" inset="0,0,0,0">
                    <w:txbxContent>
                      <w:p w14:paraId="3B65F893" w14:textId="029C6E87" w:rsidR="00824756" w:rsidRDefault="00824756" w:rsidP="00D74DFA">
                        <w:pPr>
                          <w:rPr>
                            <w:rFonts w:ascii="Lucida Bright" w:hAnsi="Lucida Bright" w:cs="Lucida Bright"/>
                            <w:color w:val="000000"/>
                          </w:rPr>
                        </w:pPr>
                        <w:r w:rsidRPr="00B85EA2">
                          <w:rPr>
                            <w:rFonts w:ascii="Lucida Bright" w:hAnsi="Lucida Bright" w:cs="Lucida Bright"/>
                            <w:color w:val="000000"/>
                            <w:sz w:val="22"/>
                            <w:szCs w:val="22"/>
                          </w:rPr>
                          <w:tab/>
                        </w:r>
                        <w:r w:rsidRPr="00EB207E">
                          <w:rPr>
                            <w:rFonts w:ascii="Lucida Bright" w:hAnsi="Lucida Bright" w:cs="Lucida Bright"/>
                            <w:color w:val="000000"/>
                          </w:rPr>
                          <w:t>Outreach clinics deliver preventive health care services to the more remote villages of the catchment area where access to care is limited for many families. GHP supports weekend outreach clinics that focus on maternal and child health including immunizations for children, family planning services, prenatal care, and treatment of child malnutrition. The GHP outreach clinics are conducted</w:t>
                        </w:r>
                        <w:r>
                          <w:rPr>
                            <w:rFonts w:ascii="Lucida Bright" w:hAnsi="Lucida Bright" w:cs="Lucida Bright"/>
                            <w:color w:val="000000"/>
                          </w:rPr>
                          <w:t xml:space="preserve"> on two weekends each month and</w:t>
                        </w:r>
                        <w:r w:rsidRPr="00EB207E">
                          <w:rPr>
                            <w:rFonts w:ascii="Lucida Bright" w:hAnsi="Lucida Bright" w:cs="Lucida Bright"/>
                            <w:color w:val="000000"/>
                          </w:rPr>
                          <w:t xml:space="preserve"> are sta</w:t>
                        </w:r>
                        <w:r>
                          <w:rPr>
                            <w:rFonts w:ascii="Lucida Bright" w:hAnsi="Lucida Bright" w:cs="Lucida Bright"/>
                            <w:color w:val="000000"/>
                          </w:rPr>
                          <w:t>ffed by the Kenya nurses and coordinated by the Community Health W</w:t>
                        </w:r>
                        <w:r w:rsidRPr="00EB207E">
                          <w:rPr>
                            <w:rFonts w:ascii="Lucida Bright" w:hAnsi="Lucida Bright" w:cs="Lucida Bright"/>
                            <w:color w:val="000000"/>
                          </w:rPr>
                          <w:t>orkers. The services provided include immunizations, vitamin A supplements for children, deworming, and growth and nutrition assessment.  Women are provided with family planning services (Depoprovera inje</w:t>
                        </w:r>
                        <w:r>
                          <w:rPr>
                            <w:rFonts w:ascii="Lucida Bright" w:hAnsi="Lucida Bright" w:cs="Lucida Bright"/>
                            <w:color w:val="000000"/>
                          </w:rPr>
                          <w:t>ctions and birth control pills). P</w:t>
                        </w:r>
                        <w:r w:rsidRPr="00EB207E">
                          <w:rPr>
                            <w:rFonts w:ascii="Lucida Bright" w:hAnsi="Lucida Bright" w:cs="Lucida Bright"/>
                            <w:color w:val="000000"/>
                          </w:rPr>
                          <w:t xml:space="preserve">regnant women are seen for prenatal care. </w:t>
                        </w:r>
                        <w:r>
                          <w:rPr>
                            <w:rFonts w:ascii="Lucida Bright" w:hAnsi="Lucida Bright" w:cs="Lucida Bright"/>
                            <w:color w:val="000000"/>
                          </w:rPr>
                          <w:t>During this past year a total of 1,558 patients were seen in very remote villages of the sublocations of Syokisinga and Mekilingi. 1,041 children were seen for immunizations and nutritional assessment. 383 women were seen for family planning, and 135 women were seen for prenatal care. The total expense of this program was $2,030. In spite of the grueling day required of our nursing staff to conduct these clinics, this is truly one of our best programs for the investment. These outreach clinics deliver healthcare to people who would otherwise never have such care.</w:t>
                        </w:r>
                      </w:p>
                      <w:p w14:paraId="3EDC6F36" w14:textId="79D751BC" w:rsidR="00824756" w:rsidRPr="002E460A" w:rsidRDefault="00824756" w:rsidP="002E460A">
                        <w:pPr>
                          <w:rPr>
                            <w:rFonts w:ascii="Lucida Bright" w:hAnsi="Lucida Bright" w:cs="Lucida Bright"/>
                            <w:color w:val="000000"/>
                          </w:rPr>
                        </w:pPr>
                      </w:p>
                    </w:txbxContent>
                  </v:textbox>
                </v:shape>
                <v:shape id="Text Box 91" o:spid="_x0000_s1185" type="#_x0000_t202" style="position:absolute;left:4114165;top:404495;width:274383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v:textbox>
                </v:shape>
                <v:shape id="Text Box 92" o:spid="_x0000_s1186" type="#_x0000_t202" style="position:absolute;left:4198620;top:584200;width:265938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v:textbox>
                </v:shape>
                <v:shape id="Text Box 93" o:spid="_x0000_s1187" type="#_x0000_t202" style="position:absolute;left:4245610;top:763905;width:26123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93" inset="0,0,0,0">
                    <w:txbxContent/>
                  </v:textbox>
                </v:shape>
                <v:shape id="Text Box 993" o:spid="_x0000_s1188" type="#_x0000_t202" style="position:absolute;left:4245610;top:942975;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AMsxQAA&#10;ANwAAAAPAAAAZHJzL2Rvd25yZXYueG1sRI9Ba8JAFITvBf/D8gRvdWMFaaKriLRQEIoxHjw+s89k&#10;Mfs2zW41/vuuUPA4zMw3zGLV20ZcqfPGsYLJOAFBXDptuFJwKD5f30H4gKyxcUwK7uRhtRy8LDDT&#10;7sY5XfehEhHCPkMFdQhtJqUva7Lox64ljt7ZdRZDlF0ldYe3CLeNfEuSmbRoOC7U2NKmpvKy/7UK&#10;1kfOP8zP92mXn3NTFGnC29lFqdGwX89BBOrDM/zf/tIK0n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YAyzFAAAA3AAAAA8AAAAAAAAAAAAAAAAAlwIAAGRycy9k&#10;b3ducmV2LnhtbFBLBQYAAAAABAAEAPUAAACJAwAAAAA=&#10;" filled="f" stroked="f">
                  <v:textbox style="mso-next-textbox:#Text Box 994" inset="0,0,0,0">
                    <w:txbxContent/>
                  </v:textbox>
                </v:shape>
                <v:shape id="Text Box 994" o:spid="_x0000_s1189" type="#_x0000_t202" style="position:absolute;left:4245610;top:1122680;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8ZtYxQAA&#10;ANwAAAAPAAAAZHJzL2Rvd25yZXYueG1sRI9Ba8JAFITvBf/D8gRvdWMRaaKriLRQEIoxHjw+s89k&#10;Mfs2zW41/vuuUPA4zMw3zGLV20ZcqfPGsYLJOAFBXDptuFJwKD5f30H4gKyxcUwK7uRhtRy8LDDT&#10;7sY5XfehEhHCPkMFdQhtJqUva7Lox64ljt7ZdRZDlF0ldYe3CLeNfEuSmbRoOC7U2NKmpvKy/7UK&#10;1kfOP8zP92mXn3NTFGnC29lFqdGwX89BBOrDM/zf/tIK0n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xm1jFAAAA3AAAAA8AAAAAAAAAAAAAAAAAlwIAAGRycy9k&#10;b3ducmV2LnhtbFBLBQYAAAAABAAEAPUAAACJAwAAAAA=&#10;" filled="f" stroked="f">
                  <v:textbox style="mso-next-textbox:#Text Box 995" inset="0,0,0,0">
                    <w:txbxContent/>
                  </v:textbox>
                </v:shape>
                <v:shape id="Text Box 995" o:spid="_x0000_s1190" type="#_x0000_t202" style="position:absolute;left:4245610;top:1302385;width:26123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T7DxQAA&#10;ANwAAAAPAAAAZHJzL2Rvd25yZXYueG1sRI9Ba8JAFITvBf/D8gRvdWNBaaKriLRQEIoxHjw+s89k&#10;Mfs2zW41/vuuUPA4zMw3zGLV20ZcqfPGsYLJOAFBXDptuFJwKD5f30H4gKyxcUwK7uRhtRy8LDDT&#10;7sY5XfehEhHCPkMFdQhtJqUva7Lox64ljt7ZdRZDlF0ldYe3CLeNfEuSmbRoOC7U2NKmpvKy/7UK&#10;1kfOP8zP92mXn3NTFGnC29lFqdGwX89BBOrDM/zf/tIK0n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PsPFAAAA3AAAAA8AAAAAAAAAAAAAAAAAlwIAAGRycy9k&#10;b3ducmV2LnhtbFBLBQYAAAAABAAEAPUAAACJAwAAAAA=&#10;" filled="f" stroked="f">
                  <v:textbox style="mso-next-textbox:#Text Box 999" inset="0,0,0,0">
                    <w:txbxContent/>
                  </v:textbox>
                </v:shape>
                <v:shape id="Text Box 999" o:spid="_x0000_s1191" type="#_x0000_t202" style="position:absolute;left:4245610;top:1481455;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DTGxAAA&#10;ANwAAAAPAAAAZHJzL2Rvd25yZXYueG1sRI9Ba8JAFITvBf/D8gRvzcYepImuImJBEEpjPHh8Zp/J&#10;YvZtzK6a/vtuodDjMDPfMIvVYFvxoN4bxwqmSQqCuHLacK3gWH68voPwAVlj65gUfJOH1XL0ssBc&#10;uycX9DiEWkQI+xwVNCF0uZS+asiiT1xHHL2L6y2GKPta6h6fEW5b+ZamM2nRcFxosKNNQ9X1cLcK&#10;1icutub2ef4qLoUpyyzl/eyq1GQ8rOcgAg3hP/zX3mk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A0xsQAAADcAAAADwAAAAAAAAAAAAAAAACXAgAAZHJzL2Rv&#10;d25yZXYueG1sUEsFBgAAAAAEAAQA9QAAAIgDAAAAAA==&#10;" filled="f" stroked="f">
                  <v:textbox style="mso-next-textbox:#Text Box 1000" inset="0,0,0,0">
                    <w:txbxContent/>
                  </v:textbox>
                </v:shape>
                <v:shape id="Text Box 1000" o:spid="_x0000_s1192" type="#_x0000_t202" style="position:absolute;left:4245610;top:1661160;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GG4xgAA&#10;AN0AAAAPAAAAZHJzL2Rvd25yZXYueG1sRI9Ba8MwDIXvg/0Ho8Fuq90dSpvWLaVsMBiMpdlhRzVW&#10;E9NYzmKvzf79dCj0JvGe3vu02oyhU2cako9sYToxoIjr6Dw3Fr6q16c5qJSRHXaRycIfJdis7+9W&#10;WLh44ZLO+9woCeFUoIU2577QOtUtBUyT2BOLdoxDwCzr0Gg34EXCQ6efjZnpgJ6locWedi3Vp/1v&#10;sLD95vLF/3wcPstj6atqYfh9drL28WHcLkFlGvPNfL1+c4JvjPDLNzKCXv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mGG4xgAAAN0AAAAPAAAAAAAAAAAAAAAAAJcCAABkcnMv&#10;ZG93bnJldi54bWxQSwUGAAAAAAQABAD1AAAAigMAAAAA&#10;" filled="f" stroked="f">
                  <v:textbox style="mso-next-textbox:#Text Box 1001" inset="0,0,0,0">
                    <w:txbxContent/>
                  </v:textbox>
                </v:shape>
                <v:shape id="Text Box 1001" o:spid="_x0000_s1193" type="#_x0000_t202" style="position:absolute;left:4245610;top:1840865;width:26123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MQjwwAA&#10;AN0AAAAPAAAAZHJzL2Rvd25yZXYueG1sRE9NawIxEL0X+h/CCN5qogepW6OItCAI0nU9eJxuxt3g&#10;ZrLdRF3/vSkUvM3jfc582btGXKkL1rOG8UiBIC69sVxpOBRfb+8gQkQ22HgmDXcKsFy8vswxM/7G&#10;OV33sRIphEOGGuoY20zKUNbkMIx8S5y4k+8cxgS7SpoObyncNXKi1FQ6tJwaamxpXVN53l+chtWR&#10;80/7u/v5zk+5LYqZ4u30rPVw0K8+QETq41P8796YNF+pMfx9k0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1MQjwwAAAN0AAAAPAAAAAAAAAAAAAAAAAJcCAABkcnMvZG93&#10;bnJldi54bWxQSwUGAAAAAAQABAD1AAAAhwMAAAAA&#10;" filled="f" stroked="f">
                  <v:textbox style="mso-next-textbox:#Text Box 1002" inset="0,0,0,0">
                    <w:txbxContent/>
                  </v:textbox>
                </v:shape>
                <v:shape id="Text Box 1002" o:spid="_x0000_s1194" type="#_x0000_t202" style="position:absolute;left:4245610;top:2019935;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BlpUwwAA&#10;AN0AAAAPAAAAZHJzL2Rvd25yZXYueG1sRE9NawIxEL0X/A9hhN5qogfRrVFELBQKxXU9eJxuxt3g&#10;ZrJuUt3++0YQvM3jfc5i1btGXKkL1rOG8UiBIC69sVxpOBQfbzMQISIbbDyThj8KsFoOXhaYGX/j&#10;nK77WIkUwiFDDXWMbSZlKGtyGEa+JU7cyXcOY4JdJU2HtxTuGjlRaiodWk4NNba0qak873+dhvWR&#10;8629fP/s8lNui2Ku+Gt61vp12K/fQUTq41P8cH+aNF+pCdy/SS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BlpUwwAAAN0AAAAPAAAAAAAAAAAAAAAAAJcCAABkcnMvZG93&#10;bnJldi54bWxQSwUGAAAAAAQABAD1AAAAhwMAAAAA&#10;" filled="f" stroked="f">
                  <v:textbox style="mso-next-textbox:#Text Box 1003" inset="0,0,0,0">
                    <w:txbxContent/>
                  </v:textbox>
                </v:shape>
                <v:shape id="Text Box 1003" o:spid="_x0000_s1195" type="#_x0000_t202" style="position:absolute;left:4245610;top:2199640;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v/PwwAA&#10;AN0AAAAPAAAAZHJzL2Rvd25yZXYueG1sRE9NawIxEL0X/A9hhN5qYgt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Sv/PwwAAAN0AAAAPAAAAAAAAAAAAAAAAAJcCAABkcnMvZG93&#10;bnJldi54bWxQSwUGAAAAAAQABAD1AAAAhwMAAAAA&#10;" filled="f" stroked="f">
                  <v:textbox style="mso-next-textbox:#Text Box 1004" inset="0,0,0,0">
                    <w:txbxContent/>
                  </v:textbox>
                </v:shape>
                <v:shape id="Text Box 1004" o:spid="_x0000_s1196" type="#_x0000_t202" style="position:absolute;left:4245610;top:2379345;width:26123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2e7wwAA&#10;AN0AAAAPAAAAZHJzL2Rvd25yZXYueG1sRE9NawIxEL0X/A9hhN5qYil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2e7wwAAAN0AAAAPAAAAAAAAAAAAAAAAAJcCAABkcnMvZG93&#10;bnJldi54bWxQSwUGAAAAAAQABAD1AAAAhwMAAAAA&#10;" filled="f" stroked="f">
                  <v:textbox style="mso-next-textbox:#Text Box 1005" inset="0,0,0,0">
                    <w:txbxContent/>
                  </v:textbox>
                </v:shape>
                <v:shape id="Text Box 1005" o:spid="_x0000_s1197" type="#_x0000_t202" style="position:absolute;left:4245610;top:2558415;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8IgwwAA&#10;AN0AAAAPAAAAZHJzL2Rvd25yZXYueG1sRE9NawIxEL0X/A9hhN5qYqF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78IgwwAAAN0AAAAPAAAAAAAAAAAAAAAAAJcCAABkcnMvZG93&#10;bnJldi54bWxQSwUGAAAAAAQABAD1AAAAhwMAAAAA&#10;" filled="f" stroked="f">
                  <v:textbox style="mso-next-textbox:#Text Box 1006" inset="0,0,0,0">
                    <w:txbxContent/>
                  </v:textbox>
                </v:shape>
                <v:shape id="Text Box 1006" o:spid="_x0000_s1198" type="#_x0000_t202" style="position:absolute;left:4245610;top:2738120;width:26123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VxXxAAA&#10;AN0AAAAPAAAAZHJzL2Rvd25yZXYueG1sRI9Bi8IwEIXvC/6HMIK3NdWDuNUoIi4IgljrwePYjG2w&#10;mXSbqPXfm4WFvc3w3vvmzXzZ2Vo8qPXGsYLRMAFBXDhtuFRwyr8/pyB8QNZYOyYFL/KwXPQ+5phq&#10;9+SMHsdQighhn6KCKoQmldIXFVn0Q9cQR+3qWoshrm0pdYvPCLe1HCfJRFo0HC9U2NC6ouJ2vFsF&#10;qzNnG/Ozvxyya2by/Cvh3eSm1KDfrWYgAnXh3/yX3upYPxLh95s4gly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1cV8QAAADdAAAADwAAAAAAAAAAAAAAAACXAgAAZHJzL2Rv&#10;d25yZXYueG1sUEsFBgAAAAAEAAQA9QAAAIgDAAAAAA==&#10;" filled="f" stroked="f">
                  <v:textbox style="mso-next-textbox:#Text Box 1007" inset="0,0,0,0">
                    <w:txbxContent/>
                  </v:textbox>
                </v:shape>
                <v:shape id="Text Box 1007" o:spid="_x0000_s1199" type="#_x0000_t202" style="position:absolute;left:4243070;top:2917825;width:261493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fnMwwAA&#10;AN0AAAAPAAAAZHJzL2Rvd25yZXYueG1sRE9NawIxEL0X/A9hhN5qogfbrkYRqSAUpOt68Dhuxt3g&#10;ZrLdRF3/fVMo9DaP9znzZe8acaMuWM8axiMFgrj0xnKl4VBsXt5AhIhssPFMGh4UYLkYPM0xM/7O&#10;Od32sRIphEOGGuoY20zKUNbkMIx8S5y4s+8cxgS7SpoO7yncNXKi1FQ6tJwaamxpXVN52V+dhtWR&#10;8w/7vTt95efcFsW74s/pRevnYb+agYjUx3/xn3tr0nylXuH3m3SCX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fnMwwAAAN0AAAAPAAAAAAAAAAAAAAAAAJcCAABkcnMvZG93&#10;bnJldi54bWxQSwUGAAAAAAQABAD1AAAAhwMAAAAA&#10;" filled="f" stroked="f">
                  <v:textbox style="mso-next-textbox:#Text Box 1008" inset="0,0,0,0">
                    <w:txbxContent/>
                  </v:textbox>
                </v:shape>
                <v:shape id="Text Box 1008" o:spid="_x0000_s1200" type="#_x0000_t202" style="position:absolute;left:4220845;top:3096895;width:263715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7m2+xgAA&#10;AN0AAAAPAAAAZHJzL2Rvd25yZXYueG1sRI9Ba8MwDIXvg/0Ho8Fuq90dSpvWLaVsMBiMpdlhRzVW&#10;E9NYzmKvzf79dCj0JvGe3vu02oyhU2cako9sYToxoIjr6Dw3Fr6q16c5qJSRHXaRycIfJdis7+9W&#10;WLh44ZLO+9woCeFUoIU2577QOtUtBUyT2BOLdoxDwCzr0Gg34EXCQ6efjZnpgJ6locWedi3Vp/1v&#10;sLD95vLF/3wcPstj6atqYfh9drL28WHcLkFlGvPNfL1+c4JvjODKNzKCXv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7m2+xgAAAN0AAAAPAAAAAAAAAAAAAAAAAJcCAABkcnMv&#10;ZG93bnJldi54bWxQSwUGAAAAAAQABAD1AAAAigMAAAAA&#10;" filled="f" stroked="f">
                  <v:textbox style="mso-next-textbox:#Text Box 1009" inset="0,0,0,0">
                    <w:txbxContent/>
                  </v:textbox>
                </v:shape>
                <v:shape id="Text Box 1009" o:spid="_x0000_s1201" type="#_x0000_t202" style="position:absolute;left:4197985;top:3276600;width:26600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sglwwAA&#10;AN0AAAAPAAAAZHJzL2Rvd25yZXYueG1sRE9NawIxEL0L/ocwQm+a6EF0axQRhUJBum4PPU43425w&#10;M1k3qa7/vhEKvc3jfc5q07tG3KgL1rOG6USBIC69sVxp+CwO4wWIEJENNp5Jw4MCbNbDwQoz4++c&#10;0+0UK5FCOGSooY6xzaQMZU0Ow8S3xIk7+85hTLCrpOnwnsJdI2dKzaVDy6mhxpZ2NZWX04/TsP3i&#10;fG+vx++P/Jzbolgqfp9ftH4Z9dtXEJH6+C/+c7+ZNF+pJTy/SSf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osglwwAAAN0AAAAPAAAAAAAAAAAAAAAAAJcCAABkcnMvZG93&#10;bnJldi54bWxQSwUGAAAAAAQABAD1AAAAhwMAAAAA&#10;" filled="f" stroked="f">
                  <v:textbox style="mso-next-textbox:#Text Box 1010" inset="0,0,0,0">
                    <w:txbxContent/>
                  </v:textbox>
                </v:shape>
                <v:shape id="Text Box 1010" o:spid="_x0000_s1202" type="#_x0000_t202" style="position:absolute;left:91440;top:3455670;width:6766560;height:1257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fdlxgAA&#10;AN0AAAAPAAAAZHJzL2Rvd25yZXYueG1sRI9Ba8MwDIXvg/4Ho8Juq90dypbVLWV0UBiMpelhRy1W&#10;E9NYTmO3zf79dBjsJvGe3vu0XI+hU1cako9sYT4zoIjr6Dw3Fg7V28MTqJSRHXaRycIPJVivJndL&#10;LFy8cUnXfW6UhHAq0EKbc19oneqWAqZZ7IlFO8YhYJZ1aLQb8CbhodOPxix0QM/S0GJPry3Vp/0l&#10;WNh8cbn154/vz/JY+qp6Nvy+OFl7Px03L6Ayjfnf/He9c4Jv5sIv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QfdlxgAAAN0AAAAPAAAAAAAAAAAAAAAAAJcCAABkcnMv&#10;ZG93bnJldi54bWxQSwUGAAAAAAQABAD1AAAAigMAAAAA&#10;" filled="f" stroked="f">
                  <v:textbox style="mso-next-textbox:#Text Box 1011" inset="0,0,0,0">
                    <w:txbxContent/>
                  </v:textbox>
                </v:shape>
                <v:shape id="Text Box 1011" o:spid="_x0000_s1203" type="#_x0000_t202" style="position:absolute;left:91440;top:4712335;width:414083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VL+wwAA&#10;AN0AAAAPAAAAZHJzL2Rvd25yZXYueG1sRE9NawIxEL0X/A9hBG812R7ErkYRsVAoiOv20OO4GXeD&#10;m8l2k+r6702h0Ns83ucs14NrxZX6YD1ryKYKBHHljeVaw2f59jwHESKywdYzabhTgPVq9LTE3Pgb&#10;F3Q9xlqkEA45amhi7HIpQ9WQwzD1HXHizr53GBPsa2l6vKVw18oXpWbSoeXU0GBH24aqy/HHadh8&#10;cbGz3/vToTgXtixfFX/MLlpPxsNmASLSEP/Ff+53k+arLIPfb9IJ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DVL+wwAAAN0AAAAPAAAAAAAAAAAAAAAAAJcCAABkcnMvZG93&#10;bnJldi54bWxQSwUGAAAAAAQABAD1AAAAhwMAAAAA&#10;" filled="f" stroked="f">
                  <v:textbox inset="0,0,0,0">
                    <w:txbxContent/>
                  </v:textbox>
                </v:shape>
                <w10:wrap type="through" anchorx="page" anchory="page"/>
              </v:group>
            </w:pict>
          </mc:Fallback>
        </mc:AlternateContent>
      </w:r>
      <w:r w:rsidR="00E449AB">
        <w:rPr>
          <w:noProof/>
        </w:rPr>
        <mc:AlternateContent>
          <mc:Choice Requires="wps">
            <w:drawing>
              <wp:anchor distT="0" distB="0" distL="114300" distR="114300" simplePos="0" relativeHeight="251749515" behindDoc="0" locked="0" layoutInCell="1" allowOverlap="1" wp14:anchorId="1BB0B913" wp14:editId="78EF5CE5">
                <wp:simplePos x="0" y="0"/>
                <wp:positionH relativeFrom="page">
                  <wp:posOffset>3886200</wp:posOffset>
                </wp:positionH>
                <wp:positionV relativeFrom="page">
                  <wp:posOffset>390525</wp:posOffset>
                </wp:positionV>
                <wp:extent cx="3520440" cy="408305"/>
                <wp:effectExtent l="0" t="0" r="10160" b="0"/>
                <wp:wrapThrough wrapText="bothSides">
                  <wp:wrapPolygon edited="0">
                    <wp:start x="0" y="0"/>
                    <wp:lineTo x="0" y="20156"/>
                    <wp:lineTo x="21506" y="20156"/>
                    <wp:lineTo x="21506" y="0"/>
                    <wp:lineTo x="0" y="0"/>
                  </wp:wrapPolygon>
                </wp:wrapThrough>
                <wp:docPr id="72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408305"/>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7139536F" w14:textId="6DE585C6" w:rsidR="00824756" w:rsidRPr="00A24E59" w:rsidRDefault="00824756" w:rsidP="00664AFE">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0" o:spid="_x0000_s1204" type="#_x0000_t202" style="position:absolute;margin-left:306pt;margin-top:30.75pt;width:277.2pt;height:32.15pt;z-index:251749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" mv:complextextbox="1" fillcolor="window" stroked="f">
                <v:path arrowok="t"/>
                <v:textbox>
                  <w:txbxContent>
                    <w:p w14:paraId="7139536F" w14:textId="6DE585C6" w:rsidR="00824756" w:rsidRPr="00A24E59" w:rsidRDefault="00824756" w:rsidP="00664AFE">
                      <w:pPr>
                        <w:jc w:val="right"/>
                        <w:rPr>
                          <w:color w:val="AD0202"/>
                        </w:rPr>
                      </w:pPr>
                      <w:r w:rsidRPr="00A24E59">
                        <w:rPr>
                          <w:color w:val="AD0202"/>
                        </w:rPr>
                        <w:t>ANNUAL REPORT 2015</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748491" behindDoc="0" locked="0" layoutInCell="1" allowOverlap="1" wp14:anchorId="46118CEF" wp14:editId="11CBAB7D">
                <wp:simplePos x="0" y="0"/>
                <wp:positionH relativeFrom="page">
                  <wp:posOffset>365760</wp:posOffset>
                </wp:positionH>
                <wp:positionV relativeFrom="page">
                  <wp:posOffset>390525</wp:posOffset>
                </wp:positionV>
                <wp:extent cx="3520440" cy="383540"/>
                <wp:effectExtent l="0" t="0" r="10160" b="0"/>
                <wp:wrapThrough wrapText="bothSides">
                  <wp:wrapPolygon edited="0">
                    <wp:start x="0" y="0"/>
                    <wp:lineTo x="0" y="20026"/>
                    <wp:lineTo x="21506" y="20026"/>
                    <wp:lineTo x="21506" y="0"/>
                    <wp:lineTo x="0" y="0"/>
                  </wp:wrapPolygon>
                </wp:wrapThrough>
                <wp:docPr id="72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2DB10828" w14:textId="6E266E6A" w:rsidR="00824756" w:rsidRPr="00A24E59" w:rsidRDefault="00824756">
                            <w:pPr>
                              <w:rPr>
                                <w:color w:val="AD0202"/>
                              </w:rPr>
                            </w:pPr>
                            <w:r w:rsidRPr="00A24E59">
                              <w:rPr>
                                <w:color w:val="AD0202"/>
                              </w:rPr>
                              <w:t>GLOBAL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9" o:spid="_x0000_s1205" type="#_x0000_t202" style="position:absolute;margin-left:28.8pt;margin-top:30.75pt;width:277.2pt;height:30.2pt;z-index:2517484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" mv:complextextbox="1" fillcolor="window" stroked="f">
                <v:path arrowok="t"/>
                <v:textbox>
                  <w:txbxContent>
                    <w:p w14:paraId="2DB10828" w14:textId="6E266E6A" w:rsidR="00824756" w:rsidRPr="00A24E59" w:rsidRDefault="00824756">
                      <w:pPr>
                        <w:rPr>
                          <w:color w:val="AD0202"/>
                        </w:rPr>
                      </w:pPr>
                      <w:r w:rsidRPr="00A24E59">
                        <w:rPr>
                          <w:color w:val="AD0202"/>
                        </w:rPr>
                        <w:t>GLOBAL HEALTH PARTNERSHIPS</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681931" behindDoc="0" locked="0" layoutInCell="1" allowOverlap="1" wp14:anchorId="4D0E9F97" wp14:editId="4D7E9C46">
                <wp:simplePos x="0" y="0"/>
                <wp:positionH relativeFrom="page">
                  <wp:posOffset>1386840</wp:posOffset>
                </wp:positionH>
                <wp:positionV relativeFrom="page">
                  <wp:posOffset>825500</wp:posOffset>
                </wp:positionV>
                <wp:extent cx="5156200" cy="558800"/>
                <wp:effectExtent l="0" t="0" r="0" b="0"/>
                <wp:wrapThrough wrapText="bothSides">
                  <wp:wrapPolygon edited="0">
                    <wp:start x="106" y="0"/>
                    <wp:lineTo x="106" y="20618"/>
                    <wp:lineTo x="21387" y="20618"/>
                    <wp:lineTo x="21387" y="0"/>
                    <wp:lineTo x="106" y="0"/>
                  </wp:wrapPolygon>
                </wp:wrapThrough>
                <wp:docPr id="7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0" cy="558800"/>
                        </a:xfrm>
                        <a:prstGeom prst="rect">
                          <a:avLst/>
                        </a:prstGeom>
                        <a:noFill/>
                        <a:ln>
                          <a:noFill/>
                        </a:ln>
                        <a:effectLst/>
                        <a:extLst>
                          <a:ext uri="{C572A759-6A51-4108-AA02-DFA0A04FC94B}">
                            <ma14:wrappingTextBoxFlag xmlns:ma14="http://schemas.microsoft.com/office/mac/drawingml/2011/main" val="1"/>
                          </a:ext>
                        </a:extLst>
                      </wps:spPr>
                      <wps:txbx>
                        <w:txbxContent>
                          <w:p w14:paraId="55496D76" w14:textId="084E751E" w:rsidR="00824756" w:rsidRPr="00A24E59" w:rsidRDefault="00824756" w:rsidP="004A34BB">
                            <w:pPr>
                              <w:jc w:val="center"/>
                              <w:rPr>
                                <w:color w:val="AD0202"/>
                                <w:sz w:val="48"/>
                                <w:szCs w:val="48"/>
                              </w:rPr>
                            </w:pPr>
                            <w:r w:rsidRPr="00A24E59">
                              <w:rPr>
                                <w:color w:val="AD0202"/>
                                <w:sz w:val="48"/>
                                <w:szCs w:val="48"/>
                              </w:rPr>
                              <w:t>Village Outreach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 o:spid="_x0000_s1206" type="#_x0000_t202" style="position:absolute;margin-left:109.2pt;margin-top:65pt;width:406pt;height:44pt;z-index:2516819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" mv:complextextbox="1" filled="f" stroked="f">
                <v:path arrowok="t"/>
                <v:textbox>
                  <w:txbxContent>
                    <w:p w14:paraId="55496D76" w14:textId="084E751E" w:rsidR="00824756" w:rsidRPr="00A24E59" w:rsidRDefault="00824756" w:rsidP="004A34BB">
                      <w:pPr>
                        <w:jc w:val="center"/>
                        <w:rPr>
                          <w:color w:val="AD0202"/>
                          <w:sz w:val="48"/>
                          <w:szCs w:val="48"/>
                        </w:rPr>
                      </w:pPr>
                      <w:r w:rsidRPr="00A24E59">
                        <w:rPr>
                          <w:color w:val="AD0202"/>
                          <w:sz w:val="48"/>
                          <w:szCs w:val="48"/>
                        </w:rPr>
                        <w:t>Village Outreach</w:t>
                      </w:r>
                    </w:p>
                  </w:txbxContent>
                </v:textbox>
                <w10:wrap type="through" anchorx="page" anchory="page"/>
              </v:shape>
            </w:pict>
          </mc:Fallback>
        </mc:AlternateContent>
      </w:r>
      <w:r w:rsidR="00023C7A">
        <w:br w:type="page"/>
      </w:r>
      <w:r w:rsidR="00824756">
        <w:rPr>
          <w:noProof/>
        </w:rPr>
        <w:lastRenderedPageBreak/>
        <w:drawing>
          <wp:anchor distT="0" distB="0" distL="114300" distR="114300" simplePos="0" relativeHeight="251892875" behindDoc="0" locked="0" layoutInCell="1" allowOverlap="1" wp14:anchorId="5952B2B0" wp14:editId="0D3DF64F">
            <wp:simplePos x="0" y="0"/>
            <wp:positionH relativeFrom="page">
              <wp:posOffset>3084195</wp:posOffset>
            </wp:positionH>
            <wp:positionV relativeFrom="page">
              <wp:posOffset>6871335</wp:posOffset>
            </wp:positionV>
            <wp:extent cx="4144645" cy="2774315"/>
            <wp:effectExtent l="0" t="0" r="0" b="0"/>
            <wp:wrapThrough wrapText="bothSides">
              <wp:wrapPolygon edited="0">
                <wp:start x="529" y="0"/>
                <wp:lineTo x="0" y="198"/>
                <wp:lineTo x="0" y="21358"/>
                <wp:lineTo x="529" y="21358"/>
                <wp:lineTo x="20915" y="21358"/>
                <wp:lineTo x="21444" y="21358"/>
                <wp:lineTo x="21444" y="198"/>
                <wp:lineTo x="20915" y="0"/>
                <wp:lineTo x="529" y="0"/>
              </wp:wrapPolygon>
            </wp:wrapThrough>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2788.jpg"/>
                    <pic:cNvPicPr/>
                  </pic:nvPicPr>
                  <pic:blipFill>
                    <a:blip r:embed="rId40" cstate="email">
                      <a:extLst>
                        <a:ext uri="{28A0092B-C50C-407E-A947-70E740481C1C}">
                          <a14:useLocalDpi xmlns:a14="http://schemas.microsoft.com/office/drawing/2010/main"/>
                        </a:ext>
                      </a:extLst>
                    </a:blip>
                    <a:stretch>
                      <a:fillRect/>
                    </a:stretch>
                  </pic:blipFill>
                  <pic:spPr>
                    <a:xfrm>
                      <a:off x="0" y="0"/>
                      <a:ext cx="4144645" cy="2774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24756">
        <w:rPr>
          <w:noProof/>
        </w:rPr>
        <w:drawing>
          <wp:anchor distT="0" distB="0" distL="114300" distR="114300" simplePos="0" relativeHeight="251891851" behindDoc="0" locked="0" layoutInCell="1" allowOverlap="1" wp14:anchorId="60370AED" wp14:editId="1D1EF61D">
            <wp:simplePos x="0" y="0"/>
            <wp:positionH relativeFrom="page">
              <wp:posOffset>438150</wp:posOffset>
            </wp:positionH>
            <wp:positionV relativeFrom="page">
              <wp:posOffset>1506220</wp:posOffset>
            </wp:positionV>
            <wp:extent cx="4906645" cy="3082925"/>
            <wp:effectExtent l="0" t="0" r="0" b="0"/>
            <wp:wrapSquare wrapText="bothSides"/>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copy.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906645" cy="3082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2ED">
        <w:rPr>
          <w:noProof/>
        </w:rPr>
        <mc:AlternateContent>
          <mc:Choice Requires="wpg">
            <w:drawing>
              <wp:anchor distT="0" distB="0" distL="114300" distR="114300" simplePos="0" relativeHeight="251890827" behindDoc="0" locked="0" layoutInCell="1" allowOverlap="1" wp14:anchorId="66BD4FF6" wp14:editId="3FCA7C90">
                <wp:simplePos x="0" y="0"/>
                <wp:positionH relativeFrom="page">
                  <wp:posOffset>437515</wp:posOffset>
                </wp:positionH>
                <wp:positionV relativeFrom="page">
                  <wp:posOffset>1506220</wp:posOffset>
                </wp:positionV>
                <wp:extent cx="6939915" cy="8629015"/>
                <wp:effectExtent l="0" t="0" r="0" b="6985"/>
                <wp:wrapThrough wrapText="bothSides">
                  <wp:wrapPolygon edited="0">
                    <wp:start x="79" y="0"/>
                    <wp:lineTo x="79" y="21554"/>
                    <wp:lineTo x="21424" y="21554"/>
                    <wp:lineTo x="21424" y="0"/>
                    <wp:lineTo x="79" y="0"/>
                  </wp:wrapPolygon>
                </wp:wrapThrough>
                <wp:docPr id="609" name="Group 609"/>
                <wp:cNvGraphicFramePr/>
                <a:graphic xmlns:a="http://schemas.openxmlformats.org/drawingml/2006/main">
                  <a:graphicData uri="http://schemas.microsoft.com/office/word/2010/wordprocessingGroup">
                    <wpg:wgp>
                      <wpg:cNvGrpSpPr/>
                      <wpg:grpSpPr>
                        <a:xfrm>
                          <a:off x="0" y="0"/>
                          <a:ext cx="6939915" cy="8629015"/>
                          <a:chOff x="0" y="0"/>
                          <a:chExt cx="6939915" cy="8629015"/>
                        </a:xfrm>
                        <a:extLst>
                          <a:ext uri="{0CCBE362-F206-4b92-989A-16890622DB6E}">
                            <ma14:wrappingTextBoxFlag xmlns:ma14="http://schemas.microsoft.com/office/mac/drawingml/2011/main" val="1"/>
                          </a:ext>
                        </a:extLst>
                      </wpg:grpSpPr>
                      <wps:wsp>
                        <wps:cNvPr id="1" name="Text Box 1"/>
                        <wps:cNvSpPr txBox="1"/>
                        <wps:spPr>
                          <a:xfrm>
                            <a:off x="0" y="0"/>
                            <a:ext cx="6939915" cy="862901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5" name="Text Box 1015"/>
                        <wps:cNvSpPr txBox="1"/>
                        <wps:spPr>
                          <a:xfrm>
                            <a:off x="5021580" y="45720"/>
                            <a:ext cx="1826895" cy="3052445"/>
                          </a:xfrm>
                          <a:prstGeom prst="rect">
                            <a:avLst/>
                          </a:prstGeom>
                          <a:noFill/>
                          <a:ln>
                            <a:noFill/>
                          </a:ln>
                          <a:effectLst/>
                          <a:extLst>
                            <a:ext uri="{C572A759-6A51-4108-AA02-DFA0A04FC94B}">
                              <ma14:wrappingTextBoxFlag xmlns:ma14="http://schemas.microsoft.com/office/mac/drawingml/2011/main"/>
                            </a:ext>
                          </a:extLst>
                        </wps:spPr>
                        <wps:txbx id="42">
                          <w:txbxContent>
                            <w:p w14:paraId="5A6CA966" w14:textId="49457644" w:rsidR="00824756" w:rsidRPr="00824756" w:rsidRDefault="00824756" w:rsidP="00824756">
                              <w:pPr>
                                <w:pStyle w:val="ListBullet2"/>
                                <w:numPr>
                                  <w:ilvl w:val="0"/>
                                  <w:numId w:val="0"/>
                                </w:numPr>
                                <w:ind w:firstLine="720"/>
                                <w:rPr>
                                  <w:rFonts w:ascii="Lucida Bright" w:eastAsia="Calibri" w:hAnsi="Lucida Bright"/>
                                  <w:b w:val="0"/>
                                  <w:sz w:val="24"/>
                                </w:rPr>
                              </w:pPr>
                              <w:r w:rsidRPr="00824756">
                                <w:rPr>
                                  <w:rFonts w:ascii="Lucida Bright" w:eastAsia="Calibri" w:hAnsi="Lucida Bright"/>
                                  <w:b w:val="0"/>
                                  <w:sz w:val="24"/>
                                </w:rPr>
                                <w:t>Access to education is important for the health of adolescents and has a substantial impact on future economic activity of women. From a public health standpoint, child health as well as maternal health are strongly associated with mothers’ educational attainment. There is an enormous effect of increased education of women on child mortality. One recognized barrier to school attendance for girls that has been receiving increased attention is the onset of menstruation and the difficulties that girls encounter with a lack of availability and affordability of sanitary hygiene products. The</w:t>
                              </w:r>
                              <w:r w:rsidR="00A069FB">
                                <w:rPr>
                                  <w:rFonts w:ascii="Lucida Bright" w:eastAsia="Calibri" w:hAnsi="Lucida Bright"/>
                                  <w:b w:val="0"/>
                                  <w:sz w:val="24"/>
                                </w:rPr>
                                <w:t>re is also a severe lack of puberty education</w:t>
                              </w:r>
                              <w:r w:rsidRPr="00824756">
                                <w:rPr>
                                  <w:rFonts w:ascii="Lucida Bright" w:eastAsia="Calibri" w:hAnsi="Lucida Bright"/>
                                  <w:b w:val="0"/>
                                  <w:sz w:val="24"/>
                                </w:rPr>
                                <w:t>.</w:t>
                              </w:r>
                            </w:p>
                            <w:p w14:paraId="70F0A934" w14:textId="4C06C091" w:rsidR="00824756" w:rsidRPr="00824756" w:rsidRDefault="00824756" w:rsidP="00824756">
                              <w:pPr>
                                <w:ind w:firstLine="540"/>
                                <w:rPr>
                                  <w:rFonts w:ascii="Lucida Bright" w:hAnsi="Lucida Bright"/>
                                </w:rPr>
                              </w:pPr>
                              <w:r w:rsidRPr="00824756">
                                <w:rPr>
                                  <w:rFonts w:ascii="Lucida Bright" w:eastAsia="Calibri" w:hAnsi="Lucida Bright"/>
                                </w:rPr>
                                <w:t>GHP has launched a project to provide sanitary products (sanitary pads) and medication to treat menstrual symptoms (cramps and bleeding). Girls who have started their menstrual period and are attending 7</w:t>
                              </w:r>
                              <w:r w:rsidRPr="00824756">
                                <w:rPr>
                                  <w:rFonts w:ascii="Lucida Bright" w:eastAsia="Calibri" w:hAnsi="Lucida Bright"/>
                                  <w:vertAlign w:val="superscript"/>
                                </w:rPr>
                                <w:t>th</w:t>
                              </w:r>
                              <w:r w:rsidRPr="00824756">
                                <w:rPr>
                                  <w:rFonts w:ascii="Lucida Bright" w:eastAsia="Calibri" w:hAnsi="Lucida Bright"/>
                                </w:rPr>
                                <w:t xml:space="preserve"> and 8</w:t>
                              </w:r>
                              <w:r w:rsidRPr="00824756">
                                <w:rPr>
                                  <w:rFonts w:ascii="Lucida Bright" w:eastAsia="Calibri" w:hAnsi="Lucida Bright"/>
                                  <w:vertAlign w:val="superscript"/>
                                </w:rPr>
                                <w:t>th</w:t>
                              </w:r>
                              <w:r w:rsidRPr="00824756">
                                <w:rPr>
                                  <w:rFonts w:ascii="Lucida Bright" w:eastAsia="Calibri" w:hAnsi="Lucida Bright"/>
                                </w:rPr>
                                <w:t xml:space="preserve"> </w:t>
                              </w:r>
                              <w:r w:rsidRPr="00824756">
                                <w:rPr>
                                  <w:rFonts w:ascii="Lucida Bright" w:hAnsi="Lucida Bright"/>
                                </w:rPr>
                                <w:t>grades of primary school</w:t>
                              </w:r>
                              <w:r w:rsidR="00A069FB">
                                <w:rPr>
                                  <w:rFonts w:ascii="Lucida Bright" w:hAnsi="Lucida Bright"/>
                                </w:rPr>
                                <w:t xml:space="preserve">s in the GHP catchment area are </w:t>
                              </w:r>
                              <w:r w:rsidRPr="00824756">
                                <w:rPr>
                                  <w:rFonts w:ascii="Lucida Bright" w:hAnsi="Lucida Bright"/>
                                </w:rPr>
                                <w:t>given a supply of washable reusable sanitary pads, one pair of underwear, and a monthly supply of ibuprofen</w:t>
                              </w:r>
                              <w:r w:rsidR="00A069FB">
                                <w:rPr>
                                  <w:rFonts w:ascii="Lucida Bright" w:hAnsi="Lucida Bright"/>
                                </w:rPr>
                                <w:t>, and puberty education</w:t>
                              </w:r>
                              <w:r w:rsidRPr="00824756">
                                <w:rPr>
                                  <w:rFonts w:ascii="Lucida Bright" w:hAnsi="Lucida Bright"/>
                                </w:rPr>
                                <w:t>.</w:t>
                              </w:r>
                              <w:r w:rsidR="00A069FB">
                                <w:rPr>
                                  <w:rFonts w:ascii="Lucida Bright" w:hAnsi="Lucida Bright"/>
                                </w:rPr>
                                <w:t xml:space="preserve"> A charitable organization, Days for Girls, </w:t>
                              </w:r>
                              <w:hyperlink r:id="rId42" w:history="1">
                                <w:r w:rsidR="00A069FB" w:rsidRPr="00BF090D">
                                  <w:rPr>
                                    <w:rStyle w:val="Hyperlink"/>
                                    <w:rFonts w:ascii="Lucida Bright" w:hAnsi="Lucida Bright"/>
                                  </w:rPr>
                                  <w:t>http://www.daysforgirls.org/</w:t>
                                </w:r>
                              </w:hyperlink>
                              <w:r w:rsidR="00A069FB">
                                <w:rPr>
                                  <w:rFonts w:ascii="Lucida Bright" w:hAnsi="Lucida Bright"/>
                                </w:rPr>
                                <w:t xml:space="preserve">, has donated the </w:t>
                              </w:r>
                              <w:bookmarkStart w:id="0" w:name="_GoBack"/>
                              <w:bookmarkEnd w:id="0"/>
                              <w:r w:rsidR="00A069FB">
                                <w:rPr>
                                  <w:rFonts w:ascii="Lucida Bright" w:hAnsi="Lucida Bright"/>
                                </w:rPr>
                                <w:t>menstrual kits.</w:t>
                              </w:r>
                              <w:r w:rsidRPr="00824756">
                                <w:rPr>
                                  <w:rFonts w:ascii="Lucida Bright" w:hAnsi="Lucida Bright"/>
                                </w:rPr>
                                <w:t xml:space="preserve"> </w:t>
                              </w:r>
                            </w:p>
                            <w:p w14:paraId="5B9834BD" w14:textId="77777777" w:rsidR="00824756" w:rsidRPr="00824756" w:rsidRDefault="00824756" w:rsidP="00824756">
                              <w:pPr>
                                <w:ind w:firstLine="540"/>
                                <w:rPr>
                                  <w:rFonts w:ascii="Lucida Bright" w:hAnsi="Lucida Bright"/>
                                </w:rPr>
                              </w:pPr>
                              <w:r w:rsidRPr="00824756">
                                <w:rPr>
                                  <w:rFonts w:ascii="Lucida Bright" w:hAnsi="Lucida Bright"/>
                                </w:rPr>
                                <w:t xml:space="preserve">The impact of this project will be evaluated in a study by the University of New Mexico. The primary outcome for this study is school performance measured by the grades of the students. The difference (before and after the intervention) in grade scores of the girls will be studied, and compared to a control group of school girls who have not received the sanitary pads or medication. The study will be completed in December this year. At that point we hope to have enough sanitary hygiene products and medication to include the girls in the primary schools in the catchment area that have not yet been included.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6" name="Text Box 1016"/>
                        <wps:cNvSpPr txBox="1"/>
                        <wps:spPr>
                          <a:xfrm>
                            <a:off x="91440" y="3096895"/>
                            <a:ext cx="6757035" cy="719455"/>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7" name="Text Box 1017"/>
                        <wps:cNvSpPr txBox="1"/>
                        <wps:spPr>
                          <a:xfrm>
                            <a:off x="91440" y="3815080"/>
                            <a:ext cx="6757035" cy="1078230"/>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8" name="Text Box 1018"/>
                        <wps:cNvSpPr txBox="1"/>
                        <wps:spPr>
                          <a:xfrm>
                            <a:off x="91440" y="4892040"/>
                            <a:ext cx="6757035" cy="360045"/>
                          </a:xfrm>
                          <a:prstGeom prst="rect">
                            <a:avLst/>
                          </a:prstGeom>
                          <a:noFill/>
                          <a:ln>
                            <a:noFill/>
                          </a:ln>
                          <a:effectLst/>
                          <a:extLst>
                            <a:ext uri="{C572A759-6A51-4108-AA02-DFA0A04FC94B}">
                              <ma14:wrappingTextBoxFlag xmlns:ma14="http://schemas.microsoft.com/office/mac/drawingml/2011/main"/>
                            </a:ext>
                          </a:extLst>
                        </wps:spPr>
                        <wps:linkedTxbx id="4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9" name="Text Box 1019"/>
                        <wps:cNvSpPr txBox="1"/>
                        <wps:spPr>
                          <a:xfrm>
                            <a:off x="91440" y="5250815"/>
                            <a:ext cx="2440940" cy="180975"/>
                          </a:xfrm>
                          <a:prstGeom prst="rect">
                            <a:avLst/>
                          </a:prstGeom>
                          <a:noFill/>
                          <a:ln>
                            <a:noFill/>
                          </a:ln>
                          <a:effectLst/>
                          <a:extLst>
                            <a:ext uri="{C572A759-6A51-4108-AA02-DFA0A04FC94B}">
                              <ma14:wrappingTextBoxFlag xmlns:ma14="http://schemas.microsoft.com/office/mac/drawingml/2011/main"/>
                            </a:ext>
                          </a:extLst>
                        </wps:spPr>
                        <wps:linkedTxbx id="4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0" name="Text Box 1020"/>
                        <wps:cNvSpPr txBox="1"/>
                        <wps:spPr>
                          <a:xfrm>
                            <a:off x="91440" y="5430520"/>
                            <a:ext cx="2440940" cy="180340"/>
                          </a:xfrm>
                          <a:prstGeom prst="rect">
                            <a:avLst/>
                          </a:prstGeom>
                          <a:noFill/>
                          <a:ln>
                            <a:noFill/>
                          </a:ln>
                          <a:effectLst/>
                          <a:extLst>
                            <a:ext uri="{C572A759-6A51-4108-AA02-DFA0A04FC94B}">
                              <ma14:wrappingTextBoxFlag xmlns:ma14="http://schemas.microsoft.com/office/mac/drawingml/2011/main"/>
                            </a:ext>
                          </a:extLst>
                        </wps:spPr>
                        <wps:linkedTxbx id="4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1" name="Text Box 1021"/>
                        <wps:cNvSpPr txBox="1"/>
                        <wps:spPr>
                          <a:xfrm>
                            <a:off x="91440" y="5609590"/>
                            <a:ext cx="2440940" cy="180975"/>
                          </a:xfrm>
                          <a:prstGeom prst="rect">
                            <a:avLst/>
                          </a:prstGeom>
                          <a:noFill/>
                          <a:ln>
                            <a:noFill/>
                          </a:ln>
                          <a:effectLst/>
                          <a:extLst>
                            <a:ext uri="{C572A759-6A51-4108-AA02-DFA0A04FC94B}">
                              <ma14:wrappingTextBoxFlag xmlns:ma14="http://schemas.microsoft.com/office/mac/drawingml/2011/main"/>
                            </a:ext>
                          </a:extLst>
                        </wps:spPr>
                        <wps:linkedTxbx id="4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2" name="Text Box 1022"/>
                        <wps:cNvSpPr txBox="1"/>
                        <wps:spPr>
                          <a:xfrm>
                            <a:off x="91440" y="5789295"/>
                            <a:ext cx="2440940" cy="180975"/>
                          </a:xfrm>
                          <a:prstGeom prst="rect">
                            <a:avLst/>
                          </a:prstGeom>
                          <a:noFill/>
                          <a:ln>
                            <a:noFill/>
                          </a:ln>
                          <a:effectLst/>
                          <a:extLst>
                            <a:ext uri="{C572A759-6A51-4108-AA02-DFA0A04FC94B}">
                              <ma14:wrappingTextBoxFlag xmlns:ma14="http://schemas.microsoft.com/office/mac/drawingml/2011/main"/>
                            </a:ext>
                          </a:extLst>
                        </wps:spPr>
                        <wps:linkedTxbx id="4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3" name="Text Box 1023"/>
                        <wps:cNvSpPr txBox="1"/>
                        <wps:spPr>
                          <a:xfrm>
                            <a:off x="91440" y="5969000"/>
                            <a:ext cx="2440940" cy="180340"/>
                          </a:xfrm>
                          <a:prstGeom prst="rect">
                            <a:avLst/>
                          </a:prstGeom>
                          <a:noFill/>
                          <a:ln>
                            <a:noFill/>
                          </a:ln>
                          <a:effectLst/>
                          <a:extLst>
                            <a:ext uri="{C572A759-6A51-4108-AA02-DFA0A04FC94B}">
                              <ma14:wrappingTextBoxFlag xmlns:ma14="http://schemas.microsoft.com/office/mac/drawingml/2011/main"/>
                            </a:ext>
                          </a:extLst>
                        </wps:spPr>
                        <wps:linkedTxbx id="4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5" name="Text Box 815"/>
                        <wps:cNvSpPr txBox="1"/>
                        <wps:spPr>
                          <a:xfrm>
                            <a:off x="91440" y="6148070"/>
                            <a:ext cx="2440940" cy="180975"/>
                          </a:xfrm>
                          <a:prstGeom prst="rect">
                            <a:avLst/>
                          </a:prstGeom>
                          <a:noFill/>
                          <a:ln>
                            <a:noFill/>
                          </a:ln>
                          <a:effectLst/>
                          <a:extLst>
                            <a:ext uri="{C572A759-6A51-4108-AA02-DFA0A04FC94B}">
                              <ma14:wrappingTextBoxFlag xmlns:ma14="http://schemas.microsoft.com/office/mac/drawingml/2011/main"/>
                            </a:ext>
                          </a:extLst>
                        </wps:spPr>
                        <wps:linkedTxbx id="4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0" name="Text Box 830"/>
                        <wps:cNvSpPr txBox="1"/>
                        <wps:spPr>
                          <a:xfrm>
                            <a:off x="91440" y="6327775"/>
                            <a:ext cx="2440940" cy="180975"/>
                          </a:xfrm>
                          <a:prstGeom prst="rect">
                            <a:avLst/>
                          </a:prstGeom>
                          <a:noFill/>
                          <a:ln>
                            <a:noFill/>
                          </a:ln>
                          <a:effectLst/>
                          <a:extLst>
                            <a:ext uri="{C572A759-6A51-4108-AA02-DFA0A04FC94B}">
                              <ma14:wrappingTextBoxFlag xmlns:ma14="http://schemas.microsoft.com/office/mac/drawingml/2011/main"/>
                            </a:ext>
                          </a:extLst>
                        </wps:spPr>
                        <wps:linkedTxbx id="4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1" name="Text Box 831"/>
                        <wps:cNvSpPr txBox="1"/>
                        <wps:spPr>
                          <a:xfrm>
                            <a:off x="91440" y="6507480"/>
                            <a:ext cx="2440940" cy="180340"/>
                          </a:xfrm>
                          <a:prstGeom prst="rect">
                            <a:avLst/>
                          </a:prstGeom>
                          <a:noFill/>
                          <a:ln>
                            <a:noFill/>
                          </a:ln>
                          <a:effectLst/>
                          <a:extLst>
                            <a:ext uri="{C572A759-6A51-4108-AA02-DFA0A04FC94B}">
                              <ma14:wrappingTextBoxFlag xmlns:ma14="http://schemas.microsoft.com/office/mac/drawingml/2011/main"/>
                            </a:ext>
                          </a:extLst>
                        </wps:spPr>
                        <wps:linkedTxbx id="4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2" name="Text Box 832"/>
                        <wps:cNvSpPr txBox="1"/>
                        <wps:spPr>
                          <a:xfrm>
                            <a:off x="91440" y="6686550"/>
                            <a:ext cx="2440940" cy="180975"/>
                          </a:xfrm>
                          <a:prstGeom prst="rect">
                            <a:avLst/>
                          </a:prstGeom>
                          <a:noFill/>
                          <a:ln>
                            <a:noFill/>
                          </a:ln>
                          <a:effectLst/>
                          <a:extLst>
                            <a:ext uri="{C572A759-6A51-4108-AA02-DFA0A04FC94B}">
                              <ma14:wrappingTextBoxFlag xmlns:ma14="http://schemas.microsoft.com/office/mac/drawingml/2011/main"/>
                            </a:ext>
                          </a:extLst>
                        </wps:spPr>
                        <wps:linkedTxbx id="4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7" name="Text Box 857"/>
                        <wps:cNvSpPr txBox="1"/>
                        <wps:spPr>
                          <a:xfrm>
                            <a:off x="91440" y="6866255"/>
                            <a:ext cx="2440940" cy="180975"/>
                          </a:xfrm>
                          <a:prstGeom prst="rect">
                            <a:avLst/>
                          </a:prstGeom>
                          <a:noFill/>
                          <a:ln>
                            <a:noFill/>
                          </a:ln>
                          <a:effectLst/>
                          <a:extLst>
                            <a:ext uri="{C572A759-6A51-4108-AA02-DFA0A04FC94B}">
                              <ma14:wrappingTextBoxFlag xmlns:ma14="http://schemas.microsoft.com/office/mac/drawingml/2011/main"/>
                            </a:ext>
                          </a:extLst>
                        </wps:spPr>
                        <wps:linkedTxbx id="4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0" name="Text Box 860"/>
                        <wps:cNvSpPr txBox="1"/>
                        <wps:spPr>
                          <a:xfrm>
                            <a:off x="91440" y="7045960"/>
                            <a:ext cx="2440940" cy="180340"/>
                          </a:xfrm>
                          <a:prstGeom prst="rect">
                            <a:avLst/>
                          </a:prstGeom>
                          <a:noFill/>
                          <a:ln>
                            <a:noFill/>
                          </a:ln>
                          <a:effectLst/>
                          <a:extLst>
                            <a:ext uri="{C572A759-6A51-4108-AA02-DFA0A04FC94B}">
                              <ma14:wrappingTextBoxFlag xmlns:ma14="http://schemas.microsoft.com/office/mac/drawingml/2011/main"/>
                            </a:ext>
                          </a:extLst>
                        </wps:spPr>
                        <wps:linkedTxbx id="4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1" name="Text Box 861"/>
                        <wps:cNvSpPr txBox="1"/>
                        <wps:spPr>
                          <a:xfrm>
                            <a:off x="91440" y="7225030"/>
                            <a:ext cx="2440940" cy="180975"/>
                          </a:xfrm>
                          <a:prstGeom prst="rect">
                            <a:avLst/>
                          </a:prstGeom>
                          <a:noFill/>
                          <a:ln>
                            <a:noFill/>
                          </a:ln>
                          <a:effectLst/>
                          <a:extLst>
                            <a:ext uri="{C572A759-6A51-4108-AA02-DFA0A04FC94B}">
                              <ma14:wrappingTextBoxFlag xmlns:ma14="http://schemas.microsoft.com/office/mac/drawingml/2011/main"/>
                            </a:ext>
                          </a:extLst>
                        </wps:spPr>
                        <wps:linkedTxbx id="4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2" name="Text Box 862"/>
                        <wps:cNvSpPr txBox="1"/>
                        <wps:spPr>
                          <a:xfrm>
                            <a:off x="91440" y="7404735"/>
                            <a:ext cx="2440940" cy="180975"/>
                          </a:xfrm>
                          <a:prstGeom prst="rect">
                            <a:avLst/>
                          </a:prstGeom>
                          <a:noFill/>
                          <a:ln>
                            <a:noFill/>
                          </a:ln>
                          <a:effectLst/>
                          <a:extLst>
                            <a:ext uri="{C572A759-6A51-4108-AA02-DFA0A04FC94B}">
                              <ma14:wrappingTextBoxFlag xmlns:ma14="http://schemas.microsoft.com/office/mac/drawingml/2011/main"/>
                            </a:ext>
                          </a:extLst>
                        </wps:spPr>
                        <wps:linkedTxbx id="4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3" name="Text Box 863"/>
                        <wps:cNvSpPr txBox="1"/>
                        <wps:spPr>
                          <a:xfrm>
                            <a:off x="91440" y="7584440"/>
                            <a:ext cx="2440940" cy="180340"/>
                          </a:xfrm>
                          <a:prstGeom prst="rect">
                            <a:avLst/>
                          </a:prstGeom>
                          <a:noFill/>
                          <a:ln>
                            <a:noFill/>
                          </a:ln>
                          <a:effectLst/>
                          <a:extLst>
                            <a:ext uri="{C572A759-6A51-4108-AA02-DFA0A04FC94B}">
                              <ma14:wrappingTextBoxFlag xmlns:ma14="http://schemas.microsoft.com/office/mac/drawingml/2011/main"/>
                            </a:ext>
                          </a:extLst>
                        </wps:spPr>
                        <wps:linkedTxbx id="4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8" name="Text Box 608"/>
                        <wps:cNvSpPr txBox="1"/>
                        <wps:spPr>
                          <a:xfrm>
                            <a:off x="91440" y="7763510"/>
                            <a:ext cx="2440940" cy="180975"/>
                          </a:xfrm>
                          <a:prstGeom prst="rect">
                            <a:avLst/>
                          </a:prstGeom>
                          <a:noFill/>
                          <a:ln>
                            <a:noFill/>
                          </a:ln>
                          <a:effectLst/>
                          <a:extLst>
                            <a:ext uri="{C572A759-6A51-4108-AA02-DFA0A04FC94B}">
                              <ma14:wrappingTextBoxFlag xmlns:ma14="http://schemas.microsoft.com/office/mac/drawingml/2011/main"/>
                            </a:ext>
                          </a:extLst>
                        </wps:spPr>
                        <wps:linkedTxbx id="4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09" o:spid="_x0000_s1207" style="position:absolute;margin-left:34.45pt;margin-top:118.6pt;width:546.45pt;height:679.45pt;z-index:251890827;mso-position-horizontal-relative:page;mso-position-vertical-relative:page" coordsize="6939915,8629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" mv:complextextbox="1">
                <v:shape id="Text Box 1" o:spid="_x0000_s1208" type="#_x0000_t202" style="position:absolute;width:6939915;height:8629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1015" o:spid="_x0000_s1209" type="#_x0000_t202" style="position:absolute;left:5021580;top:45720;width:1826895;height:3052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NlT9wwAA&#10;AN0AAAAPAAAAZHJzL2Rvd25yZXYueG1sRE9NawIxEL0L/Q9hCr1polCxW6NIqSAIxXV76HG6GXeD&#10;m8l2E3X9940geJvH+5z5sneNOFMXrGcN45ECQVx6Y7nS8F2shzMQISIbbDyThisFWC6eBnPMjL9w&#10;Tud9rEQK4ZChhjrGNpMylDU5DCPfEifu4DuHMcGukqbDSwp3jZwoNZUOLaeGGlv6qKk87k9Ow+qH&#10;80/79/W7yw+5LYo3xdvpUeuX5371DiJSHx/iu3tj0nw1foX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NlT9wwAAAN0AAAAPAAAAAAAAAAAAAAAAAJcCAABkcnMvZG93&#10;bnJldi54bWxQSwUGAAAAAAQABAD1AAAAhwMAAAAA&#10;" filled="f" stroked="f">
                  <v:textbox style="mso-next-textbox:#Text Box 1016" inset="0,0,0,0">
                    <w:txbxContent>
                      <w:p w14:paraId="5A6CA966" w14:textId="49457644" w:rsidR="00824756" w:rsidRPr="00824756" w:rsidRDefault="00824756" w:rsidP="00824756">
                        <w:pPr>
                          <w:pStyle w:val="ListBullet2"/>
                          <w:numPr>
                            <w:ilvl w:val="0"/>
                            <w:numId w:val="0"/>
                          </w:numPr>
                          <w:ind w:firstLine="720"/>
                          <w:rPr>
                            <w:rFonts w:ascii="Lucida Bright" w:eastAsia="Calibri" w:hAnsi="Lucida Bright"/>
                            <w:b w:val="0"/>
                            <w:sz w:val="24"/>
                          </w:rPr>
                        </w:pPr>
                        <w:r w:rsidRPr="00824756">
                          <w:rPr>
                            <w:rFonts w:ascii="Lucida Bright" w:eastAsia="Calibri" w:hAnsi="Lucida Bright"/>
                            <w:b w:val="0"/>
                            <w:sz w:val="24"/>
                          </w:rPr>
                          <w:t>Access to education is important for the health of adolescents and has a substantial impact on future economic activity of women. From a public health standpoint, child health as well as maternal health are strongly associated with mothers’ educational attainment. There is an enormous effect of increased education of women on child mortality. One recognized barrier to school attendance for girls that has been receiving increased attention is the onset of menstruation and the difficulties that girls encounter with a lack of availability and affordability of sanitary hygiene products. The</w:t>
                        </w:r>
                        <w:r w:rsidR="00A069FB">
                          <w:rPr>
                            <w:rFonts w:ascii="Lucida Bright" w:eastAsia="Calibri" w:hAnsi="Lucida Bright"/>
                            <w:b w:val="0"/>
                            <w:sz w:val="24"/>
                          </w:rPr>
                          <w:t>re is also a severe lack of puberty education</w:t>
                        </w:r>
                        <w:r w:rsidRPr="00824756">
                          <w:rPr>
                            <w:rFonts w:ascii="Lucida Bright" w:eastAsia="Calibri" w:hAnsi="Lucida Bright"/>
                            <w:b w:val="0"/>
                            <w:sz w:val="24"/>
                          </w:rPr>
                          <w:t>.</w:t>
                        </w:r>
                      </w:p>
                      <w:p w14:paraId="70F0A934" w14:textId="4C06C091" w:rsidR="00824756" w:rsidRPr="00824756" w:rsidRDefault="00824756" w:rsidP="00824756">
                        <w:pPr>
                          <w:ind w:firstLine="540"/>
                          <w:rPr>
                            <w:rFonts w:ascii="Lucida Bright" w:hAnsi="Lucida Bright"/>
                          </w:rPr>
                        </w:pPr>
                        <w:r w:rsidRPr="00824756">
                          <w:rPr>
                            <w:rFonts w:ascii="Lucida Bright" w:eastAsia="Calibri" w:hAnsi="Lucida Bright"/>
                          </w:rPr>
                          <w:t>GHP has launched a project to provide sanitary products (sanitary pads) and medication to treat menstrual symptoms (cramps and bleeding). Girls who have started their menstrual period and are attending 7</w:t>
                        </w:r>
                        <w:r w:rsidRPr="00824756">
                          <w:rPr>
                            <w:rFonts w:ascii="Lucida Bright" w:eastAsia="Calibri" w:hAnsi="Lucida Bright"/>
                            <w:vertAlign w:val="superscript"/>
                          </w:rPr>
                          <w:t>th</w:t>
                        </w:r>
                        <w:r w:rsidRPr="00824756">
                          <w:rPr>
                            <w:rFonts w:ascii="Lucida Bright" w:eastAsia="Calibri" w:hAnsi="Lucida Bright"/>
                          </w:rPr>
                          <w:t xml:space="preserve"> and 8</w:t>
                        </w:r>
                        <w:r w:rsidRPr="00824756">
                          <w:rPr>
                            <w:rFonts w:ascii="Lucida Bright" w:eastAsia="Calibri" w:hAnsi="Lucida Bright"/>
                            <w:vertAlign w:val="superscript"/>
                          </w:rPr>
                          <w:t>th</w:t>
                        </w:r>
                        <w:r w:rsidRPr="00824756">
                          <w:rPr>
                            <w:rFonts w:ascii="Lucida Bright" w:eastAsia="Calibri" w:hAnsi="Lucida Bright"/>
                          </w:rPr>
                          <w:t xml:space="preserve"> </w:t>
                        </w:r>
                        <w:r w:rsidRPr="00824756">
                          <w:rPr>
                            <w:rFonts w:ascii="Lucida Bright" w:hAnsi="Lucida Bright"/>
                          </w:rPr>
                          <w:t>grades of primary school</w:t>
                        </w:r>
                        <w:r w:rsidR="00A069FB">
                          <w:rPr>
                            <w:rFonts w:ascii="Lucida Bright" w:hAnsi="Lucida Bright"/>
                          </w:rPr>
                          <w:t xml:space="preserve">s in the GHP catchment area are </w:t>
                        </w:r>
                        <w:r w:rsidRPr="00824756">
                          <w:rPr>
                            <w:rFonts w:ascii="Lucida Bright" w:hAnsi="Lucida Bright"/>
                          </w:rPr>
                          <w:t>given a supply of washable reusable sanitary pads, one pair of underwear, and a monthly supply of ibuprofen</w:t>
                        </w:r>
                        <w:r w:rsidR="00A069FB">
                          <w:rPr>
                            <w:rFonts w:ascii="Lucida Bright" w:hAnsi="Lucida Bright"/>
                          </w:rPr>
                          <w:t>, and puberty education</w:t>
                        </w:r>
                        <w:r w:rsidRPr="00824756">
                          <w:rPr>
                            <w:rFonts w:ascii="Lucida Bright" w:hAnsi="Lucida Bright"/>
                          </w:rPr>
                          <w:t>.</w:t>
                        </w:r>
                        <w:r w:rsidR="00A069FB">
                          <w:rPr>
                            <w:rFonts w:ascii="Lucida Bright" w:hAnsi="Lucida Bright"/>
                          </w:rPr>
                          <w:t xml:space="preserve"> A charitable organization, Days for Girls, </w:t>
                        </w:r>
                        <w:hyperlink r:id="rId43" w:history="1">
                          <w:r w:rsidR="00A069FB" w:rsidRPr="00BF090D">
                            <w:rPr>
                              <w:rStyle w:val="Hyperlink"/>
                              <w:rFonts w:ascii="Lucida Bright" w:hAnsi="Lucida Bright"/>
                            </w:rPr>
                            <w:t>http://www.daysforgirls.org/</w:t>
                          </w:r>
                        </w:hyperlink>
                        <w:r w:rsidR="00A069FB">
                          <w:rPr>
                            <w:rFonts w:ascii="Lucida Bright" w:hAnsi="Lucida Bright"/>
                          </w:rPr>
                          <w:t xml:space="preserve">, has donated the </w:t>
                        </w:r>
                        <w:bookmarkStart w:id="1" w:name="_GoBack"/>
                        <w:bookmarkEnd w:id="1"/>
                        <w:r w:rsidR="00A069FB">
                          <w:rPr>
                            <w:rFonts w:ascii="Lucida Bright" w:hAnsi="Lucida Bright"/>
                          </w:rPr>
                          <w:t>menstrual kits.</w:t>
                        </w:r>
                        <w:r w:rsidRPr="00824756">
                          <w:rPr>
                            <w:rFonts w:ascii="Lucida Bright" w:hAnsi="Lucida Bright"/>
                          </w:rPr>
                          <w:t xml:space="preserve"> </w:t>
                        </w:r>
                      </w:p>
                      <w:p w14:paraId="5B9834BD" w14:textId="77777777" w:rsidR="00824756" w:rsidRPr="00824756" w:rsidRDefault="00824756" w:rsidP="00824756">
                        <w:pPr>
                          <w:ind w:firstLine="540"/>
                          <w:rPr>
                            <w:rFonts w:ascii="Lucida Bright" w:hAnsi="Lucida Bright"/>
                          </w:rPr>
                        </w:pPr>
                        <w:r w:rsidRPr="00824756">
                          <w:rPr>
                            <w:rFonts w:ascii="Lucida Bright" w:hAnsi="Lucida Bright"/>
                          </w:rPr>
                          <w:t xml:space="preserve">The impact of this project will be evaluated in a study by the University of New Mexico. The primary outcome for this study is school performance measured by the grades of the students. The difference (before and after the intervention) in grade scores of the girls will be studied, and compared to a control group of school girls who have not received the sanitary pads or medication. The study will be completed in December this year. At that point we hope to have enough sanitary hygiene products and medication to include the girls in the primary schools in the catchment area that have not yet been included.  </w:t>
                        </w:r>
                      </w:p>
                    </w:txbxContent>
                  </v:textbox>
                </v:shape>
                <v:shape id="Text Box 1016" o:spid="_x0000_s1210" type="#_x0000_t202" style="position:absolute;left:91440;top:3096895;width:6757035;height:719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MqKxAAA&#10;AN0AAAAPAAAAZHJzL2Rvd25yZXYueG1sRE9Na8JAEL0L/odlCr2ZXXsINXUVKRYKQmmMB4/T7Jgs&#10;ZmfT7Krpv+8WCt7m8T5nuR5dJ640BOtZwzxTIIhrbyw3Gg7V2+wZRIjIBjvPpOGHAqxX08kSC+Nv&#10;XNJ1HxuRQjgUqKGNsS+kDHVLDkPme+LEnfzgMCY4NNIMeEvhrpNPSuXSoeXU0GJPry3V5/3Fadgc&#10;udza74+vz/JU2qpaKN7lZ60fH8bNC4hIY7yL/93vJs1X8xz+vkkn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TKisQAAADdAAAADwAAAAAAAAAAAAAAAACXAgAAZHJzL2Rv&#10;d25yZXYueG1sUEsFBgAAAAAEAAQA9QAAAIgDAAAAAA==&#10;" filled="f" stroked="f">
                  <v:textbox style="mso-next-textbox:#Text Box 1017" inset="0,0,0,0">
                    <w:txbxContent/>
                  </v:textbox>
                </v:shape>
                <v:shape id="Text Box 1017" o:spid="_x0000_s1211" type="#_x0000_t202" style="position:absolute;left:91440;top:3815080;width:6757035;height:1078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G8RwwAA&#10;AN0AAAAPAAAAZHJzL2Rvd25yZXYueG1sRE9NawIxEL0L/Q9hhN40sQfbrkaR0oJQENftweO4GXeD&#10;m8l2E3X9941Q8DaP9znzZe8acaEuWM8aJmMFgrj0xnKl4af4Gr2BCBHZYOOZNNwowHLxNJhjZvyV&#10;c7rsYiVSCIcMNdQxtpmUoazJYRj7ljhxR985jAl2lTQdXlO4a+SLUlPp0HJqqLGlj5rK0+7sNKz2&#10;nH/a381hmx9zWxTvir+nJ62fh/1qBiJSHx/if/fapPlq8gr3b9IJ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qG8RwwAAAN0AAAAPAAAAAAAAAAAAAAAAAJcCAABkcnMvZG93&#10;bnJldi54bWxQSwUGAAAAAAQABAD1AAAAhwMAAAAA&#10;" filled="f" stroked="f">
                  <v:textbox style="mso-next-textbox:#Text Box 1018" inset="0,0,0,0">
                    <w:txbxContent/>
                  </v:textbox>
                </v:shape>
                <v:shape id="Text Box 1018" o:spid="_x0000_s1212" type="#_x0000_t202" style="position:absolute;left:91440;top:4892040;width:6757035;height:360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tjxgAA&#10;AN0AAAAPAAAAZHJzL2Rvd25yZXYueG1sRI9Ba8MwDIXvg/4Ho8Juq90dypbVLWV0UBiMpelhRy1W&#10;E9NYTmO3zf79dBjsJvGe3vu0XI+hU1cako9sYT4zoIjr6Dw3Fg7V28MTqJSRHXaRycIPJVivJndL&#10;LFy8cUnXfW6UhHAq0EKbc19oneqWAqZZ7IlFO8YhYJZ1aLQb8CbhodOPxix0QM/S0GJPry3Vp/0l&#10;WNh8cbn154/vz/JY+qp6Nvy+OFl7Px03L6Ayjfnf/He9c4Jv5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N/tjxgAAAN0AAAAPAAAAAAAAAAAAAAAAAJcCAABkcnMv&#10;ZG93bnJldi54bWxQSwUGAAAAAAQABAD1AAAAigMAAAAA&#10;" filled="f" stroked="f">
                  <v:textbox style="mso-next-textbox:#Text Box 1019" inset="0,0,0,0">
                    <w:txbxContent/>
                  </v:textbox>
                </v:shape>
                <v:shape id="Text Box 1019" o:spid="_x0000_s1213" type="#_x0000_t202" style="position:absolute;left:91440;top:5250815;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e174xAAA&#10;AN0AAAAPAAAAZHJzL2Rvd25yZXYueG1sRE9Na8JAEL0X+h+WKXiru/YgNboRKS0UBGmMB4/T7CRZ&#10;zM6m2a3Gf98tCN7m8T5ntR5dJ840BOtZw2yqQBBX3lhuNBzKj+dXECEiG+w8k4YrBVjnjw8rzIy/&#10;cEHnfWxECuGQoYY2xj6TMlQtOQxT3xMnrvaDw5jg0Egz4CWFu06+KDWXDi2nhhZ7emupOu1/nYbN&#10;kYt3+7P7/irqwpblQvF2ftJ68jRuliAijfEuvrk/TZqvZgv4/yadI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te+MQAAADdAAAADwAAAAAAAAAAAAAAAACXAgAAZHJzL2Rv&#10;d25yZXYueG1sUEsFBgAAAAAEAAQA9QAAAIgDAAAAAA==&#10;" filled="f" stroked="f">
                  <v:textbox style="mso-next-textbox:#Text Box 1020" inset="0,0,0,0">
                    <w:txbxContent/>
                  </v:textbox>
                </v:shape>
                <v:shape id="Text Box 1020" o:spid="_x0000_s1214" type="#_x0000_t202" style="position:absolute;left:91440;top:5430520;width:244094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T3YxgAA&#10;AN0AAAAPAAAAZHJzL2Rvd25yZXYueG1sRI9Ba8MwDIXvg/0Ho8Juq90eypbWLWVsUBiMpemhRy1W&#10;E9NYzmK3zf79dBjsJvGe3vu02oyhU1cako9sYTY1oIjr6Dw3Fg7V2+MTqJSRHXaRycIPJdis7+9W&#10;WLh445Ku+9woCeFUoIU2577QOtUtBUzT2BOLdopDwCzr0Gg34E3CQ6fnxix0QM/S0GJPLy3V5/0l&#10;WNgeuXz13x9fn+Wp9FX1bPh9cbb2YTJul6Ayjfnf/He9c4Jv5s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LT3YxgAAAN0AAAAPAAAAAAAAAAAAAAAAAJcCAABkcnMv&#10;ZG93bnJldi54bWxQSwUGAAAAAAQABAD1AAAAigMAAAAA&#10;" filled="f" stroked="f">
                  <v:textbox style="mso-next-textbox:#Text Box 1021" inset="0,0,0,0">
                    <w:txbxContent/>
                  </v:textbox>
                </v:shape>
                <v:shape id="Text Box 1021" o:spid="_x0000_s1215" type="#_x0000_t202" style="position:absolute;left:91440;top:5609590;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ZhDxAAA&#10;AN0AAAAPAAAAZHJzL2Rvd25yZXYueG1sRE9Na8JAEL0L/Q/LFLzprh6kRjcipYVCQRrjweM0O0kW&#10;s7Npdqvpv+8WCt7m8T5nuxtdJ640BOtZw2KuQBBX3lhuNJzK19kTiBCRDXaeScMPBdjlD5MtZsbf&#10;uKDrMTYihXDIUEMbY59JGaqWHIa574kTV/vBYUxwaKQZ8JbCXSeXSq2kQ8upocWenluqLsdvp2F/&#10;5uLFfh0+P4q6sGW5Vvy+umg9fRz3GxCRxngX/7vfTJqvlgv4+yadI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GYQ8QAAADdAAAADwAAAAAAAAAAAAAAAACXAgAAZHJzL2Rv&#10;d25yZXYueG1sUEsFBgAAAAAEAAQA9QAAAIgDAAAAAA==&#10;" filled="f" stroked="f">
                  <v:textbox style="mso-next-textbox:#Text Box 1022" inset="0,0,0,0">
                    <w:txbxContent/>
                  </v:textbox>
                </v:shape>
                <v:shape id="Text Box 1022" o:spid="_x0000_s1216" type="#_x0000_t202" style="position:absolute;left:91440;top:5789295;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swY0xAAA&#10;AN0AAAAPAAAAZHJzL2Rvd25yZXYueG1sRE9Na8JAEL0L/odlBG9mtzlITV1FSguFgjTGg8dpdkwW&#10;s7Npdqvpv+8WCt7m8T5nvR1dJ640BOtZw0OmQBDX3lhuNByr18UjiBCRDXaeScMPBdhuppM1Fsbf&#10;uKTrITYihXAoUEMbY19IGeqWHIbM98SJO/vBYUxwaKQZ8JbCXSdzpZbSoeXU0GJPzy3Vl8O307A7&#10;cfliv/afH+W5tFW1Uvy+vGg9n427JxCRxngX/7vfTJqv8hz+vk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7MGNMQAAADdAAAADwAAAAAAAAAAAAAAAACXAgAAZHJzL2Rv&#10;d25yZXYueG1sUEsFBgAAAAAEAAQA9QAAAIgDAAAAAA==&#10;" filled="f" stroked="f">
                  <v:textbox style="mso-next-textbox:#Text Box 1023" inset="0,0,0,0">
                    <w:txbxContent/>
                  </v:textbox>
                </v:shape>
                <v:shape id="Text Box 1023" o:spid="_x0000_s1217" type="#_x0000_t202" style="position:absolute;left:91440;top:5969000;width:244094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OvwwAA&#10;AN0AAAAPAAAAZHJzL2Rvd25yZXYueG1sRE9NawIxEL0X/A9hBG81qYLUrVFEWhCE0nU99DjdjLvB&#10;zWTdRF3/fVMoeJvH+5zFqneNuFIXrGcNL2MFgrj0xnKl4VB8PL+CCBHZYOOZNNwpwGo5eFpgZvyN&#10;c7ruYyVSCIcMNdQxtpmUoazJYRj7ljhxR985jAl2lTQd3lK4a+REqZl0aDk11NjSpqbytL84Detv&#10;zt/t+fPnKz/mtijminezk9ajYb9+AxGpjw/xv3tr0nw1mc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6OvwwAAAN0AAAAPAAAAAAAAAAAAAAAAAJcCAABkcnMvZG93&#10;bnJldi54bWxQSwUGAAAAAAQABAD1AAAAhwMAAAAA&#10;" filled="f" stroked="f">
                  <v:textbox style="mso-next-textbox:#Text Box 815" inset="0,0,0,0">
                    <w:txbxContent/>
                  </v:textbox>
                </v:shape>
                <v:shape id="Text Box 815" o:spid="_x0000_s1218" type="#_x0000_t202" style="position:absolute;left:91440;top:6148070;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zIExQAA&#10;ANwAAAAPAAAAZHJzL2Rvd25yZXYueG1sRI9Ba8JAFITvhf6H5RV6azYWFE3diEgFoVAa48Hja/aZ&#10;LMm+jdlV03/fLRQ8DjPzDbNcjbYTVxq8caxgkqQgiCunDdcKDuX2ZQ7CB2SNnWNS8EMeVvnjwxIz&#10;7W5c0HUfahEh7DNU0ITQZ1L6qiGLPnE9cfRObrAYohxqqQe8Rbjt5GuazqRFw3GhwZ42DVXt/mIV&#10;rI9cvJvz5/dXcSpMWS5S/pi1Sj0/jes3EIHGcA//t3dawXwyh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PMgTFAAAA3AAAAA8AAAAAAAAAAAAAAAAAlwIAAGRycy9k&#10;b3ducmV2LnhtbFBLBQYAAAAABAAEAPUAAACJAwAAAAA=&#10;" filled="f" stroked="f">
                  <v:textbox style="mso-next-textbox:#Text Box 830" inset="0,0,0,0">
                    <w:txbxContent/>
                  </v:textbox>
                </v:shape>
                <v:shape id="Text Box 830" o:spid="_x0000_s1219" type="#_x0000_t202" style="position:absolute;left:91440;top:6327775;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c38wQAA&#10;ANwAAAAPAAAAZHJzL2Rvd25yZXYueG1sRE9Ni8IwEL0L+x/CLHjTVAXRahRZXBAEsdbDHmebsQ02&#10;k26T1frvzUHw+Hjfy3Vna3Gj1hvHCkbDBARx4bThUsE5/x7MQPiArLF2TAoe5GG9+ugtMdXuzhnd&#10;TqEUMYR9igqqEJpUSl9UZNEPXUMcuYtrLYYI21LqFu8x3NZynCRTadFwbKiwoa+Kiuvp3yrY/HC2&#10;NX+H32N2yUyezxPeT69K9T+7zQJEoC68xS/3TiuYTe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703N/MEAAADcAAAADwAAAAAAAAAAAAAAAACXAgAAZHJzL2Rvd25y&#10;ZXYueG1sUEsFBgAAAAAEAAQA9QAAAIUDAAAAAA==&#10;" filled="f" stroked="f">
                  <v:textbox style="mso-next-textbox:#Text Box 831" inset="0,0,0,0">
                    <w:txbxContent/>
                  </v:textbox>
                </v:shape>
                <v:shape id="Text Box 831" o:spid="_x0000_s1220" type="#_x0000_t202" style="position:absolute;left:91440;top:6507480;width:244094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WhnxQAA&#10;ANwAAAAPAAAAZHJzL2Rvd25yZXYueG1sRI9Ba8JAFITvhf6H5RV6azZWEE3diEgFoVAa48Hja/aZ&#10;LMm+jdlV03/fLRQ8DjPzDbNcjbYTVxq8caxgkqQgiCunDdcKDuX2ZQ7CB2SNnWNS8EMeVvnjwxIz&#10;7W5c0HUfahEh7DNU0ITQZ1L6qiGLPnE9cfRObrAYohxqqQe8Rbjt5GuazqRFw3GhwZ42DVXt/mIV&#10;rI9cvJvz5/dXcSpMWS5S/pi1Sj0/jes3EIHGcA//t3dawXw6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BaGfFAAAA3AAAAA8AAAAAAAAAAAAAAAAAlwIAAGRycy9k&#10;b3ducmV2LnhtbFBLBQYAAAAABAAEAPUAAACJAwAAAAA=&#10;" filled="f" stroked="f">
                  <v:textbox style="mso-next-textbox:#Text Box 832" inset="0,0,0,0">
                    <w:txbxContent/>
                  </v:textbox>
                </v:shape>
                <v:shape id="Text Box 832" o:spid="_x0000_s1221" type="#_x0000_t202" style="position:absolute;left:91440;top:6686550;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YQxAAA&#10;ANwAAAAPAAAAZHJzL2Rvd25yZXYueG1sRI9Ba8JAFITvgv9heQVvuqmC2NRVRCoIghjjweNr9pks&#10;Zt+m2VXjv3cLhR6HmfmGmS87W4s7td44VvA+SkAQF04bLhWc8s1wBsIHZI21Y1LwJA/LRb83x1S7&#10;B2d0P4ZSRAj7FBVUITSplL6oyKIfuYY4ehfXWgxRtqXULT4i3NZynCRTadFwXKiwoXVFxfV4swpW&#10;Z86+zM/++5BdMpPnHwnvplelBm/d6hNEoC78h//aW61gNhn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P2EMQAAADcAAAADwAAAAAAAAAAAAAAAACXAgAAZHJzL2Rv&#10;d25yZXYueG1sUEsFBgAAAAAEAAQA9QAAAIgDAAAAAA==&#10;" filled="f" stroked="f">
                  <v:textbox style="mso-next-textbox:#_x0000_s1222" inset="0,0,0,0">
                    <w:txbxContent/>
                  </v:textbox>
                </v:shape>
                <v:shape id="_x0000_s1222" type="#_x0000_t202" style="position:absolute;left:91440;top:6866255;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7AoxQAA&#10;ANwAAAAPAAAAZHJzL2Rvd25yZXYueG1sRI9Ba8JAFITvBf/D8oTe6kZB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7sCjFAAAA3AAAAA8AAAAAAAAAAAAAAAAAlwIAAGRycy9k&#10;b3ducmV2LnhtbFBLBQYAAAAABAAEAPUAAACJAwAAAAA=&#10;" filled="f" stroked="f">
                  <v:textbox style="mso-next-textbox:#Text Box 860" inset="0,0,0,0">
                    <w:txbxContent/>
                  </v:textbox>
                </v:shape>
                <v:shape id="Text Box 860" o:spid="_x0000_s1223" type="#_x0000_t202" style="position:absolute;left:91440;top:7045960;width:244094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uLhwwAA&#10;ANwAAAAPAAAAZHJzL2Rvd25yZXYueG1sRE89a8MwEN0D/Q/iAt1iOR1M4loxIbRQKJQ6ztDxYl1s&#10;YevkWmri/vtqKGR8vO+inO0grjR541jBOklBEDdOG24VnOrX1QaED8gaB8ek4Jc8lLuHRYG5djeu&#10;6HoMrYgh7HNU0IUw5lL6piOLPnEjceQubrIYIpxaqSe8xXA7yKc0zaRFw7Ghw5EOHTX98ccq2H9x&#10;9WK+P86f1aUydb1N+T3rlXpczvtnEIHmcBf/u9+0gk0W58c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uLhwwAAANwAAAAPAAAAAAAAAAAAAAAAAJcCAABkcnMvZG93&#10;bnJldi54bWxQSwUGAAAAAAQABAD1AAAAhwMAAAAA&#10;" filled="f" stroked="f">
                  <v:textbox style="mso-next-textbox:#Text Box 861" inset="0,0,0,0">
                    <w:txbxContent/>
                  </v:textbox>
                </v:shape>
                <v:shape id="Text Box 861" o:spid="_x0000_s1224" type="#_x0000_t202" style="position:absolute;left:91440;top:7225030;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kd6xAAA&#10;ANwAAAAPAAAAZHJzL2Rvd25yZXYueG1sRI9Ba8JAFITvgv9heUJvurGHoNFVRCwIhdIYDx6f2Wey&#10;mH0bs6um/75bKHgcZuYbZrnubSMe1HnjWMF0koAgLp02XCk4Fh/jGQgfkDU2jknBD3lYr4aDJWba&#10;PTmnxyFUIkLYZ6igDqHNpPRlTRb9xLXE0bu4zmKIsquk7vAZ4baR70mSSouG40KNLW1rKq+Hu1Ww&#10;OXG+M7ev83d+yU1RzBP+TK9KvY36zQJEoD68wv/tvVYwS6f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JHesQAAADcAAAADwAAAAAAAAAAAAAAAACXAgAAZHJzL2Rv&#10;d25yZXYueG1sUEsFBgAAAAAEAAQA9QAAAIgDAAAAAA==&#10;" filled="f" stroked="f">
                  <v:textbox style="mso-next-textbox:#Text Box 862" inset="0,0,0,0">
                    <w:txbxContent/>
                  </v:textbox>
                </v:shape>
                <v:shape id="Text Box 862" o:spid="_x0000_s1225" type="#_x0000_t202" style="position:absolute;left:91440;top:7404735;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NkNxAAA&#10;ANwAAAAPAAAAZHJzL2Rvd25yZXYueG1sRI9Ba8JAFITvBf/D8oTe6kYPwUZXEVEQCqUxHjw+s89k&#10;Mfs2ZldN/31XEHocZuYbZr7sbSPu1HnjWMF4lIAgLp02XCk4FNuPKQgfkDU2jknBL3lYLgZvc8y0&#10;e3BO932oRISwz1BBHUKbSenLmiz6kWuJo3d2ncUQZVdJ3eEjwm0jJ0mSSouG40KNLa1rKi/7m1Ww&#10;OnK+Mdfv009+zk1RfCb8lV6Ueh/2qxmIQH34D7/aO61gmk7g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2DZDcQAAADcAAAADwAAAAAAAAAAAAAAAACXAgAAZHJzL2Rv&#10;d25yZXYueG1sUEsFBgAAAAAEAAQA9QAAAIgDAAAAAA==&#10;" filled="f" stroked="f">
                  <v:textbox style="mso-next-textbox:#Text Box 863" inset="0,0,0,0">
                    <w:txbxContent/>
                  </v:textbox>
                </v:shape>
                <v:shape id="Text Box 863" o:spid="_x0000_s1226" type="#_x0000_t202" style="position:absolute;left:91440;top:7584440;width:244094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HyWxQAA&#10;ANwAAAAPAAAAZHJzL2Rvd25yZXYueG1sRI9Ba8JAFITvBf/D8oTe6sYKQaOriFQQCqUxHjw+s89k&#10;Mfs2ZldN/323UPA4zMw3zGLV20bcqfPGsYLxKAFBXDptuFJwKLZvUxA+IGtsHJOCH/KwWg5eFphp&#10;9+Cc7vtQiQhhn6GCOoQ2k9KXNVn0I9cSR+/sOoshyq6SusNHhNtGvidJKi0ajgs1trSpqbzsb1bB&#10;+sj5h7l+nb7zc26KYpbwZ3pR6nXYr+cgAvXhGf5v77SCaT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sfJbFAAAA3AAAAA8AAAAAAAAAAAAAAAAAlwIAAGRycy9k&#10;b3ducmV2LnhtbFBLBQYAAAAABAAEAPUAAACJAwAAAAA=&#10;" filled="f" stroked="f">
                  <v:textbox style="mso-next-textbox:#Text Box 608" inset="0,0,0,0">
                    <w:txbxContent/>
                  </v:textbox>
                </v:shape>
                <v:shape id="Text Box 608" o:spid="_x0000_s1227" type="#_x0000_t202" style="position:absolute;left:91440;top:7763510;width:24409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pCMwgAA&#10;ANwAAAAPAAAAZHJzL2Rvd25yZXYueG1sRE/Pa8IwFL4P9j+EN/A2E3coW2cqIg4EQVa7w45vzWsb&#10;bF5qE7X+98thsOPH93u5mlwvrjQG61nDYq5AENfeWG41fFUfz68gQkQ22HsmDXcKsCoeH5aYG3/j&#10;kq7H2IoUwiFHDV2MQy5lqDtyGOZ+IE5c40eHMcGxlWbEWwp3vXxRKpMOLaeGDgfadFSfjhenYf3N&#10;5daeDz+fZVPaqnpTvM9OWs+epvU7iEhT/Bf/uXdGQ6bS2nQmHQF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CkIzCAAAA3AAAAA8AAAAAAAAAAAAAAAAAlwIAAGRycy9kb3du&#10;cmV2LnhtbFBLBQYAAAAABAAEAPUAAACGAwAAAAA=&#10;" filled="f" stroked="f">
                  <v:textbox inset="0,0,0,0">
                    <w:txbxContent/>
                  </v:textbox>
                </v:shape>
                <w10:wrap type="through" anchorx="page" anchory="page"/>
              </v:group>
            </w:pict>
          </mc:Fallback>
        </mc:AlternateContent>
      </w:r>
      <w:r w:rsidR="00824756">
        <w:rPr>
          <w:noProof/>
        </w:rPr>
        <mc:AlternateContent>
          <mc:Choice Requires="wps">
            <w:drawing>
              <wp:anchor distT="0" distB="0" distL="114300" distR="114300" simplePos="0" relativeHeight="251888779" behindDoc="0" locked="0" layoutInCell="1" allowOverlap="1" wp14:anchorId="0DBC62AE" wp14:editId="43823C89">
                <wp:simplePos x="0" y="0"/>
                <wp:positionH relativeFrom="page">
                  <wp:posOffset>438150</wp:posOffset>
                </wp:positionH>
                <wp:positionV relativeFrom="page">
                  <wp:posOffset>1465580</wp:posOffset>
                </wp:positionV>
                <wp:extent cx="6939915" cy="8131093"/>
                <wp:effectExtent l="0" t="0" r="0" b="0"/>
                <wp:wrapThrough wrapText="bothSides">
                  <wp:wrapPolygon edited="0">
                    <wp:start x="79" y="0"/>
                    <wp:lineTo x="79" y="21526"/>
                    <wp:lineTo x="21424" y="21526"/>
                    <wp:lineTo x="21424" y="0"/>
                    <wp:lineTo x="79" y="0"/>
                  </wp:wrapPolygon>
                </wp:wrapThrough>
                <wp:docPr id="996" name="Text Box 996"/>
                <wp:cNvGraphicFramePr/>
                <a:graphic xmlns:a="http://schemas.openxmlformats.org/drawingml/2006/main">
                  <a:graphicData uri="http://schemas.microsoft.com/office/word/2010/wordprocessingShape">
                    <wps:wsp>
                      <wps:cNvSpPr txBox="1"/>
                      <wps:spPr>
                        <a:xfrm>
                          <a:off x="0" y="0"/>
                          <a:ext cx="6939915" cy="8131093"/>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23A5C9" w14:textId="77777777" w:rsidR="00824756" w:rsidRDefault="0082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6" o:spid="_x0000_s1228" type="#_x0000_t202" style="position:absolute;margin-left:34.5pt;margin-top:115.4pt;width:546.45pt;height:640.25pt;z-index:2518887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" mv:complextextbox="1" filled="f" stroked="f">
                <v:textbox>
                  <w:txbxContent>
                    <w:p w14:paraId="3323A5C9" w14:textId="77777777" w:rsidR="00824756" w:rsidRDefault="00824756"/>
                  </w:txbxContent>
                </v:textbox>
                <w10:wrap type="through" anchorx="page" anchory="page"/>
              </v:shape>
            </w:pict>
          </mc:Fallback>
        </mc:AlternateContent>
      </w:r>
      <w:r w:rsidR="00023C7A">
        <w:rPr>
          <w:noProof/>
        </w:rPr>
        <mc:AlternateContent>
          <mc:Choice Requires="wps">
            <w:drawing>
              <wp:anchor distT="0" distB="0" distL="114300" distR="114300" simplePos="0" relativeHeight="251887755" behindDoc="0" locked="0" layoutInCell="1" allowOverlap="1" wp14:anchorId="3CDF80BF" wp14:editId="76592C1B">
                <wp:simplePos x="0" y="0"/>
                <wp:positionH relativeFrom="page">
                  <wp:posOffset>669925</wp:posOffset>
                </wp:positionH>
                <wp:positionV relativeFrom="page">
                  <wp:posOffset>886460</wp:posOffset>
                </wp:positionV>
                <wp:extent cx="6482080" cy="579120"/>
                <wp:effectExtent l="0" t="0" r="0" b="5080"/>
                <wp:wrapThrough wrapText="bothSides">
                  <wp:wrapPolygon edited="0">
                    <wp:start x="85" y="0"/>
                    <wp:lineTo x="85" y="20842"/>
                    <wp:lineTo x="21414" y="20842"/>
                    <wp:lineTo x="21414" y="0"/>
                    <wp:lineTo x="85" y="0"/>
                  </wp:wrapPolygon>
                </wp:wrapThrough>
                <wp:docPr id="992" name="Text Box 992"/>
                <wp:cNvGraphicFramePr/>
                <a:graphic xmlns:a="http://schemas.openxmlformats.org/drawingml/2006/main">
                  <a:graphicData uri="http://schemas.microsoft.com/office/word/2010/wordprocessingShape">
                    <wps:wsp>
                      <wps:cNvSpPr txBox="1"/>
                      <wps:spPr>
                        <a:xfrm>
                          <a:off x="0" y="0"/>
                          <a:ext cx="6482080" cy="5791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C53060" w14:textId="65E63343" w:rsidR="00824756" w:rsidRPr="00023C7A" w:rsidRDefault="00824756" w:rsidP="00023C7A">
                            <w:pPr>
                              <w:jc w:val="center"/>
                              <w:rPr>
                                <w:color w:val="AD0202" w:themeColor="text2"/>
                                <w:sz w:val="48"/>
                                <w:szCs w:val="48"/>
                              </w:rPr>
                            </w:pPr>
                            <w:r>
                              <w:rPr>
                                <w:color w:val="AD0202" w:themeColor="text2"/>
                                <w:sz w:val="48"/>
                                <w:szCs w:val="48"/>
                              </w:rPr>
                              <w:t>Menstrual Hygiene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2" o:spid="_x0000_s1229" type="#_x0000_t202" style="position:absolute;margin-left:52.75pt;margin-top:69.8pt;width:510.4pt;height:45.6pt;z-index:25188775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n9G9cCAAAi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" mv:complextextbox="1" filled="f" stroked="f">
                <v:textbox>
                  <w:txbxContent>
                    <w:p w14:paraId="32C53060" w14:textId="65E63343" w:rsidR="00824756" w:rsidRPr="00023C7A" w:rsidRDefault="00824756" w:rsidP="00023C7A">
                      <w:pPr>
                        <w:jc w:val="center"/>
                        <w:rPr>
                          <w:color w:val="AD0202" w:themeColor="text2"/>
                          <w:sz w:val="48"/>
                          <w:szCs w:val="48"/>
                        </w:rPr>
                      </w:pPr>
                      <w:r>
                        <w:rPr>
                          <w:color w:val="AD0202" w:themeColor="text2"/>
                          <w:sz w:val="48"/>
                          <w:szCs w:val="48"/>
                        </w:rPr>
                        <w:t>Menstrual Hygiene Project</w:t>
                      </w:r>
                    </w:p>
                  </w:txbxContent>
                </v:textbox>
                <w10:wrap type="through" anchorx="page" anchory="page"/>
              </v:shape>
            </w:pict>
          </mc:Fallback>
        </mc:AlternateContent>
      </w:r>
      <w:r w:rsidR="00023C7A">
        <w:rPr>
          <w:noProof/>
        </w:rPr>
        <mc:AlternateContent>
          <mc:Choice Requires="wps">
            <w:drawing>
              <wp:anchor distT="0" distB="0" distL="114300" distR="114300" simplePos="0" relativeHeight="251886731" behindDoc="0" locked="0" layoutInCell="1" allowOverlap="1" wp14:anchorId="0F0BD58A" wp14:editId="55FE0DEE">
                <wp:simplePos x="0" y="0"/>
                <wp:positionH relativeFrom="page">
                  <wp:posOffset>3857625</wp:posOffset>
                </wp:positionH>
                <wp:positionV relativeFrom="page">
                  <wp:posOffset>398145</wp:posOffset>
                </wp:positionV>
                <wp:extent cx="3520440" cy="383540"/>
                <wp:effectExtent l="0" t="0" r="10160" b="0"/>
                <wp:wrapThrough wrapText="bothSides">
                  <wp:wrapPolygon edited="0">
                    <wp:start x="0" y="0"/>
                    <wp:lineTo x="0" y="20026"/>
                    <wp:lineTo x="21506" y="20026"/>
                    <wp:lineTo x="21506" y="0"/>
                    <wp:lineTo x="0" y="0"/>
                  </wp:wrapPolygon>
                </wp:wrapThrough>
                <wp:docPr id="99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6E6F1CA0" w14:textId="77777777" w:rsidR="00824756" w:rsidRPr="00A24E59" w:rsidRDefault="00824756" w:rsidP="00023C7A">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20" o:spid="_x0000_s1230" type="#_x0000_t202" style="position:absolute;margin-left:303.75pt;margin-top:31.35pt;width:277.2pt;height:30.2pt;z-index:2518867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" mv:complextextbox="1" fillcolor="window" stroked="f">
                <v:path arrowok="t"/>
                <v:textbox>
                  <w:txbxContent>
                    <w:p w14:paraId="6E6F1CA0" w14:textId="77777777" w:rsidR="00824756" w:rsidRPr="00A24E59" w:rsidRDefault="00824756" w:rsidP="00023C7A">
                      <w:pPr>
                        <w:jc w:val="right"/>
                        <w:rPr>
                          <w:color w:val="AD0202"/>
                        </w:rPr>
                      </w:pPr>
                      <w:r w:rsidRPr="00A24E59">
                        <w:rPr>
                          <w:color w:val="AD0202"/>
                        </w:rPr>
                        <w:t>ANNUAL REPORT 2015</w:t>
                      </w:r>
                    </w:p>
                  </w:txbxContent>
                </v:textbox>
                <w10:wrap type="through" anchorx="page" anchory="page"/>
              </v:shape>
            </w:pict>
          </mc:Fallback>
        </mc:AlternateContent>
      </w:r>
      <w:r w:rsidR="009D02ED">
        <w:rPr>
          <w:noProof/>
        </w:rPr>
        <mc:AlternateContent>
          <mc:Choice Requires="wpg">
            <w:drawing>
              <wp:anchor distT="0" distB="0" distL="114300" distR="114300" simplePos="0" relativeHeight="251884683" behindDoc="0" locked="0" layoutInCell="1" allowOverlap="1" wp14:anchorId="1B6333E1" wp14:editId="0E6942B3">
                <wp:simplePos x="0" y="0"/>
                <wp:positionH relativeFrom="page">
                  <wp:posOffset>438150</wp:posOffset>
                </wp:positionH>
                <wp:positionV relativeFrom="page">
                  <wp:posOffset>410210</wp:posOffset>
                </wp:positionV>
                <wp:extent cx="3520440" cy="383540"/>
                <wp:effectExtent l="0" t="0" r="10160" b="0"/>
                <wp:wrapThrough wrapText="bothSides">
                  <wp:wrapPolygon edited="0">
                    <wp:start x="0" y="0"/>
                    <wp:lineTo x="0" y="20026"/>
                    <wp:lineTo x="21506" y="20026"/>
                    <wp:lineTo x="21506" y="0"/>
                    <wp:lineTo x="0" y="0"/>
                  </wp:wrapPolygon>
                </wp:wrapThrough>
                <wp:docPr id="1014" name="Group 1014"/>
                <wp:cNvGraphicFramePr/>
                <a:graphic xmlns:a="http://schemas.openxmlformats.org/drawingml/2006/main">
                  <a:graphicData uri="http://schemas.microsoft.com/office/word/2010/wordprocessingGroup">
                    <wpg:wgp>
                      <wpg:cNvGrpSpPr/>
                      <wpg:grpSpPr>
                        <a:xfrm>
                          <a:off x="0" y="0"/>
                          <a:ext cx="3520440" cy="383540"/>
                          <a:chOff x="0" y="0"/>
                          <a:chExt cx="3520440" cy="383540"/>
                        </a:xfrm>
                        <a:extLst>
                          <a:ext uri="{0CCBE362-F206-4b92-989A-16890622DB6E}">
                            <ma14:wrappingTextBoxFlag xmlns:ma14="http://schemas.microsoft.com/office/mac/drawingml/2011/main" val="1"/>
                          </a:ext>
                        </a:extLst>
                      </wpg:grpSpPr>
                      <wps:wsp>
                        <wps:cNvPr id="990" name="Text Box 419"/>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3" name="Text Box 1013"/>
                        <wps:cNvSpPr txBox="1"/>
                        <wps:spPr>
                          <a:xfrm>
                            <a:off x="91440" y="45720"/>
                            <a:ext cx="3213735" cy="177165"/>
                          </a:xfrm>
                          <a:prstGeom prst="rect">
                            <a:avLst/>
                          </a:prstGeom>
                          <a:noFill/>
                          <a:ln>
                            <a:noFill/>
                          </a:ln>
                          <a:effectLst/>
                          <a:extLst>
                            <a:ext uri="{C572A759-6A51-4108-AA02-DFA0A04FC94B}">
                              <ma14:wrappingTextBoxFlag xmlns:ma14="http://schemas.microsoft.com/office/mac/drawingml/2011/main"/>
                            </a:ext>
                          </a:extLst>
                        </wps:spPr>
                        <wps:txbx>
                          <w:txbxContent>
                            <w:p w14:paraId="791425A0" w14:textId="77777777" w:rsidR="00824756" w:rsidRPr="00A24E59" w:rsidRDefault="00824756" w:rsidP="00023C7A">
                              <w:pPr>
                                <w:rPr>
                                  <w:color w:val="AD0202"/>
                                </w:rPr>
                              </w:pPr>
                              <w:r w:rsidRPr="00A24E59">
                                <w:rPr>
                                  <w:color w:val="AD0202"/>
                                </w:rPr>
                                <w:t>GLOBAL HEALTH PARTNERSHIPS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14" o:spid="_x0000_s1231" style="position:absolute;margin-left:34.5pt;margin-top:32.3pt;width:277.2pt;height:30.2pt;z-index:251884683;mso-position-horizontal-relative:page;mso-position-vertical-relative:page" coordsize="3520440,383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" mv:complextextbox="1">
                <v:shape id="_x0000_s1232" type="#_x0000_t202" style="position:absolute;width:352044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42wwAA&#10;ANwAAAAPAAAAZHJzL2Rvd25yZXYueG1sRE9La8JAEL4X+h+WEXrTjVqKia4iiiKFUurj4G3Mjklo&#10;djZkt5r++85B6PHje88WnavVjdpQeTYwHCSgiHNvKy4MHA+b/gRUiMgWa89k4JcCLObPTzPMrL/z&#10;F932sVASwiFDA2WMTaZ1yEtyGAa+IRbu6luHUWBbaNviXcJdrUdJ8qYdViwNJTa0Kin/3v84KflY&#10;2e6cTIbp6/v4tF5/uuritsa89LrlFFSkLv6LH+6dNZCmMl/OyBH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42wwAAANwAAAAPAAAAAAAAAAAAAAAAAJcCAABkcnMvZG93&#10;bnJldi54bWxQSwUGAAAAAAQABAD1AAAAhwMAAAAA&#10;" mv:complextextbox="1" fillcolor="window" stroked="f">
                  <v:path arrowok="t"/>
                </v:shape>
                <v:shape id="Text Box 1013" o:spid="_x0000_s1233" type="#_x0000_t202" style="position:absolute;left:91440;top:45720;width:321373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2kSwwAA&#10;AN0AAAAPAAAAZHJzL2Rvd25yZXYueG1sRE9NawIxEL0L/Q9hCr1pogWxW6NIqSAIxXV76HG6GXeD&#10;m8l2E3X9940geJvH+5z5sneNOFMXrGcN45ECQVx6Y7nS8F2shzMQISIbbDyThisFWC6eBnPMjL9w&#10;Tud9rEQK4ZChhjrGNpMylDU5DCPfEifu4DuHMcGukqbDSwp3jZwoNZUOLaeGGlv6qKk87k9Ow+qH&#10;80/79/W7yw+5LYo3xdvpUeuX5371DiJSHx/iu3tj0nw1foX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k2kSwwAAAN0AAAAPAAAAAAAAAAAAAAAAAJcCAABkcnMvZG93&#10;bnJldi54bWxQSwUGAAAAAAQABAD1AAAAhwMAAAAA&#10;" filled="f" stroked="f">
                  <v:textbox inset="0,0,0,0">
                    <w:txbxContent>
                      <w:p w14:paraId="791425A0" w14:textId="77777777" w:rsidR="00824756" w:rsidRPr="00A24E59" w:rsidRDefault="00824756" w:rsidP="00023C7A">
                        <w:pPr>
                          <w:rPr>
                            <w:color w:val="AD0202"/>
                          </w:rPr>
                        </w:pPr>
                        <w:r w:rsidRPr="00A24E59">
                          <w:rPr>
                            <w:color w:val="AD0202"/>
                          </w:rPr>
                          <w:t>GLOBAL HEALTH PARTNERSHIPS</w:t>
                        </w:r>
                      </w:p>
                    </w:txbxContent>
                  </v:textbox>
                </v:shape>
                <w10:wrap type="through" anchorx="page" anchory="page"/>
              </v:group>
            </w:pict>
          </mc:Fallback>
        </mc:AlternateContent>
      </w:r>
      <w:r w:rsidR="007A744A">
        <w:br w:type="page"/>
      </w:r>
      <w:r w:rsidR="00C95576">
        <w:rPr>
          <w:noProof/>
        </w:rPr>
        <w:lastRenderedPageBreak/>
        <w:drawing>
          <wp:anchor distT="158496" distB="159131" distL="272796" distR="273431" simplePos="0" relativeHeight="251796619" behindDoc="0" locked="0" layoutInCell="1" allowOverlap="1" wp14:anchorId="39157E48" wp14:editId="77307B54">
            <wp:simplePos x="0" y="0"/>
            <wp:positionH relativeFrom="page">
              <wp:posOffset>576580</wp:posOffset>
            </wp:positionH>
            <wp:positionV relativeFrom="page">
              <wp:posOffset>1675130</wp:posOffset>
            </wp:positionV>
            <wp:extent cx="4019550" cy="3014345"/>
            <wp:effectExtent l="203200" t="203200" r="196850" b="211455"/>
            <wp:wrapThrough wrapText="bothSides">
              <wp:wrapPolygon edited="0">
                <wp:start x="-136" y="-1456"/>
                <wp:lineTo x="-1092" y="-1092"/>
                <wp:lineTo x="-1092" y="21113"/>
                <wp:lineTo x="-682" y="22205"/>
                <wp:lineTo x="-136" y="22933"/>
                <wp:lineTo x="21566" y="22933"/>
                <wp:lineTo x="22112" y="22205"/>
                <wp:lineTo x="22521" y="19475"/>
                <wp:lineTo x="22521" y="1820"/>
                <wp:lineTo x="21566" y="-910"/>
                <wp:lineTo x="21566" y="-1456"/>
                <wp:lineTo x="-136" y="-1456"/>
              </wp:wrapPolygon>
            </wp:wrapThrough>
            <wp:docPr id="72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648"/>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4019550" cy="30143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95576">
        <w:rPr>
          <w:noProof/>
        </w:rPr>
        <mc:AlternateContent>
          <mc:Choice Requires="wps">
            <w:drawing>
              <wp:anchor distT="0" distB="0" distL="114300" distR="114300" simplePos="0" relativeHeight="251870347" behindDoc="0" locked="0" layoutInCell="1" allowOverlap="1" wp14:anchorId="51869B7E" wp14:editId="19F84F76">
                <wp:simplePos x="0" y="0"/>
                <wp:positionH relativeFrom="page">
                  <wp:posOffset>1061085</wp:posOffset>
                </wp:positionH>
                <wp:positionV relativeFrom="page">
                  <wp:posOffset>5175885</wp:posOffset>
                </wp:positionV>
                <wp:extent cx="5649595" cy="546735"/>
                <wp:effectExtent l="0" t="0" r="0" b="12065"/>
                <wp:wrapThrough wrapText="bothSides">
                  <wp:wrapPolygon edited="0">
                    <wp:start x="97" y="0"/>
                    <wp:lineTo x="97" y="21073"/>
                    <wp:lineTo x="21365" y="21073"/>
                    <wp:lineTo x="21365" y="0"/>
                    <wp:lineTo x="97" y="0"/>
                  </wp:wrapPolygon>
                </wp:wrapThrough>
                <wp:docPr id="723"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9595" cy="546735"/>
                        </a:xfrm>
                        <a:prstGeom prst="rect">
                          <a:avLst/>
                        </a:prstGeom>
                        <a:noFill/>
                        <a:ln>
                          <a:noFill/>
                        </a:ln>
                        <a:effectLst/>
                        <a:extLst>
                          <a:ext uri="{C572A759-6A51-4108-AA02-DFA0A04FC94B}">
                            <ma14:wrappingTextBoxFlag xmlns:ma14="http://schemas.microsoft.com/office/mac/drawingml/2011/main" val="1"/>
                          </a:ext>
                        </a:extLst>
                      </wps:spPr>
                      <wps:txbx>
                        <w:txbxContent>
                          <w:p w14:paraId="7D850CA9" w14:textId="10486FF6" w:rsidR="00824756" w:rsidRPr="00A24E59" w:rsidRDefault="00824756" w:rsidP="004E6E92">
                            <w:pPr>
                              <w:jc w:val="center"/>
                              <w:rPr>
                                <w:color w:val="AD0202"/>
                                <w:sz w:val="48"/>
                                <w:szCs w:val="48"/>
                              </w:rPr>
                            </w:pPr>
                            <w:r w:rsidRPr="00A24E59">
                              <w:rPr>
                                <w:color w:val="AD0202"/>
                                <w:sz w:val="48"/>
                                <w:szCs w:val="48"/>
                              </w:rPr>
                              <w:t>Referrals for Specialist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85" o:spid="_x0000_s1234" type="#_x0000_t202" style="position:absolute;margin-left:83.55pt;margin-top:407.55pt;width:444.85pt;height:43.05pt;z-index:251870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" mv:complextextbox="1" filled="f" stroked="f">
                <v:path arrowok="t"/>
                <v:textbox>
                  <w:txbxContent>
                    <w:p w14:paraId="7D850CA9" w14:textId="10486FF6" w:rsidR="00824756" w:rsidRPr="00A24E59" w:rsidRDefault="00824756" w:rsidP="004E6E92">
                      <w:pPr>
                        <w:jc w:val="center"/>
                        <w:rPr>
                          <w:color w:val="AD0202"/>
                          <w:sz w:val="48"/>
                          <w:szCs w:val="48"/>
                        </w:rPr>
                      </w:pPr>
                      <w:r w:rsidRPr="00A24E59">
                        <w:rPr>
                          <w:color w:val="AD0202"/>
                          <w:sz w:val="48"/>
                          <w:szCs w:val="48"/>
                        </w:rPr>
                        <w:t>Referrals for Specialist Care</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873419" behindDoc="0" locked="0" layoutInCell="1" allowOverlap="1" wp14:anchorId="1D17EF62" wp14:editId="660D24C7">
                <wp:simplePos x="0" y="0"/>
                <wp:positionH relativeFrom="page">
                  <wp:posOffset>511175</wp:posOffset>
                </wp:positionH>
                <wp:positionV relativeFrom="page">
                  <wp:posOffset>8080375</wp:posOffset>
                </wp:positionV>
                <wp:extent cx="6750050" cy="1322070"/>
                <wp:effectExtent l="0" t="0" r="0" b="0"/>
                <wp:wrapThrough wrapText="bothSides">
                  <wp:wrapPolygon edited="0">
                    <wp:start x="81" y="0"/>
                    <wp:lineTo x="81" y="21164"/>
                    <wp:lineTo x="21458" y="21164"/>
                    <wp:lineTo x="21458" y="0"/>
                    <wp:lineTo x="81" y="0"/>
                  </wp:wrapPolygon>
                </wp:wrapThrough>
                <wp:docPr id="726"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0" cy="1322070"/>
                        </a:xfrm>
                        <a:prstGeom prst="rect">
                          <a:avLst/>
                        </a:prstGeom>
                        <a:noFill/>
                        <a:ln>
                          <a:noFill/>
                        </a:ln>
                        <a:effectLst/>
                        <a:extLst>
                          <a:ext uri="{C572A759-6A51-4108-AA02-DFA0A04FC94B}">
                            <ma14:wrappingTextBoxFlag xmlns:ma14="http://schemas.microsoft.com/office/mac/drawingml/2011/main" val="1"/>
                          </a:ext>
                        </a:extLst>
                      </wps:spPr>
                      <wps:txbx>
                        <w:txbxContent>
                          <w:p w14:paraId="7EF2B101" w14:textId="77777777" w:rsidR="00824756" w:rsidRDefault="00824756">
                            <w:pPr>
                              <w:rPr>
                                <w:rFonts w:ascii="Lucida Bright" w:hAnsi="Lucida Bright"/>
                              </w:rPr>
                            </w:pPr>
                          </w:p>
                          <w:p w14:paraId="36B60083" w14:textId="07D51EE2" w:rsidR="00824756" w:rsidRPr="006A6230" w:rsidRDefault="00824756">
                            <w:pPr>
                              <w:rPr>
                                <w:rFonts w:ascii="Lucida Bright" w:hAnsi="Lucida Bright"/>
                              </w:rPr>
                            </w:pPr>
                            <w:r w:rsidRPr="006A6230">
                              <w:rPr>
                                <w:rFonts w:ascii="Lucida Bright" w:hAnsi="Lucida Bright"/>
                              </w:rPr>
                              <w:t xml:space="preserve">Because the Kisesini Dispensary has such a </w:t>
                            </w:r>
                            <w:r>
                              <w:rPr>
                                <w:rFonts w:ascii="Lucida Bright" w:hAnsi="Lucida Bright"/>
                              </w:rPr>
                              <w:t>good reputation for helping those in need, we are getting more and more requests for assistance in referring and financing specialist care. Most of the cases have been orthopaedic and cardiac. Our expenses for these patients who require surgery in Nairobi this past year have been $6,566. We wish we could do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88" o:spid="_x0000_s1235" type="#_x0000_t202" style="position:absolute;margin-left:40.25pt;margin-top:636.25pt;width:531.5pt;height:104.1pt;z-index:251873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" mv:complextextbox="1" filled="f" stroked="f">
                <v:path arrowok="t"/>
                <v:textbox>
                  <w:txbxContent>
                    <w:p w14:paraId="7EF2B101" w14:textId="77777777" w:rsidR="00824756" w:rsidRDefault="00824756">
                      <w:pPr>
                        <w:rPr>
                          <w:rFonts w:ascii="Lucida Bright" w:hAnsi="Lucida Bright"/>
                        </w:rPr>
                      </w:pPr>
                    </w:p>
                    <w:p w14:paraId="36B60083" w14:textId="07D51EE2" w:rsidR="00824756" w:rsidRPr="006A6230" w:rsidRDefault="00824756">
                      <w:pPr>
                        <w:rPr>
                          <w:rFonts w:ascii="Lucida Bright" w:hAnsi="Lucida Bright"/>
                        </w:rPr>
                      </w:pPr>
                      <w:r w:rsidRPr="006A6230">
                        <w:rPr>
                          <w:rFonts w:ascii="Lucida Bright" w:hAnsi="Lucida Bright"/>
                        </w:rPr>
                        <w:t xml:space="preserve">Because the Kisesini Dispensary has such a </w:t>
                      </w:r>
                      <w:r>
                        <w:rPr>
                          <w:rFonts w:ascii="Lucida Bright" w:hAnsi="Lucida Bright"/>
                        </w:rPr>
                        <w:t>good reputation for helping those in need, we are getting more and more requests for assistance in referring and financing specialist care. Most of the cases have been orthopaedic and cardiac. Our expenses for these patients who require surgery in Nairobi this past year have been $6,566. We wish we could do more.</w:t>
                      </w:r>
                    </w:p>
                  </w:txbxContent>
                </v:textbox>
                <w10:wrap type="through" anchorx="page" anchory="page"/>
              </v:shape>
            </w:pict>
          </mc:Fallback>
        </mc:AlternateContent>
      </w:r>
      <w:r w:rsidR="00E449AB">
        <w:rPr>
          <w:noProof/>
        </w:rPr>
        <w:drawing>
          <wp:anchor distT="134112" distB="336550" distL="248412" distR="451866" simplePos="0" relativeHeight="251872395" behindDoc="0" locked="0" layoutInCell="1" allowOverlap="1" wp14:anchorId="3746430A" wp14:editId="2148C800">
            <wp:simplePos x="0" y="0"/>
            <wp:positionH relativeFrom="page">
              <wp:posOffset>3606927</wp:posOffset>
            </wp:positionH>
            <wp:positionV relativeFrom="page">
              <wp:posOffset>5911977</wp:posOffset>
            </wp:positionV>
            <wp:extent cx="3692017" cy="2071243"/>
            <wp:effectExtent l="177800" t="177800" r="372110" b="393065"/>
            <wp:wrapThrough wrapText="bothSides">
              <wp:wrapPolygon edited="0">
                <wp:start x="743" y="-1855"/>
                <wp:lineTo x="-1040" y="-1325"/>
                <wp:lineTo x="-1040" y="22521"/>
                <wp:lineTo x="-297" y="24110"/>
                <wp:lineTo x="1040" y="25435"/>
                <wp:lineTo x="21399" y="25435"/>
                <wp:lineTo x="22885" y="24110"/>
                <wp:lineTo x="23628" y="20136"/>
                <wp:lineTo x="23628" y="2649"/>
                <wp:lineTo x="21994" y="-1325"/>
                <wp:lineTo x="21845" y="-1855"/>
                <wp:lineTo x="743" y="-1855"/>
              </wp:wrapPolygon>
            </wp:wrapThrough>
            <wp:docPr id="725"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45" cstate="email">
                      <a:extLst>
                        <a:ext uri="{28A0092B-C50C-407E-A947-70E740481C1C}">
                          <a14:useLocalDpi xmlns:a14="http://schemas.microsoft.com/office/drawing/2010/main"/>
                        </a:ext>
                      </a:extLst>
                    </a:blip>
                    <a:stretch>
                      <a:fillRect/>
                    </a:stretch>
                  </pic:blipFill>
                  <pic:spPr>
                    <a:xfrm>
                      <a:off x="0" y="0"/>
                      <a:ext cx="3691890" cy="2070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49AB">
        <w:rPr>
          <w:noProof/>
        </w:rPr>
        <w:drawing>
          <wp:anchor distT="134112" distB="335280" distL="248412" distR="447548" simplePos="0" relativeHeight="251871371" behindDoc="0" locked="0" layoutInCell="1" allowOverlap="1" wp14:anchorId="52D81BC6" wp14:editId="002D7C73">
            <wp:simplePos x="0" y="0"/>
            <wp:positionH relativeFrom="page">
              <wp:posOffset>481457</wp:posOffset>
            </wp:positionH>
            <wp:positionV relativeFrom="page">
              <wp:posOffset>5824982</wp:posOffset>
            </wp:positionV>
            <wp:extent cx="3007360" cy="2255393"/>
            <wp:effectExtent l="177800" t="177800" r="370840" b="386715"/>
            <wp:wrapThrough wrapText="bothSides">
              <wp:wrapPolygon edited="0">
                <wp:start x="912" y="-1703"/>
                <wp:lineTo x="-1277" y="-1217"/>
                <wp:lineTo x="-1095" y="22385"/>
                <wp:lineTo x="1277" y="25061"/>
                <wp:lineTo x="21345" y="25061"/>
                <wp:lineTo x="21527" y="24574"/>
                <wp:lineTo x="23899" y="22385"/>
                <wp:lineTo x="24081" y="2433"/>
                <wp:lineTo x="22074" y="-1217"/>
                <wp:lineTo x="21892" y="-1703"/>
                <wp:lineTo x="912" y="-1703"/>
              </wp:wrapPolygon>
            </wp:wrapThrough>
            <wp:docPr id="724"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46" cstate="email">
                      <a:extLst>
                        <a:ext uri="{28A0092B-C50C-407E-A947-70E740481C1C}">
                          <a14:useLocalDpi xmlns:a14="http://schemas.microsoft.com/office/drawing/2010/main"/>
                        </a:ext>
                      </a:extLst>
                    </a:blip>
                    <a:stretch>
                      <a:fillRect/>
                    </a:stretch>
                  </pic:blipFill>
                  <pic:spPr>
                    <a:xfrm>
                      <a:off x="0" y="0"/>
                      <a:ext cx="3007360" cy="2254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D02ED">
        <w:rPr>
          <w:noProof/>
        </w:rPr>
        <mc:AlternateContent>
          <mc:Choice Requires="wpg">
            <w:drawing>
              <wp:anchor distT="0" distB="0" distL="114300" distR="114300" simplePos="0" relativeHeight="251716747" behindDoc="0" locked="0" layoutInCell="1" allowOverlap="1" wp14:anchorId="46ADDF87" wp14:editId="664CF126">
                <wp:simplePos x="0" y="0"/>
                <wp:positionH relativeFrom="page">
                  <wp:posOffset>368300</wp:posOffset>
                </wp:positionH>
                <wp:positionV relativeFrom="page">
                  <wp:posOffset>1676400</wp:posOffset>
                </wp:positionV>
                <wp:extent cx="7038340" cy="8016240"/>
                <wp:effectExtent l="0" t="0" r="0" b="10160"/>
                <wp:wrapThrough wrapText="bothSides">
                  <wp:wrapPolygon edited="0">
                    <wp:start x="78" y="0"/>
                    <wp:lineTo x="78" y="21559"/>
                    <wp:lineTo x="21436" y="21559"/>
                    <wp:lineTo x="21436" y="0"/>
                    <wp:lineTo x="78" y="0"/>
                  </wp:wrapPolygon>
                </wp:wrapThrough>
                <wp:docPr id="651" name="Group 651"/>
                <wp:cNvGraphicFramePr/>
                <a:graphic xmlns:a="http://schemas.openxmlformats.org/drawingml/2006/main">
                  <a:graphicData uri="http://schemas.microsoft.com/office/word/2010/wordprocessingGroup">
                    <wpg:wgp>
                      <wpg:cNvGrpSpPr/>
                      <wpg:grpSpPr>
                        <a:xfrm>
                          <a:off x="0" y="0"/>
                          <a:ext cx="7038340" cy="8016240"/>
                          <a:chOff x="0" y="0"/>
                          <a:chExt cx="7038340" cy="8016240"/>
                        </a:xfrm>
                        <a:extLst>
                          <a:ext uri="{0CCBE362-F206-4b92-989A-16890622DB6E}">
                            <ma14:wrappingTextBoxFlag xmlns:ma14="http://schemas.microsoft.com/office/mac/drawingml/2011/main" val="1"/>
                          </a:ext>
                        </a:extLst>
                      </wpg:grpSpPr>
                      <wps:wsp>
                        <wps:cNvPr id="721" name="Text Box 133"/>
                        <wps:cNvSpPr txBox="1">
                          <a:spLocks/>
                        </wps:cNvSpPr>
                        <wps:spPr>
                          <a:xfrm>
                            <a:off x="0" y="0"/>
                            <a:ext cx="7038340" cy="8016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 name="Text Box 612"/>
                        <wps:cNvSpPr txBox="1"/>
                        <wps:spPr>
                          <a:xfrm>
                            <a:off x="4659630" y="45720"/>
                            <a:ext cx="2287270" cy="180975"/>
                          </a:xfrm>
                          <a:prstGeom prst="rect">
                            <a:avLst/>
                          </a:prstGeom>
                          <a:noFill/>
                          <a:ln>
                            <a:noFill/>
                          </a:ln>
                          <a:effectLst/>
                          <a:extLst>
                            <a:ext uri="{C572A759-6A51-4108-AA02-DFA0A04FC94B}">
                              <ma14:wrappingTextBoxFlag xmlns:ma14="http://schemas.microsoft.com/office/mac/drawingml/2011/main"/>
                            </a:ext>
                          </a:extLst>
                        </wps:spPr>
                        <wps:txbx id="49">
                          <w:txbxContent>
                            <w:p w14:paraId="5CED0BC4" w14:textId="52EA769C" w:rsidR="00824756" w:rsidRDefault="00824756" w:rsidP="00434366">
                              <w:pPr>
                                <w:rPr>
                                  <w:rFonts w:ascii="Lucida Bright" w:hAnsi="Lucida Bright"/>
                                </w:rPr>
                              </w:pPr>
                              <w:r>
                                <w:rPr>
                                  <w:rFonts w:ascii="Lucida Bright" w:hAnsi="Lucida Bright"/>
                                </w:rPr>
                                <w:tab/>
                                <w:t xml:space="preserve">In rural </w:t>
                              </w:r>
                              <w:r w:rsidRPr="00791C4B">
                                <w:rPr>
                                  <w:rFonts w:ascii="Lucida Bright" w:hAnsi="Lucida Bright"/>
                                </w:rPr>
                                <w:t xml:space="preserve">Kenya </w:t>
                              </w:r>
                              <w:r>
                                <w:rPr>
                                  <w:rFonts w:ascii="Lucida Bright" w:hAnsi="Lucida Bright"/>
                                </w:rPr>
                                <w:t>access to dental care is very limited and expensive, out of reach for the poor. T</w:t>
                              </w:r>
                              <w:r w:rsidRPr="00791C4B">
                                <w:rPr>
                                  <w:rFonts w:ascii="Lucida Bright" w:hAnsi="Lucida Bright"/>
                                </w:rPr>
                                <w:t xml:space="preserve">he pain and suffering from untreated toothaches and dental abscesses are common. GHP </w:t>
                              </w:r>
                              <w:r>
                                <w:rPr>
                                  <w:rFonts w:ascii="Lucida Bright" w:hAnsi="Lucida Bright"/>
                                </w:rPr>
                                <w:t>has supported a weekend dental clinic in Kisesini in order to meet this need. All patients a</w:t>
                              </w:r>
                              <w:r w:rsidRPr="00791C4B">
                                <w:rPr>
                                  <w:rFonts w:ascii="Lucida Bright" w:hAnsi="Lucida Bright"/>
                                </w:rPr>
                                <w:t xml:space="preserve">re given instructions in preventive oral health and provided with free </w:t>
                              </w:r>
                              <w:r>
                                <w:rPr>
                                  <w:rFonts w:ascii="Lucida Bright" w:hAnsi="Lucida Bright"/>
                                </w:rPr>
                                <w:t xml:space="preserve">medications, </w:t>
                              </w:r>
                              <w:r w:rsidRPr="00791C4B">
                                <w:rPr>
                                  <w:rFonts w:ascii="Lucida Bright" w:hAnsi="Lucida Bright"/>
                                </w:rPr>
                                <w:t>toothbrushes and toothpaste</w:t>
                              </w:r>
                              <w:r>
                                <w:rPr>
                                  <w:rFonts w:ascii="Lucida Bright" w:hAnsi="Lucida Bright"/>
                                </w:rPr>
                                <w:t>. This past year a total of 521 patients were seen for dental care at a cost of $12,505.</w:t>
                              </w:r>
                            </w:p>
                            <w:p w14:paraId="20AA9CAB" w14:textId="147E4267" w:rsidR="00824756" w:rsidRPr="00791C4B" w:rsidRDefault="00824756" w:rsidP="00434366">
                              <w:pPr>
                                <w:rPr>
                                  <w:rFonts w:ascii="Lucida Bright" w:hAnsi="Lucida Bright"/>
                                  <w:i/>
                                </w:rPr>
                              </w:pPr>
                              <w:r>
                                <w:rPr>
                                  <w:rFonts w:ascii="Lucida Bright" w:hAnsi="Lucida Bright"/>
                                </w:rPr>
                                <w:tab/>
                                <w:t xml:space="preserve"> </w:t>
                              </w:r>
                            </w:p>
                            <w:p w14:paraId="4C4918B3" w14:textId="77777777" w:rsidR="00824756" w:rsidRPr="00C720B2" w:rsidRDefault="00824756" w:rsidP="00434366">
                              <w:pPr>
                                <w:rPr>
                                  <w:rFonts w:ascii="Lucida Bright" w:hAnsi="Lucida Bright"/>
                                  <w:i/>
                                </w:rPr>
                              </w:pPr>
                            </w:p>
                            <w:p w14:paraId="5B5CAA98" w14:textId="325C796A" w:rsidR="00824756" w:rsidRDefault="00824756" w:rsidP="00F43500">
                              <w:pPr>
                                <w:jc w:val="both"/>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3" name="Text Box 613"/>
                        <wps:cNvSpPr txBox="1"/>
                        <wps:spPr>
                          <a:xfrm>
                            <a:off x="4672330" y="225425"/>
                            <a:ext cx="2274570" cy="180340"/>
                          </a:xfrm>
                          <a:prstGeom prst="rect">
                            <a:avLst/>
                          </a:prstGeom>
                          <a:noFill/>
                          <a:ln>
                            <a:noFill/>
                          </a:ln>
                          <a:effectLst/>
                          <a:extLst>
                            <a:ext uri="{C572A759-6A51-4108-AA02-DFA0A04FC94B}">
                              <ma14:wrappingTextBoxFlag xmlns:ma14="http://schemas.microsoft.com/office/mac/drawingml/2011/main"/>
                            </a:ext>
                          </a:extLst>
                        </wps:spPr>
                        <wps:linkedTxbx id="4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 name="Text Box 614"/>
                        <wps:cNvSpPr txBox="1"/>
                        <wps:spPr>
                          <a:xfrm>
                            <a:off x="4672330" y="404495"/>
                            <a:ext cx="2274570" cy="180975"/>
                          </a:xfrm>
                          <a:prstGeom prst="rect">
                            <a:avLst/>
                          </a:prstGeom>
                          <a:noFill/>
                          <a:ln>
                            <a:noFill/>
                          </a:ln>
                          <a:effectLst/>
                          <a:extLst>
                            <a:ext uri="{C572A759-6A51-4108-AA02-DFA0A04FC94B}">
                              <ma14:wrappingTextBoxFlag xmlns:ma14="http://schemas.microsoft.com/office/mac/drawingml/2011/main"/>
                            </a:ext>
                          </a:extLst>
                        </wps:spPr>
                        <wps:linkedTxbx id="4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 name="Text Box 615"/>
                        <wps:cNvSpPr txBox="1"/>
                        <wps:spPr>
                          <a:xfrm>
                            <a:off x="4672330" y="584200"/>
                            <a:ext cx="2274570" cy="180975"/>
                          </a:xfrm>
                          <a:prstGeom prst="rect">
                            <a:avLst/>
                          </a:prstGeom>
                          <a:noFill/>
                          <a:ln>
                            <a:noFill/>
                          </a:ln>
                          <a:effectLst/>
                          <a:extLst>
                            <a:ext uri="{C572A759-6A51-4108-AA02-DFA0A04FC94B}">
                              <ma14:wrappingTextBoxFlag xmlns:ma14="http://schemas.microsoft.com/office/mac/drawingml/2011/main"/>
                            </a:ext>
                          </a:extLst>
                        </wps:spPr>
                        <wps:linkedTxbx id="4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 name="Text Box 616"/>
                        <wps:cNvSpPr txBox="1"/>
                        <wps:spPr>
                          <a:xfrm>
                            <a:off x="4672330" y="763905"/>
                            <a:ext cx="2274570" cy="180340"/>
                          </a:xfrm>
                          <a:prstGeom prst="rect">
                            <a:avLst/>
                          </a:prstGeom>
                          <a:noFill/>
                          <a:ln>
                            <a:noFill/>
                          </a:ln>
                          <a:effectLst/>
                          <a:extLst>
                            <a:ext uri="{C572A759-6A51-4108-AA02-DFA0A04FC94B}">
                              <ma14:wrappingTextBoxFlag xmlns:ma14="http://schemas.microsoft.com/office/mac/drawingml/2011/main"/>
                            </a:ext>
                          </a:extLst>
                        </wps:spPr>
                        <wps:linkedTxbx id="4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7" name="Text Box 617"/>
                        <wps:cNvSpPr txBox="1"/>
                        <wps:spPr>
                          <a:xfrm>
                            <a:off x="4672330" y="942975"/>
                            <a:ext cx="2274570" cy="180975"/>
                          </a:xfrm>
                          <a:prstGeom prst="rect">
                            <a:avLst/>
                          </a:prstGeom>
                          <a:noFill/>
                          <a:ln>
                            <a:noFill/>
                          </a:ln>
                          <a:effectLst/>
                          <a:extLst>
                            <a:ext uri="{C572A759-6A51-4108-AA02-DFA0A04FC94B}">
                              <ma14:wrappingTextBoxFlag xmlns:ma14="http://schemas.microsoft.com/office/mac/drawingml/2011/main"/>
                            </a:ext>
                          </a:extLst>
                        </wps:spPr>
                        <wps:linkedTxbx id="4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8" name="Text Box 618"/>
                        <wps:cNvSpPr txBox="1"/>
                        <wps:spPr>
                          <a:xfrm>
                            <a:off x="4672330" y="1122680"/>
                            <a:ext cx="2274570" cy="180975"/>
                          </a:xfrm>
                          <a:prstGeom prst="rect">
                            <a:avLst/>
                          </a:prstGeom>
                          <a:noFill/>
                          <a:ln>
                            <a:noFill/>
                          </a:ln>
                          <a:effectLst/>
                          <a:extLst>
                            <a:ext uri="{C572A759-6A51-4108-AA02-DFA0A04FC94B}">
                              <ma14:wrappingTextBoxFlag xmlns:ma14="http://schemas.microsoft.com/office/mac/drawingml/2011/main"/>
                            </a:ext>
                          </a:extLst>
                        </wps:spPr>
                        <wps:linkedTxbx id="4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9" name="Text Box 619"/>
                        <wps:cNvSpPr txBox="1"/>
                        <wps:spPr>
                          <a:xfrm>
                            <a:off x="4672330" y="1302385"/>
                            <a:ext cx="2274570" cy="180340"/>
                          </a:xfrm>
                          <a:prstGeom prst="rect">
                            <a:avLst/>
                          </a:prstGeom>
                          <a:noFill/>
                          <a:ln>
                            <a:noFill/>
                          </a:ln>
                          <a:effectLst/>
                          <a:extLst>
                            <a:ext uri="{C572A759-6A51-4108-AA02-DFA0A04FC94B}">
                              <ma14:wrappingTextBoxFlag xmlns:ma14="http://schemas.microsoft.com/office/mac/drawingml/2011/main"/>
                            </a:ext>
                          </a:extLst>
                        </wps:spPr>
                        <wps:linkedTxbx id="4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0" name="Text Box 620"/>
                        <wps:cNvSpPr txBox="1"/>
                        <wps:spPr>
                          <a:xfrm>
                            <a:off x="4672330" y="1481455"/>
                            <a:ext cx="2274570" cy="180975"/>
                          </a:xfrm>
                          <a:prstGeom prst="rect">
                            <a:avLst/>
                          </a:prstGeom>
                          <a:noFill/>
                          <a:ln>
                            <a:noFill/>
                          </a:ln>
                          <a:effectLst/>
                          <a:extLst>
                            <a:ext uri="{C572A759-6A51-4108-AA02-DFA0A04FC94B}">
                              <ma14:wrappingTextBoxFlag xmlns:ma14="http://schemas.microsoft.com/office/mac/drawingml/2011/main"/>
                            </a:ext>
                          </a:extLst>
                        </wps:spPr>
                        <wps:linkedTxbx id="4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1" name="Text Box 621"/>
                        <wps:cNvSpPr txBox="1"/>
                        <wps:spPr>
                          <a:xfrm>
                            <a:off x="4672330" y="1661160"/>
                            <a:ext cx="2274570" cy="180975"/>
                          </a:xfrm>
                          <a:prstGeom prst="rect">
                            <a:avLst/>
                          </a:prstGeom>
                          <a:noFill/>
                          <a:ln>
                            <a:noFill/>
                          </a:ln>
                          <a:effectLst/>
                          <a:extLst>
                            <a:ext uri="{C572A759-6A51-4108-AA02-DFA0A04FC94B}">
                              <ma14:wrappingTextBoxFlag xmlns:ma14="http://schemas.microsoft.com/office/mac/drawingml/2011/main"/>
                            </a:ext>
                          </a:extLst>
                        </wps:spPr>
                        <wps:linkedTxbx id="4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2" name="Text Box 622"/>
                        <wps:cNvSpPr txBox="1"/>
                        <wps:spPr>
                          <a:xfrm>
                            <a:off x="4672330" y="1840865"/>
                            <a:ext cx="2274570" cy="180340"/>
                          </a:xfrm>
                          <a:prstGeom prst="rect">
                            <a:avLst/>
                          </a:prstGeom>
                          <a:noFill/>
                          <a:ln>
                            <a:noFill/>
                          </a:ln>
                          <a:effectLst/>
                          <a:extLst>
                            <a:ext uri="{C572A759-6A51-4108-AA02-DFA0A04FC94B}">
                              <ma14:wrappingTextBoxFlag xmlns:ma14="http://schemas.microsoft.com/office/mac/drawingml/2011/main"/>
                            </a:ext>
                          </a:extLst>
                        </wps:spPr>
                        <wps:linkedTxbx id="4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3" name="Text Box 623"/>
                        <wps:cNvSpPr txBox="1"/>
                        <wps:spPr>
                          <a:xfrm>
                            <a:off x="4672330" y="2019935"/>
                            <a:ext cx="2274570" cy="180975"/>
                          </a:xfrm>
                          <a:prstGeom prst="rect">
                            <a:avLst/>
                          </a:prstGeom>
                          <a:noFill/>
                          <a:ln>
                            <a:noFill/>
                          </a:ln>
                          <a:effectLst/>
                          <a:extLst>
                            <a:ext uri="{C572A759-6A51-4108-AA02-DFA0A04FC94B}">
                              <ma14:wrappingTextBoxFlag xmlns:ma14="http://schemas.microsoft.com/office/mac/drawingml/2011/main"/>
                            </a:ext>
                          </a:extLst>
                        </wps:spPr>
                        <wps:linkedTxbx id="4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4" name="Text Box 624"/>
                        <wps:cNvSpPr txBox="1"/>
                        <wps:spPr>
                          <a:xfrm>
                            <a:off x="4672330" y="2199640"/>
                            <a:ext cx="2274570" cy="180975"/>
                          </a:xfrm>
                          <a:prstGeom prst="rect">
                            <a:avLst/>
                          </a:prstGeom>
                          <a:noFill/>
                          <a:ln>
                            <a:noFill/>
                          </a:ln>
                          <a:effectLst/>
                          <a:extLst>
                            <a:ext uri="{C572A759-6A51-4108-AA02-DFA0A04FC94B}">
                              <ma14:wrappingTextBoxFlag xmlns:ma14="http://schemas.microsoft.com/office/mac/drawingml/2011/main"/>
                            </a:ext>
                          </a:extLst>
                        </wps:spPr>
                        <wps:linkedTxbx id="4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5" name="Text Box 625"/>
                        <wps:cNvSpPr txBox="1"/>
                        <wps:spPr>
                          <a:xfrm>
                            <a:off x="4672330" y="2379345"/>
                            <a:ext cx="2274570" cy="180340"/>
                          </a:xfrm>
                          <a:prstGeom prst="rect">
                            <a:avLst/>
                          </a:prstGeom>
                          <a:noFill/>
                          <a:ln>
                            <a:noFill/>
                          </a:ln>
                          <a:effectLst/>
                          <a:extLst>
                            <a:ext uri="{C572A759-6A51-4108-AA02-DFA0A04FC94B}">
                              <ma14:wrappingTextBoxFlag xmlns:ma14="http://schemas.microsoft.com/office/mac/drawingml/2011/main"/>
                            </a:ext>
                          </a:extLst>
                        </wps:spPr>
                        <wps:linkedTxbx id="4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6" name="Text Box 626"/>
                        <wps:cNvSpPr txBox="1"/>
                        <wps:spPr>
                          <a:xfrm>
                            <a:off x="4672330" y="2558415"/>
                            <a:ext cx="2274570" cy="180975"/>
                          </a:xfrm>
                          <a:prstGeom prst="rect">
                            <a:avLst/>
                          </a:prstGeom>
                          <a:noFill/>
                          <a:ln>
                            <a:noFill/>
                          </a:ln>
                          <a:effectLst/>
                          <a:extLst>
                            <a:ext uri="{C572A759-6A51-4108-AA02-DFA0A04FC94B}">
                              <ma14:wrappingTextBoxFlag xmlns:ma14="http://schemas.microsoft.com/office/mac/drawingml/2011/main"/>
                            </a:ext>
                          </a:extLst>
                        </wps:spPr>
                        <wps:linkedTxbx id="4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7" name="Text Box 627"/>
                        <wps:cNvSpPr txBox="1"/>
                        <wps:spPr>
                          <a:xfrm>
                            <a:off x="4667885" y="2738120"/>
                            <a:ext cx="2279015" cy="180975"/>
                          </a:xfrm>
                          <a:prstGeom prst="rect">
                            <a:avLst/>
                          </a:prstGeom>
                          <a:noFill/>
                          <a:ln>
                            <a:noFill/>
                          </a:ln>
                          <a:effectLst/>
                          <a:extLst>
                            <a:ext uri="{C572A759-6A51-4108-AA02-DFA0A04FC94B}">
                              <ma14:wrappingTextBoxFlag xmlns:ma14="http://schemas.microsoft.com/office/mac/drawingml/2011/main"/>
                            </a:ext>
                          </a:extLst>
                        </wps:spPr>
                        <wps:linkedTxbx id="4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8" name="Text Box 628"/>
                        <wps:cNvSpPr txBox="1"/>
                        <wps:spPr>
                          <a:xfrm>
                            <a:off x="4632325" y="2917825"/>
                            <a:ext cx="2314575" cy="180340"/>
                          </a:xfrm>
                          <a:prstGeom prst="rect">
                            <a:avLst/>
                          </a:prstGeom>
                          <a:noFill/>
                          <a:ln>
                            <a:noFill/>
                          </a:ln>
                          <a:effectLst/>
                          <a:extLst>
                            <a:ext uri="{C572A759-6A51-4108-AA02-DFA0A04FC94B}">
                              <ma14:wrappingTextBoxFlag xmlns:ma14="http://schemas.microsoft.com/office/mac/drawingml/2011/main"/>
                            </a:ext>
                          </a:extLst>
                        </wps:spPr>
                        <wps:linkedTxbx id="4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9" name="Text Box 629"/>
                        <wps:cNvSpPr txBox="1"/>
                        <wps:spPr>
                          <a:xfrm>
                            <a:off x="4596765" y="3096895"/>
                            <a:ext cx="2350135" cy="180975"/>
                          </a:xfrm>
                          <a:prstGeom prst="rect">
                            <a:avLst/>
                          </a:prstGeom>
                          <a:noFill/>
                          <a:ln>
                            <a:noFill/>
                          </a:ln>
                          <a:effectLst/>
                          <a:extLst>
                            <a:ext uri="{C572A759-6A51-4108-AA02-DFA0A04FC94B}">
                              <ma14:wrappingTextBoxFlag xmlns:ma14="http://schemas.microsoft.com/office/mac/drawingml/2011/main"/>
                            </a:ext>
                          </a:extLst>
                        </wps:spPr>
                        <wps:linkedTxbx id="4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4" name="Text Box 644"/>
                        <wps:cNvSpPr txBox="1"/>
                        <wps:spPr>
                          <a:xfrm>
                            <a:off x="91440" y="3276600"/>
                            <a:ext cx="6855460" cy="180340"/>
                          </a:xfrm>
                          <a:prstGeom prst="rect">
                            <a:avLst/>
                          </a:prstGeom>
                          <a:noFill/>
                          <a:ln>
                            <a:noFill/>
                          </a:ln>
                          <a:effectLst/>
                          <a:extLst>
                            <a:ext uri="{C572A759-6A51-4108-AA02-DFA0A04FC94B}">
                              <ma14:wrappingTextBoxFlag xmlns:ma14="http://schemas.microsoft.com/office/mac/drawingml/2011/main"/>
                            </a:ext>
                          </a:extLst>
                        </wps:spPr>
                        <wps:linkedTxbx id="4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 name="Text Box 648"/>
                        <wps:cNvSpPr txBox="1"/>
                        <wps:spPr>
                          <a:xfrm>
                            <a:off x="91440" y="3455670"/>
                            <a:ext cx="511810" cy="177800"/>
                          </a:xfrm>
                          <a:prstGeom prst="rect">
                            <a:avLst/>
                          </a:prstGeom>
                          <a:noFill/>
                          <a:ln>
                            <a:noFill/>
                          </a:ln>
                          <a:effectLst/>
                          <a:extLst>
                            <a:ext uri="{C572A759-6A51-4108-AA02-DFA0A04FC94B}">
                              <ma14:wrappingTextBoxFlag xmlns:ma14="http://schemas.microsoft.com/office/mac/drawingml/2011/main"/>
                            </a:ext>
                          </a:extLst>
                        </wps:spPr>
                        <wps:linkedTxbx id="4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51" o:spid="_x0000_s1236" style="position:absolute;margin-left:29pt;margin-top:132pt;width:554.2pt;height:631.2pt;z-index:251716747;mso-position-horizontal-relative:page;mso-position-vertical-relative:page" coordsize="7038340,8016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" mv:complextextbox="1">
                <v:shape id="Text Box 133" o:spid="_x0000_s1237" type="#_x0000_t202" style="position:absolute;width:7038340;height:8016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M8PxQAA&#10;ANwAAAAPAAAAZHJzL2Rvd25yZXYueG1sRI/NagIxFIX3gu8QbqE7TRRpZTRKkXawiAu1Xbi7TK4z&#10;o5ObYZLq6NMboeDycH4+znTe2kqcqfGlYw2DvgJBnDlTcq7hZ/fVG4PwAdlg5Zg0XMnDfNbtTDEx&#10;7sIbOm9DLuII+wQ1FCHUiZQ+K8ii77uaOHoH11gMUTa5NA1e4rit5FCpN2mx5EgosKZFQdlp+2c1&#10;pPvUpOvVSP5+q+XoeDupyP/U+vWl/ZiACNSGZ/i/vTQa3ocDeJyJR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szw/FAAAA3AAAAA8AAAAAAAAAAAAAAAAAlwIAAGRycy9k&#10;b3ducmV2LnhtbFBLBQYAAAAABAAEAPUAAACJAwAAAAA=&#10;" mv:complextextbox="1" filled="f" stroked="f">
                  <v:path arrowok="t"/>
                </v:shape>
                <v:shape id="Text Box 612" o:spid="_x0000_s1238" type="#_x0000_t202" style="position:absolute;left:4659630;top:45720;width:22872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zG7xAAA&#10;ANwAAAAPAAAAZHJzL2Rvd25yZXYueG1sRI9Ba8JAFITvBf/D8gRvdaOH0EZXEVEQBGmMB4/P7DNZ&#10;zL6N2VXTf98tFHocZuYbZr7sbSOe1HnjWMFknIAgLp02XCk4Fdv3DxA+IGtsHJOCb/KwXAze5php&#10;9+KcnsdQiQhhn6GCOoQ2k9KXNVn0Y9cSR+/qOoshyq6SusNXhNtGTpMklRYNx4UaW1rXVN6OD6tg&#10;deZ8Y+6Hy1d+zU1RfCa8T29KjYb9agYiUB/+w3/tnVaQTqb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Mxu8QAAADcAAAADwAAAAAAAAAAAAAAAACXAgAAZHJzL2Rv&#10;d25yZXYueG1sUEsFBgAAAAAEAAQA9QAAAIgDAAAAAA==&#10;" filled="f" stroked="f">
                  <v:textbox style="mso-next-textbox:#Text Box 613" inset="0,0,0,0">
                    <w:txbxContent>
                      <w:p w14:paraId="5CED0BC4" w14:textId="52EA769C" w:rsidR="00824756" w:rsidRDefault="00824756" w:rsidP="00434366">
                        <w:pPr>
                          <w:rPr>
                            <w:rFonts w:ascii="Lucida Bright" w:hAnsi="Lucida Bright"/>
                          </w:rPr>
                        </w:pPr>
                        <w:r>
                          <w:rPr>
                            <w:rFonts w:ascii="Lucida Bright" w:hAnsi="Lucida Bright"/>
                          </w:rPr>
                          <w:tab/>
                          <w:t xml:space="preserve">In rural </w:t>
                        </w:r>
                        <w:r w:rsidRPr="00791C4B">
                          <w:rPr>
                            <w:rFonts w:ascii="Lucida Bright" w:hAnsi="Lucida Bright"/>
                          </w:rPr>
                          <w:t xml:space="preserve">Kenya </w:t>
                        </w:r>
                        <w:r>
                          <w:rPr>
                            <w:rFonts w:ascii="Lucida Bright" w:hAnsi="Lucida Bright"/>
                          </w:rPr>
                          <w:t>access to dental care is very limited and expensive, out of reach for the poor. T</w:t>
                        </w:r>
                        <w:r w:rsidRPr="00791C4B">
                          <w:rPr>
                            <w:rFonts w:ascii="Lucida Bright" w:hAnsi="Lucida Bright"/>
                          </w:rPr>
                          <w:t xml:space="preserve">he pain and suffering from untreated toothaches and dental abscesses are common. GHP </w:t>
                        </w:r>
                        <w:r>
                          <w:rPr>
                            <w:rFonts w:ascii="Lucida Bright" w:hAnsi="Lucida Bright"/>
                          </w:rPr>
                          <w:t>has supported a weekend dental clinic in Kisesini in order to meet this need. All patients a</w:t>
                        </w:r>
                        <w:r w:rsidRPr="00791C4B">
                          <w:rPr>
                            <w:rFonts w:ascii="Lucida Bright" w:hAnsi="Lucida Bright"/>
                          </w:rPr>
                          <w:t xml:space="preserve">re given instructions in preventive oral health and provided with free </w:t>
                        </w:r>
                        <w:r>
                          <w:rPr>
                            <w:rFonts w:ascii="Lucida Bright" w:hAnsi="Lucida Bright"/>
                          </w:rPr>
                          <w:t xml:space="preserve">medications, </w:t>
                        </w:r>
                        <w:r w:rsidRPr="00791C4B">
                          <w:rPr>
                            <w:rFonts w:ascii="Lucida Bright" w:hAnsi="Lucida Bright"/>
                          </w:rPr>
                          <w:t>toothbrushes and toothpaste</w:t>
                        </w:r>
                        <w:r>
                          <w:rPr>
                            <w:rFonts w:ascii="Lucida Bright" w:hAnsi="Lucida Bright"/>
                          </w:rPr>
                          <w:t>. This past year a total of 521 patients were seen for dental care at a cost of $12,505.</w:t>
                        </w:r>
                      </w:p>
                      <w:p w14:paraId="20AA9CAB" w14:textId="147E4267" w:rsidR="00824756" w:rsidRPr="00791C4B" w:rsidRDefault="00824756" w:rsidP="00434366">
                        <w:pPr>
                          <w:rPr>
                            <w:rFonts w:ascii="Lucida Bright" w:hAnsi="Lucida Bright"/>
                            <w:i/>
                          </w:rPr>
                        </w:pPr>
                        <w:r>
                          <w:rPr>
                            <w:rFonts w:ascii="Lucida Bright" w:hAnsi="Lucida Bright"/>
                          </w:rPr>
                          <w:tab/>
                          <w:t xml:space="preserve"> </w:t>
                        </w:r>
                      </w:p>
                      <w:p w14:paraId="4C4918B3" w14:textId="77777777" w:rsidR="00824756" w:rsidRPr="00C720B2" w:rsidRDefault="00824756" w:rsidP="00434366">
                        <w:pPr>
                          <w:rPr>
                            <w:rFonts w:ascii="Lucida Bright" w:hAnsi="Lucida Bright"/>
                            <w:i/>
                          </w:rPr>
                        </w:pPr>
                      </w:p>
                      <w:p w14:paraId="5B5CAA98" w14:textId="325C796A" w:rsidR="00824756" w:rsidRDefault="00824756" w:rsidP="00F43500">
                        <w:pPr>
                          <w:jc w:val="both"/>
                          <w:rPr>
                            <w:noProof/>
                          </w:rPr>
                        </w:pPr>
                      </w:p>
                    </w:txbxContent>
                  </v:textbox>
                </v:shape>
                <v:shape id="Text Box 613" o:spid="_x0000_s1239" type="#_x0000_t202" style="position:absolute;left:4672330;top:225425;width:22745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5QgxQAA&#10;ANwAAAAPAAAAZHJzL2Rvd25yZXYueG1sRI9Ba8JAFITvgv9heUJvurGF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lCDFAAAA3AAAAA8AAAAAAAAAAAAAAAAAlwIAAGRycy9k&#10;b3ducmV2LnhtbFBLBQYAAAAABAAEAPUAAACJAwAAAAA=&#10;" filled="f" stroked="f">
                  <v:textbox style="mso-next-textbox:#Text Box 614" inset="0,0,0,0">
                    <w:txbxContent/>
                  </v:textbox>
                </v:shape>
                <v:shape id="Text Box 614" o:spid="_x0000_s1240" type="#_x0000_t202" style="position:absolute;left:4672330;top:404495;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gxUxQAA&#10;ANwAAAAPAAAAZHJzL2Rvd25yZXYueG1sRI9Ba8JAFITvgv9heUJvurGU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WDFTFAAAA3AAAAA8AAAAAAAAAAAAAAAAAlwIAAGRycy9k&#10;b3ducmV2LnhtbFBLBQYAAAAABAAEAPUAAACJAwAAAAA=&#10;" filled="f" stroked="f">
                  <v:textbox style="mso-next-textbox:#Text Box 615" inset="0,0,0,0">
                    <w:txbxContent/>
                  </v:textbox>
                </v:shape>
                <v:shape id="Text Box 615" o:spid="_x0000_s1241" type="#_x0000_t202" style="position:absolute;left:4672330;top:584200;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qnPxQAA&#10;ANwAAAAPAAAAZHJzL2Rvd25yZXYueG1sRI9Ba8JAFITvgv9heUJvurHQ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aqc/FAAAA3AAAAA8AAAAAAAAAAAAAAAAAlwIAAGRycy9k&#10;b3ducmV2LnhtbFBLBQYAAAAABAAEAPUAAACJAwAAAAA=&#10;" filled="f" stroked="f">
                  <v:textbox style="mso-next-textbox:#Text Box 616" inset="0,0,0,0">
                    <w:txbxContent/>
                  </v:textbox>
                </v:shape>
                <v:shape id="Text Box 616" o:spid="_x0000_s1242" type="#_x0000_t202" style="position:absolute;left:4672330;top:763905;width:22745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De4xAAA&#10;ANwAAAAPAAAAZHJzL2Rvd25yZXYueG1sRI9Ba8JAFITvBf/D8gre6kYPwaauIkVBEMSYHnp8zT6T&#10;xezbmF01/ntXEHocZuYbZrbobSOu1HnjWMF4lIAgLp02XCn4KdYfUxA+IGtsHJOCO3lYzAdvM8y0&#10;u3FO10OoRISwz1BBHUKbSenLmiz6kWuJo3d0ncUQZVdJ3eEtwm0jJ0mSSouG40KNLX3XVJ4OF6tg&#10;+cv5ypx3f/v8mJui+Ex4m56UGr73yy8QgfrwH361N1pBOk7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g3uMQAAADcAAAADwAAAAAAAAAAAAAAAACXAgAAZHJzL2Rv&#10;d25yZXYueG1sUEsFBgAAAAAEAAQA9QAAAIgDAAAAAA==&#10;" filled="f" stroked="f">
                  <v:textbox style="mso-next-textbox:#Text Box 617" inset="0,0,0,0">
                    <w:txbxContent/>
                  </v:textbox>
                </v:shape>
                <v:shape id="Text Box 617" o:spid="_x0000_s1243" type="#_x0000_t202" style="position:absolute;left:4672330;top:942975;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JIjxQAA&#10;ANwAAAAPAAAAZHJzL2Rvd25yZXYueG1sRI9Ba8JAFITvBf/D8gRvdWMPsUZXEWlBEEpjPHh8Zp/J&#10;YvZtml01/fduoeBxmJlvmMWqt424UeeNYwWTcQKCuHTacKXgUHy+voPwAVlj45gU/JKH1XLwssBM&#10;uzvndNuHSkQI+wwV1CG0mZS+rMmiH7uWOHpn11kMUXaV1B3eI9w28i1JUmnRcFyosaVNTeVlf7UK&#10;1kfOP8zP1+k7P+emKGYJ79KLUqNhv56DCNSHZ/i/vdUK0sk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EkiPFAAAA3AAAAA8AAAAAAAAAAAAAAAAAlwIAAGRycy9k&#10;b3ducmV2LnhtbFBLBQYAAAAABAAEAPUAAACJAwAAAAA=&#10;" filled="f" stroked="f">
                  <v:textbox style="mso-next-textbox:#Text Box 618" inset="0,0,0,0">
                    <w:txbxContent/>
                  </v:textbox>
                </v:shape>
                <v:shape id="Text Box 618" o:spid="_x0000_s1244" type="#_x0000_t202" style="position:absolute;left:4672330;top:1122680;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wZRwQAA&#10;ANwAAAAPAAAAZHJzL2Rvd25yZXYueG1sRE9Ni8IwEL0L/ocwgjdN3UPZrUYRcUEQFms9eBybsQ02&#10;k9pE7f57c1jY4+N9L1a9bcSTOm8cK5hNExDEpdOGKwWn4nvyCcIHZI2NY1LwSx5Wy+FggZl2L87p&#10;eQyViCHsM1RQh9BmUvqyJot+6lriyF1dZzFE2FVSd/iK4baRH0mSSouGY0ONLW1qKm/Hh1WwPnO+&#10;NfefyyG/5qYovhLepzelxqN+PQcRqA//4j/3TitIZ3FtPBOP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tsGUcEAAADcAAAADwAAAAAAAAAAAAAAAACXAgAAZHJzL2Rvd25y&#10;ZXYueG1sUEsFBgAAAAAEAAQA9QAAAIUDAAAAAA==&#10;" filled="f" stroked="f">
                  <v:textbox style="mso-next-textbox:#Text Box 619" inset="0,0,0,0">
                    <w:txbxContent/>
                  </v:textbox>
                </v:shape>
                <v:shape id="Text Box 619" o:spid="_x0000_s1245" type="#_x0000_t202" style="position:absolute;left:4672330;top:1302385;width:22745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6PKxAAA&#10;ANwAAAAPAAAAZHJzL2Rvd25yZXYueG1sRI9Ba8JAFITvBf/D8oTe6kYPoUZXEVEQCqUxHjw+s89k&#10;Mfs2ZldN/323IHgcZuYbZr7sbSPu1HnjWMF4lIAgLp02XCk4FNuPTxA+IGtsHJOCX/KwXAze5php&#10;9+Cc7vtQiQhhn6GCOoQ2k9KXNVn0I9cSR+/sOoshyq6SusNHhNtGTpIklRYNx4UaW1rXVF72N6tg&#10;deR8Y67fp5/8nJuimCb8lV6Ueh/2qxmIQH14hZ/tnVaQjq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ejysQAAADcAAAADwAAAAAAAAAAAAAAAACXAgAAZHJzL2Rv&#10;d25yZXYueG1sUEsFBgAAAAAEAAQA9QAAAIgDAAAAAA==&#10;" filled="f" stroked="f">
                  <v:textbox style="mso-next-textbox:#Text Box 620" inset="0,0,0,0">
                    <w:txbxContent/>
                  </v:textbox>
                </v:shape>
                <v:shape id="Text Box 620" o:spid="_x0000_s1246" type="#_x0000_t202" style="position:absolute;left:4672330;top:1481455;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cDqwQAA&#10;ANwAAAAPAAAAZHJzL2Rvd25yZXYueG1sRE9Ni8IwEL0L+x/CCN401UPRrlFEVlgQFms97HFsxjbY&#10;TGqT1e6/NwfB4+N9L9e9bcSdOm8cK5hOEhDEpdOGKwWnYjeeg/ABWWPjmBT8k4f16mOwxEy7B+d0&#10;P4ZKxBD2GSqoQ2gzKX1Zk0U/cS1x5C6usxgi7CqpO3zEcNvIWZKk0qLh2FBjS9uayuvxzyrY/HL+&#10;ZW4/50N+yU1RLBLep1elRsN+8wkiUB/e4pf7WytIZ3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HA6sEAAADcAAAADwAAAAAAAAAAAAAAAACXAgAAZHJzL2Rvd25y&#10;ZXYueG1sUEsFBgAAAAAEAAQA9QAAAIUDAAAAAA==&#10;" filled="f" stroked="f">
                  <v:textbox style="mso-next-textbox:#Text Box 621" inset="0,0,0,0">
                    <w:txbxContent/>
                  </v:textbox>
                </v:shape>
                <v:shape id="Text Box 621" o:spid="_x0000_s1247" type="#_x0000_t202" style="position:absolute;left:4672330;top:1661160;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WVxxAAA&#10;ANwAAAAPAAAAZHJzL2Rvd25yZXYueG1sRI9Ba8JAFITvBf/D8gRvdaOH0EZXEVEQBGmMB4/P7DNZ&#10;zL6N2VXTf98tFHocZuYbZr7sbSOe1HnjWMFknIAgLp02XCk4Fdv3DxA+IGtsHJOCb/KwXAze5php&#10;9+KcnsdQiQhhn6GCOoQ2k9KXNVn0Y9cSR+/qOoshyq6SusNXhNtGTpMklRYNx4UaW1rXVN6OD6tg&#10;deZ8Y+6Hy1d+zU1RfCa8T29KjYb9agYiUB/+w3/tnVaQTi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1lccQAAADcAAAADwAAAAAAAAAAAAAAAACXAgAAZHJzL2Rv&#10;d25yZXYueG1sUEsFBgAAAAAEAAQA9QAAAIgDAAAAAA==&#10;" filled="f" stroked="f">
                  <v:textbox style="mso-next-textbox:#Text Box 622" inset="0,0,0,0">
                    <w:txbxContent/>
                  </v:textbox>
                </v:shape>
                <v:shape id="Text Box 622" o:spid="_x0000_s1248" type="#_x0000_t202" style="position:absolute;left:4672330;top:1840865;width:22745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sGxAAA&#10;ANwAAAAPAAAAZHJzL2Rvd25yZXYueG1sRI9Ba8JAFITvhf6H5RV6qxtzCJq6ioiFglCM8eDxNftM&#10;FrNvY3bV9N93BcHjMDPfMLPFYFtxpd4bxwrGowQEceW04VrBvvz6mIDwAVlj65gU/JGHxfz1ZYa5&#10;djcu6LoLtYgQ9jkqaELocil91ZBFP3IdcfSOrrcYouxrqXu8RbhtZZokmbRoOC402NGqoeq0u1gF&#10;ywMXa3P++d0Wx8KU5TThTXZS6v1tWH6CCDSEZ/jR/tYKsjS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7BsQAAADcAAAADwAAAAAAAAAAAAAAAACXAgAAZHJzL2Rv&#10;d25yZXYueG1sUEsFBgAAAAAEAAQA9QAAAIgDAAAAAA==&#10;" filled="f" stroked="f">
                  <v:textbox style="mso-next-textbox:#Text Box 623" inset="0,0,0,0">
                    <w:txbxContent/>
                  </v:textbox>
                </v:shape>
                <v:shape id="Text Box 623" o:spid="_x0000_s1249" type="#_x0000_t202" style="position:absolute;left:4672330;top:2019935;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16d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dPI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TXp3FAAAA3AAAAA8AAAAAAAAAAAAAAAAAlwIAAGRycy9k&#10;b3ducmV2LnhtbFBLBQYAAAAABAAEAPUAAACJAwAAAAA=&#10;" filled="f" stroked="f">
                  <v:textbox style="mso-next-textbox:#Text Box 624" inset="0,0,0,0">
                    <w:txbxContent/>
                  </v:textbox>
                </v:shape>
                <v:shape id="Text Box 624" o:spid="_x0000_s1250" type="#_x0000_t202" style="position:absolute;left:4672330;top:2199640;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bp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dPI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6xunFAAAA3AAAAA8AAAAAAAAAAAAAAAAAlwIAAGRycy9k&#10;b3ducmV2LnhtbFBLBQYAAAAABAAEAPUAAACJAwAAAAA=&#10;" filled="f" stroked="f">
                  <v:textbox style="mso-next-textbox:#Text Box 625" inset="0,0,0,0">
                    <w:txbxContent/>
                  </v:textbox>
                </v:shape>
                <v:shape id="Text Box 625" o:spid="_x0000_s1251" type="#_x0000_t202" style="position:absolute;left:4672330;top:2379345;width:22745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mNy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dPI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2Y3LFAAAA3AAAAA8AAAAAAAAAAAAAAAAAlwIAAGRycy9k&#10;b3ducmV2LnhtbFBLBQYAAAAABAAEAPUAAACJAwAAAAA=&#10;" filled="f" stroked="f">
                  <v:textbox style="mso-next-textbox:#Text Box 626" inset="0,0,0,0">
                    <w:txbxContent/>
                  </v:textbox>
                </v:shape>
                <v:shape id="Text Box 626" o:spid="_x0000_s1252" type="#_x0000_t202" style="position:absolute;left:4672330;top:2558415;width:22745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P0FxAAA&#10;ANwAAAAPAAAAZHJzL2Rvd25yZXYueG1sRI9Ba8JAFITvQv/D8gq96UYPQaOriFQQCsWYHnp8Zp/J&#10;YvZtmt1q/PeuIHgcZuYbZrHqbSMu1HnjWMF4lIAgLp02XCn4KbbDKQgfkDU2jknBjTyslm+DBWba&#10;XTmnyyFUIkLYZ6igDqHNpPRlTRb9yLXE0Tu5zmKIsquk7vAa4baRkyRJpUXDcaHGljY1lefDv1Ww&#10;/uX80/x9H/f5KTdFMUv4Kz0r9fHer+cgAvXhFX62d1pBOkn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T9BcQAAADcAAAADwAAAAAAAAAAAAAAAACXAgAAZHJzL2Rv&#10;d25yZXYueG1sUEsFBgAAAAAEAAQA9QAAAIgDAAAAAA==&#10;" filled="f" stroked="f">
                  <v:textbox style="mso-next-textbox:#Text Box 627" inset="0,0,0,0">
                    <w:txbxContent/>
                  </v:textbox>
                </v:shape>
                <v:shape id="Text Box 627" o:spid="_x0000_s1253" type="#_x0000_t202" style="position:absolute;left:4667885;top:2738120;width:227901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FiexQAA&#10;ANwAAAAPAAAAZHJzL2Rvd25yZXYueG1sRI9Ba8JAFITvhf6H5RW81Y0eYo2uItJCQRBjPPT4mn0m&#10;i9m3MbvV+O9doeBxmJlvmPmyt424UOeNYwWjYQKCuHTacKXgUHy9f4DwAVlj45gU3MjDcvH6MsdM&#10;uyvndNmHSkQI+wwV1CG0mZS+rMmiH7qWOHpH11kMUXaV1B1eI9w2cpwkqbRoOC7U2NK6pvK0/7MK&#10;Vj+cf5rz9neXH3NTFNOEN+lJqcFbv5qBCNSHZ/i//a0VpO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oWJ7FAAAA3AAAAA8AAAAAAAAAAAAAAAAAlwIAAGRycy9k&#10;b3ducmV2LnhtbFBLBQYAAAAABAAEAPUAAACJAwAAAAA=&#10;" filled="f" stroked="f">
                  <v:textbox style="mso-next-textbox:#_x0000_s1254" inset="0,0,0,0">
                    <w:txbxContent/>
                  </v:textbox>
                </v:shape>
                <v:shape id="_x0000_s1254" type="#_x0000_t202" style="position:absolute;left:4632325;top:2917825;width:231457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8zswQAA&#10;ANwAAAAPAAAAZHJzL2Rvd25yZXYueG1sRE9Ni8IwEL0L+x/CCN401UPRrlFEVlgQFms97HFsxjbY&#10;TGqT1e6/NwfB4+N9L9e9bcSdOm8cK5hOEhDEpdOGKwWnYjeeg/ABWWPjmBT8k4f16mOwxEy7B+d0&#10;P4ZKxBD2GSqoQ2gzKX1Zk0U/cS1x5C6usxgi7CqpO3zEcNvIWZKk0qLh2FBjS9uayuvxzyrY/HL+&#10;ZW4/50N+yU1RLBLep1elRsN+8wkiUB/e4pf7WytIZ3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fM7MEAAADcAAAADwAAAAAAAAAAAAAAAACXAgAAZHJzL2Rvd25y&#10;ZXYueG1sUEsFBgAAAAAEAAQA9QAAAIUDAAAAAA==&#10;" filled="f" stroked="f">
                  <v:textbox style="mso-next-textbox:#Text Box 629" inset="0,0,0,0">
                    <w:txbxContent/>
                  </v:textbox>
                </v:shape>
                <v:shape id="Text Box 629" o:spid="_x0000_s1255" type="#_x0000_t202" style="position:absolute;left:4596765;top:3096895;width:235013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2l3xQAA&#10;ANwAAAAPAAAAZHJzL2Rvd25yZXYueG1sRI9Ba8JAFITvQv/D8oTezEYPoUZXkVJBKBRjPHh8zT6T&#10;xezbmF01/fduodDjMDPfMMv1YFtxp94bxwqmSQqCuHLacK3gWG4nbyB8QNbYOiYFP+RhvXoZLTHX&#10;7sEF3Q+hFhHCPkcFTQhdLqWvGrLoE9cRR+/seoshyr6WusdHhNtWztI0kxYNx4UGO3pvqLocblbB&#10;5sTFh7l+fe+Lc2HKcp7yZ3ZR6nU8bBYgAg3hP/zX3mkF2W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7aXfFAAAA3AAAAA8AAAAAAAAAAAAAAAAAlwIAAGRycy9k&#10;b3ducmV2LnhtbFBLBQYAAAAABAAEAPUAAACJAwAAAAA=&#10;" filled="f" stroked="f">
                  <v:textbox style="mso-next-textbox:#_x0000_s1256" inset="0,0,0,0">
                    <w:txbxContent/>
                  </v:textbox>
                </v:shape>
                <v:shape id="_x0000_s1256" type="#_x0000_t202" style="position:absolute;left:91440;top:3276600;width:68554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SNJxQAA&#10;ANwAAAAPAAAAZHJzL2Rvd25yZXYueG1sRI9Ba8JAFITvQv/D8gq96UaR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lI0nFAAAA3AAAAA8AAAAAAAAAAAAAAAAAlwIAAGRycy9k&#10;b3ducmV2LnhtbFBLBQYAAAAABAAEAPUAAACJAwAAAAA=&#10;" filled="f" stroked="f">
                  <v:textbox style="mso-next-textbox:#Text Box 648" inset="0,0,0,0">
                    <w:txbxContent/>
                  </v:textbox>
                </v:shape>
                <v:shape id="Text Box 648" o:spid="_x0000_s1257" type="#_x0000_t202" style="position:absolute;left:91440;top:3455670;width:51181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ClMwgAA&#10;ANwAAAAPAAAAZHJzL2Rvd25yZXYueG1sRE/Pa8IwFL4P/B/CE3abqWO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oKUzCAAAA3AAAAA8AAAAAAAAAAAAAAAAAlwIAAGRycy9kb3du&#10;cmV2LnhtbFBLBQYAAAAABAAEAPUAAACGAwAAAAA=&#10;" filled="f" stroked="f">
                  <v:textbox inset="0,0,0,0">
                    <w:txbxContent/>
                  </v:textbox>
                </v:shape>
                <w10:wrap type="through" anchorx="page" anchory="page"/>
              </v:group>
            </w:pict>
          </mc:Fallback>
        </mc:AlternateContent>
      </w:r>
      <w:r w:rsidR="00E449AB">
        <w:rPr>
          <w:noProof/>
        </w:rPr>
        <mc:AlternateContent>
          <mc:Choice Requires="wps">
            <w:drawing>
              <wp:anchor distT="0" distB="0" distL="114300" distR="114300" simplePos="0" relativeHeight="251756683" behindDoc="0" locked="0" layoutInCell="1" allowOverlap="1" wp14:anchorId="14F01EA3" wp14:editId="2106718F">
                <wp:simplePos x="0" y="0"/>
                <wp:positionH relativeFrom="page">
                  <wp:posOffset>3886200</wp:posOffset>
                </wp:positionH>
                <wp:positionV relativeFrom="page">
                  <wp:posOffset>382270</wp:posOffset>
                </wp:positionV>
                <wp:extent cx="3520440" cy="383540"/>
                <wp:effectExtent l="0" t="0" r="10160" b="0"/>
                <wp:wrapThrough wrapText="bothSides">
                  <wp:wrapPolygon edited="0">
                    <wp:start x="0" y="0"/>
                    <wp:lineTo x="0" y="20026"/>
                    <wp:lineTo x="21506" y="20026"/>
                    <wp:lineTo x="21506" y="0"/>
                    <wp:lineTo x="0" y="0"/>
                  </wp:wrapPolygon>
                </wp:wrapThrough>
                <wp:docPr id="7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5E6B60D9" w14:textId="6700F3BE" w:rsidR="00824756" w:rsidRPr="00A24E59" w:rsidRDefault="00824756" w:rsidP="0018487E">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58" type="#_x0000_t202" style="position:absolute;margin-left:306pt;margin-top:30.1pt;width:277.2pt;height:30.2pt;z-index:251756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" mv:complextextbox="1" fillcolor="window" stroked="f">
                <v:path arrowok="t"/>
                <v:textbox>
                  <w:txbxContent>
                    <w:p w14:paraId="5E6B60D9" w14:textId="6700F3BE" w:rsidR="00824756" w:rsidRPr="00A24E59" w:rsidRDefault="00824756" w:rsidP="0018487E">
                      <w:pPr>
                        <w:jc w:val="right"/>
                        <w:rPr>
                          <w:color w:val="AD0202"/>
                        </w:rPr>
                      </w:pPr>
                      <w:r w:rsidRPr="00A24E59">
                        <w:rPr>
                          <w:color w:val="AD0202"/>
                        </w:rPr>
                        <w:t>ANNUAL REPORT 2015</w:t>
                      </w:r>
                    </w:p>
                  </w:txbxContent>
                </v:textbox>
                <w10:wrap type="through" anchorx="page" anchory="page"/>
              </v:shape>
            </w:pict>
          </mc:Fallback>
        </mc:AlternateContent>
      </w:r>
      <w:r w:rsidR="00E449AB">
        <w:rPr>
          <w:noProof/>
        </w:rPr>
        <mc:AlternateContent>
          <mc:Choice Requires="wps">
            <w:drawing>
              <wp:anchor distT="0" distB="0" distL="114300" distR="114300" simplePos="0" relativeHeight="251755659" behindDoc="0" locked="0" layoutInCell="1" allowOverlap="1" wp14:anchorId="60A97EA1" wp14:editId="0F3F3CAA">
                <wp:simplePos x="0" y="0"/>
                <wp:positionH relativeFrom="page">
                  <wp:posOffset>365760</wp:posOffset>
                </wp:positionH>
                <wp:positionV relativeFrom="page">
                  <wp:posOffset>382270</wp:posOffset>
                </wp:positionV>
                <wp:extent cx="3520440" cy="383540"/>
                <wp:effectExtent l="0" t="0" r="10160" b="0"/>
                <wp:wrapThrough wrapText="bothSides">
                  <wp:wrapPolygon edited="0">
                    <wp:start x="0" y="0"/>
                    <wp:lineTo x="0" y="20026"/>
                    <wp:lineTo x="21506" y="20026"/>
                    <wp:lineTo x="21506" y="0"/>
                    <wp:lineTo x="0" y="0"/>
                  </wp:wrapPolygon>
                </wp:wrapThrough>
                <wp:docPr id="7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5AD6E25E" w14:textId="33B14190" w:rsidR="00824756" w:rsidRPr="00A24E59" w:rsidRDefault="00824756">
                            <w:pPr>
                              <w:rPr>
                                <w:color w:val="AD0202"/>
                              </w:rPr>
                            </w:pPr>
                            <w:r w:rsidRPr="00A24E59">
                              <w:rPr>
                                <w:color w:val="AD0202"/>
                              </w:rPr>
                              <w:t>GLOBAL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9" o:spid="_x0000_s1259" type="#_x0000_t202" style="position:absolute;margin-left:28.8pt;margin-top:30.1pt;width:277.2pt;height:30.2pt;z-index:2517556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" mv:complextextbox="1" fillcolor="window" stroked="f">
                <v:path arrowok="t"/>
                <v:textbox>
                  <w:txbxContent>
                    <w:p w14:paraId="5AD6E25E" w14:textId="33B14190" w:rsidR="00824756" w:rsidRPr="00A24E59" w:rsidRDefault="00824756">
                      <w:pPr>
                        <w:rPr>
                          <w:color w:val="AD0202"/>
                        </w:rPr>
                      </w:pPr>
                      <w:r w:rsidRPr="00A24E59">
                        <w:rPr>
                          <w:color w:val="AD0202"/>
                        </w:rPr>
                        <w:t>GLOBAL HEALTH PARTNERSHIPS</w:t>
                      </w:r>
                    </w:p>
                  </w:txbxContent>
                </v:textbox>
                <w10:wrap type="through" anchorx="page" anchory="page"/>
              </v:shape>
            </w:pict>
          </mc:Fallback>
        </mc:AlternateContent>
      </w:r>
      <w:r w:rsidR="009D02ED">
        <w:rPr>
          <w:noProof/>
        </w:rPr>
        <mc:AlternateContent>
          <mc:Choice Requires="wpg">
            <w:drawing>
              <wp:anchor distT="0" distB="0" distL="114300" distR="114300" simplePos="0" relativeHeight="251714699" behindDoc="0" locked="0" layoutInCell="1" allowOverlap="1" wp14:anchorId="739ED9F9" wp14:editId="3EF0EBB1">
                <wp:simplePos x="0" y="0"/>
                <wp:positionH relativeFrom="page">
                  <wp:posOffset>365760</wp:posOffset>
                </wp:positionH>
                <wp:positionV relativeFrom="page">
                  <wp:posOffset>1422400</wp:posOffset>
                </wp:positionV>
                <wp:extent cx="7040880" cy="8270240"/>
                <wp:effectExtent l="0" t="0" r="0" b="10160"/>
                <wp:wrapThrough wrapText="bothSides">
                  <wp:wrapPolygon edited="0">
                    <wp:start x="78" y="0"/>
                    <wp:lineTo x="78" y="21560"/>
                    <wp:lineTo x="21429" y="21560"/>
                    <wp:lineTo x="21429" y="0"/>
                    <wp:lineTo x="78" y="0"/>
                  </wp:wrapPolygon>
                </wp:wrapThrough>
                <wp:docPr id="611" name="Group 611"/>
                <wp:cNvGraphicFramePr/>
                <a:graphic xmlns:a="http://schemas.openxmlformats.org/drawingml/2006/main">
                  <a:graphicData uri="http://schemas.microsoft.com/office/word/2010/wordprocessingGroup">
                    <wpg:wgp>
                      <wpg:cNvGrpSpPr/>
                      <wpg:grpSpPr>
                        <a:xfrm>
                          <a:off x="0" y="0"/>
                          <a:ext cx="7040880" cy="8270240"/>
                          <a:chOff x="0" y="0"/>
                          <a:chExt cx="7040880" cy="8270240"/>
                        </a:xfrm>
                        <a:extLst>
                          <a:ext uri="{0CCBE362-F206-4b92-989A-16890622DB6E}">
                            <ma14:wrappingTextBoxFlag xmlns:ma14="http://schemas.microsoft.com/office/mac/drawingml/2011/main" val="1"/>
                          </a:ext>
                        </a:extLst>
                      </wpg:grpSpPr>
                      <wps:wsp>
                        <wps:cNvPr id="718" name="Text Box 128"/>
                        <wps:cNvSpPr txBox="1">
                          <a:spLocks/>
                        </wps:cNvSpPr>
                        <wps:spPr>
                          <a:xfrm>
                            <a:off x="0" y="0"/>
                            <a:ext cx="7040880" cy="8270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4542155" y="45720"/>
                            <a:ext cx="2407285" cy="177165"/>
                          </a:xfrm>
                          <a:prstGeom prst="rect">
                            <a:avLst/>
                          </a:prstGeom>
                          <a:noFill/>
                          <a:ln>
                            <a:noFill/>
                          </a:ln>
                          <a:effectLst/>
                          <a:extLst>
                            <a:ext uri="{C572A759-6A51-4108-AA02-DFA0A04FC94B}">
                              <ma14:wrappingTextBoxFlag xmlns:ma14="http://schemas.microsoft.com/office/mac/drawingml/2011/main"/>
                            </a:ext>
                          </a:extLst>
                        </wps:spPr>
                        <wps:txbx>
                          <w:txbxContent>
                            <w:p w14:paraId="0FFCA2E0" w14:textId="77777777" w:rsidR="00824756" w:rsidRDefault="0082475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1" o:spid="_x0000_s1260" style="position:absolute;margin-left:28.8pt;margin-top:112pt;width:554.4pt;height:651.2pt;z-index:251714699;mso-position-horizontal-relative:page;mso-position-vertical-relative:page" coordsize="7040880,8270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" mv:complextextbox="1">
                <v:shape id="Text Box 128" o:spid="_x0000_s1261" type="#_x0000_t202" style="position:absolute;width:7040880;height:8270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qwvwwAA&#10;ANwAAAAPAAAAZHJzL2Rvd25yZXYueG1sRE9Na8JAEL0X/A/LCL3prkXaEl2liA2W0kNtPXgbsmOS&#10;mp0N2a1Gf33nIPT4eN/zZe8bdaIu1oEtTMYGFHERXM2lhe+v19EzqJiQHTaBycKFIiwXg7s5Zi6c&#10;+ZNO21QqCeGYoYUqpTbTOhYVeYzj0BILdwidxySwK7Xr8CzhvtEPxjxqjzVLQ4UtrSoqjttfbyHf&#10;5y7/eJ/q3ZvZTH+uRyP9a2vvh/3LDFSiPv2Lb+6Ns/A0kbVyRo6AXv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eqwvwwAAANwAAAAPAAAAAAAAAAAAAAAAAJcCAABkcnMvZG93&#10;bnJldi54bWxQSwUGAAAAAAQABAD1AAAAhwMAAAAA&#10;" mv:complextextbox="1" filled="f" stroked="f">
                  <v:path arrowok="t"/>
                </v:shape>
                <v:shape id="Text Box 610" o:spid="_x0000_s1262" type="#_x0000_t202" style="position:absolute;left:4542155;top:45720;width:24072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QpXwQAA&#10;ANwAAAAPAAAAZHJzL2Rvd25yZXYueG1sRE9Ni8IwEL0L/ocwgjdN3UPZrUYRcUEQFms9eBybsQ02&#10;k9pE7f57c1jY4+N9L1a9bcSTOm8cK5hNExDEpdOGKwWn4nvyCcIHZI2NY1LwSx5Wy+FggZl2L87p&#10;eQyViCHsM1RQh9BmUvqyJot+6lriyF1dZzFE2FVSd/iK4baRH0mSSouGY0ONLW1qKm/Hh1WwPnO+&#10;NfefyyG/5qYovhLepzelxqN+PQcRqA//4j/3TitIZ3F+PBOP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0KV8EAAADcAAAADwAAAAAAAAAAAAAAAACXAgAAZHJzL2Rvd25y&#10;ZXYueG1sUEsFBgAAAAAEAAQA9QAAAIUDAAAAAA==&#10;" filled="f" stroked="f">
                  <v:textbox inset="0,0,0,0">
                    <w:txbxContent>
                      <w:p w14:paraId="0FFCA2E0" w14:textId="77777777" w:rsidR="00824756" w:rsidRDefault="00824756"/>
                    </w:txbxContent>
                  </v:textbox>
                </v:shape>
                <w10:wrap type="through" anchorx="page" anchory="page"/>
              </v:group>
            </w:pict>
          </mc:Fallback>
        </mc:AlternateContent>
      </w:r>
      <w:r w:rsidR="00E449AB">
        <w:rPr>
          <w:noProof/>
        </w:rPr>
        <mc:AlternateContent>
          <mc:Choice Requires="wps">
            <w:drawing>
              <wp:anchor distT="0" distB="0" distL="114300" distR="114300" simplePos="0" relativeHeight="251713675" behindDoc="0" locked="0" layoutInCell="1" allowOverlap="1" wp14:anchorId="38DE6D67" wp14:editId="76044A6E">
                <wp:simplePos x="0" y="0"/>
                <wp:positionH relativeFrom="page">
                  <wp:posOffset>1221740</wp:posOffset>
                </wp:positionH>
                <wp:positionV relativeFrom="page">
                  <wp:posOffset>812800</wp:posOffset>
                </wp:positionV>
                <wp:extent cx="5613400" cy="495300"/>
                <wp:effectExtent l="0" t="0" r="0" b="12700"/>
                <wp:wrapThrough wrapText="bothSides">
                  <wp:wrapPolygon edited="0">
                    <wp:start x="98" y="0"/>
                    <wp:lineTo x="98" y="21046"/>
                    <wp:lineTo x="21405" y="21046"/>
                    <wp:lineTo x="21405" y="0"/>
                    <wp:lineTo x="98" y="0"/>
                  </wp:wrapPolygon>
                </wp:wrapThrough>
                <wp:docPr id="71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495300"/>
                        </a:xfrm>
                        <a:prstGeom prst="rect">
                          <a:avLst/>
                        </a:prstGeom>
                        <a:noFill/>
                        <a:ln>
                          <a:noFill/>
                        </a:ln>
                        <a:effectLst/>
                        <a:extLst>
                          <a:ext uri="{C572A759-6A51-4108-AA02-DFA0A04FC94B}">
                            <ma14:wrappingTextBoxFlag xmlns:ma14="http://schemas.microsoft.com/office/mac/drawingml/2011/main" val="1"/>
                          </a:ext>
                        </a:extLst>
                      </wps:spPr>
                      <wps:txbx>
                        <w:txbxContent>
                          <w:p w14:paraId="3C2BE427" w14:textId="19CBAE57" w:rsidR="00824756" w:rsidRPr="00A24E59" w:rsidRDefault="00824756" w:rsidP="00B04E2E">
                            <w:pPr>
                              <w:jc w:val="center"/>
                              <w:rPr>
                                <w:color w:val="AD0202"/>
                                <w:sz w:val="48"/>
                                <w:szCs w:val="48"/>
                              </w:rPr>
                            </w:pPr>
                            <w:r w:rsidRPr="00A24E59">
                              <w:rPr>
                                <w:color w:val="AD0202"/>
                                <w:sz w:val="48"/>
                                <w:szCs w:val="48"/>
                              </w:rPr>
                              <w:t>Dental Care in Kisesini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7" o:spid="_x0000_s1263" type="#_x0000_t202" style="position:absolute;margin-left:96.2pt;margin-top:64pt;width:442pt;height:39pt;z-index:251713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" mv:complextextbox="1" filled="f" stroked="f">
                <v:path arrowok="t"/>
                <v:textbox>
                  <w:txbxContent>
                    <w:p w14:paraId="3C2BE427" w14:textId="19CBAE57" w:rsidR="00824756" w:rsidRPr="00A24E59" w:rsidRDefault="00824756" w:rsidP="00B04E2E">
                      <w:pPr>
                        <w:jc w:val="center"/>
                        <w:rPr>
                          <w:color w:val="AD0202"/>
                          <w:sz w:val="48"/>
                          <w:szCs w:val="48"/>
                        </w:rPr>
                      </w:pPr>
                      <w:r w:rsidRPr="00A24E59">
                        <w:rPr>
                          <w:color w:val="AD0202"/>
                          <w:sz w:val="48"/>
                          <w:szCs w:val="48"/>
                        </w:rPr>
                        <w:t>Dental Care in Kisesini</w:t>
                      </w:r>
                    </w:p>
                  </w:txbxContent>
                </v:textbox>
                <w10:wrap type="through" anchorx="page" anchory="page"/>
              </v:shape>
            </w:pict>
          </mc:Fallback>
        </mc:AlternateContent>
      </w:r>
      <w:r w:rsidR="001D3A80">
        <w:br w:type="page"/>
      </w:r>
      <w:r w:rsidR="00772EFD">
        <w:rPr>
          <w:noProof/>
        </w:rPr>
        <w:lastRenderedPageBreak/>
        <mc:AlternateContent>
          <mc:Choice Requires="wps">
            <w:drawing>
              <wp:anchor distT="0" distB="0" distL="114300" distR="114300" simplePos="0" relativeHeight="251876491" behindDoc="0" locked="0" layoutInCell="1" allowOverlap="1" wp14:anchorId="79213CD7" wp14:editId="5128D241">
                <wp:simplePos x="0" y="0"/>
                <wp:positionH relativeFrom="page">
                  <wp:posOffset>392430</wp:posOffset>
                </wp:positionH>
                <wp:positionV relativeFrom="page">
                  <wp:posOffset>450850</wp:posOffset>
                </wp:positionV>
                <wp:extent cx="3520440" cy="383540"/>
                <wp:effectExtent l="0" t="0" r="10160" b="0"/>
                <wp:wrapThrough wrapText="bothSides">
                  <wp:wrapPolygon edited="0">
                    <wp:start x="0" y="0"/>
                    <wp:lineTo x="0" y="20026"/>
                    <wp:lineTo x="21506" y="20026"/>
                    <wp:lineTo x="21506" y="0"/>
                    <wp:lineTo x="0" y="0"/>
                  </wp:wrapPolygon>
                </wp:wrapThrough>
                <wp:docPr id="942"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0199EF56" w14:textId="77777777" w:rsidR="00824756" w:rsidRPr="00A24E59" w:rsidRDefault="00824756" w:rsidP="007A744A">
                            <w:pPr>
                              <w:rPr>
                                <w:color w:val="AD0202"/>
                              </w:rPr>
                            </w:pPr>
                            <w:r w:rsidRPr="00A24E59">
                              <w:rPr>
                                <w:color w:val="AD0202"/>
                              </w:rPr>
                              <w:t>GLOBAL HEALTH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21" o:spid="_x0000_s1264" type="#_x0000_t202" style="position:absolute;margin-left:30.9pt;margin-top:35.5pt;width:277.2pt;height:30.2pt;z-index:2518764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" mv:complextextbox="1" fillcolor="window" stroked="f">
                <v:path arrowok="t"/>
                <v:textbox>
                  <w:txbxContent>
                    <w:p w14:paraId="0199EF56" w14:textId="77777777" w:rsidR="00824756" w:rsidRPr="00A24E59" w:rsidRDefault="00824756" w:rsidP="007A744A">
                      <w:pPr>
                        <w:rPr>
                          <w:color w:val="AD0202"/>
                        </w:rPr>
                      </w:pPr>
                      <w:r w:rsidRPr="00A24E59">
                        <w:rPr>
                          <w:color w:val="AD0202"/>
                        </w:rPr>
                        <w:t>GLOBAL HEALTH PARTNERSHIPS</w:t>
                      </w:r>
                    </w:p>
                  </w:txbxContent>
                </v:textbox>
                <w10:wrap type="through" anchorx="page" anchory="page"/>
              </v:shape>
            </w:pict>
          </mc:Fallback>
        </mc:AlternateContent>
      </w:r>
      <w:r w:rsidR="00772EFD">
        <w:rPr>
          <w:noProof/>
        </w:rPr>
        <mc:AlternateContent>
          <mc:Choice Requires="wps">
            <w:drawing>
              <wp:anchor distT="0" distB="0" distL="114300" distR="114300" simplePos="0" relativeHeight="251878539" behindDoc="0" locked="0" layoutInCell="1" allowOverlap="1" wp14:anchorId="2BEB893D" wp14:editId="2616E8CC">
                <wp:simplePos x="0" y="0"/>
                <wp:positionH relativeFrom="page">
                  <wp:posOffset>3865880</wp:posOffset>
                </wp:positionH>
                <wp:positionV relativeFrom="page">
                  <wp:posOffset>450850</wp:posOffset>
                </wp:positionV>
                <wp:extent cx="3520440" cy="383540"/>
                <wp:effectExtent l="0" t="0" r="10160" b="0"/>
                <wp:wrapThrough wrapText="bothSides">
                  <wp:wrapPolygon edited="0">
                    <wp:start x="0" y="0"/>
                    <wp:lineTo x="0" y="20026"/>
                    <wp:lineTo x="21506" y="20026"/>
                    <wp:lineTo x="21506" y="0"/>
                    <wp:lineTo x="0" y="0"/>
                  </wp:wrapPolygon>
                </wp:wrapThrough>
                <wp:docPr id="94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83540"/>
                        </a:xfrm>
                        <a:prstGeom prst="rect">
                          <a:avLst/>
                        </a:prstGeom>
                        <a:solidFill>
                          <a:sysClr val="window" lastClr="FFFFFF"/>
                        </a:solidFill>
                        <a:ln>
                          <a:noFill/>
                        </a:ln>
                        <a:effectLst/>
                        <a:extLst>
                          <a:ext uri="{C572A759-6A51-4108-AA02-DFA0A04FC94B}">
                            <ma14:wrappingTextBoxFlag xmlns:ma14="http://schemas.microsoft.com/office/mac/drawingml/2011/main" val="1"/>
                          </a:ext>
                        </a:extLst>
                      </wps:spPr>
                      <wps:txbx>
                        <w:txbxContent>
                          <w:p w14:paraId="1D034E56" w14:textId="77777777" w:rsidR="00824756" w:rsidRPr="00A24E59" w:rsidRDefault="00824756" w:rsidP="007A744A">
                            <w:pPr>
                              <w:jc w:val="right"/>
                              <w:rPr>
                                <w:color w:val="AD0202"/>
                              </w:rPr>
                            </w:pPr>
                            <w:r w:rsidRPr="00A24E59">
                              <w:rPr>
                                <w:color w:val="AD0202"/>
                              </w:rPr>
                              <w:t>ANNUAL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2" o:spid="_x0000_s1265" type="#_x0000_t202" style="position:absolute;margin-left:304.4pt;margin-top:35.5pt;width:277.2pt;height:30.2pt;z-index:251878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" mv:complextextbox="1" fillcolor="window" stroked="f">
                <v:path arrowok="t"/>
                <v:textbox>
                  <w:txbxContent>
                    <w:p w14:paraId="1D034E56" w14:textId="77777777" w:rsidR="00824756" w:rsidRPr="00A24E59" w:rsidRDefault="00824756" w:rsidP="007A744A">
                      <w:pPr>
                        <w:jc w:val="right"/>
                        <w:rPr>
                          <w:color w:val="AD0202"/>
                        </w:rPr>
                      </w:pPr>
                      <w:r w:rsidRPr="00A24E59">
                        <w:rPr>
                          <w:color w:val="AD0202"/>
                        </w:rPr>
                        <w:t>ANNUAL REPORT 2015</w:t>
                      </w:r>
                    </w:p>
                  </w:txbxContent>
                </v:textbox>
                <w10:wrap type="through" anchorx="page" anchory="page"/>
              </v:shape>
            </w:pict>
          </mc:Fallback>
        </mc:AlternateContent>
      </w:r>
      <w:r w:rsidR="0023591E">
        <w:rPr>
          <w:noProof/>
        </w:rPr>
        <mc:AlternateContent>
          <mc:Choice Requires="wps">
            <w:drawing>
              <wp:anchor distT="0" distB="0" distL="114300" distR="114300" simplePos="0" relativeHeight="251882635" behindDoc="0" locked="0" layoutInCell="1" allowOverlap="1" wp14:anchorId="4EFA87C6" wp14:editId="57EDA423">
                <wp:simplePos x="0" y="0"/>
                <wp:positionH relativeFrom="page">
                  <wp:posOffset>737870</wp:posOffset>
                </wp:positionH>
                <wp:positionV relativeFrom="page">
                  <wp:posOffset>1527175</wp:posOffset>
                </wp:positionV>
                <wp:extent cx="6612890" cy="8895080"/>
                <wp:effectExtent l="0" t="0" r="0" b="0"/>
                <wp:wrapThrough wrapText="bothSides">
                  <wp:wrapPolygon edited="0">
                    <wp:start x="83" y="0"/>
                    <wp:lineTo x="83" y="21526"/>
                    <wp:lineTo x="21405" y="21526"/>
                    <wp:lineTo x="21405" y="0"/>
                    <wp:lineTo x="83" y="0"/>
                  </wp:wrapPolygon>
                </wp:wrapThrough>
                <wp:docPr id="945"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8895080"/>
                        </a:xfrm>
                        <a:prstGeom prst="rect">
                          <a:avLst/>
                        </a:prstGeom>
                        <a:noFill/>
                        <a:ln>
                          <a:noFill/>
                        </a:ln>
                        <a:effectLst/>
                        <a:extLst>
                          <a:ext uri="{C572A759-6A51-4108-AA02-DFA0A04FC94B}">
                            <ma14:wrappingTextBoxFlag xmlns:ma14="http://schemas.microsoft.com/office/mac/drawingml/2011/main" val="1"/>
                          </a:ext>
                        </a:extLst>
                      </wps:spPr>
                      <wps:txbx>
                        <w:txbxContent>
                          <w:p w14:paraId="393B1D80" w14:textId="77777777" w:rsidR="00824756" w:rsidRDefault="00824756" w:rsidP="0023591E">
                            <w:pPr>
                              <w:rPr>
                                <w:rFonts w:ascii="Lucida Bright" w:hAnsi="Lucida Bright"/>
                                <w:b/>
                                <w:sz w:val="28"/>
                                <w:szCs w:val="28"/>
                              </w:rPr>
                            </w:pPr>
                            <w:r>
                              <w:rPr>
                                <w:rFonts w:ascii="Lucida Bright" w:hAnsi="Lucida Bright"/>
                                <w:b/>
                                <w:sz w:val="28"/>
                                <w:szCs w:val="28"/>
                              </w:rPr>
                              <w:t>Revenue:</w:t>
                            </w:r>
                          </w:p>
                          <w:p w14:paraId="2BE79C81"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Contributions</w:t>
                            </w:r>
                            <w:r>
                              <w:rPr>
                                <w:rFonts w:ascii="Lucida Bright" w:hAnsi="Lucida Bright"/>
                                <w:sz w:val="28"/>
                                <w:szCs w:val="28"/>
                              </w:rPr>
                              <w:tab/>
                              <w:t>$78,642.54</w:t>
                            </w:r>
                          </w:p>
                          <w:p w14:paraId="6F6BD501"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Safari Run</w:t>
                            </w:r>
                            <w:r>
                              <w:rPr>
                                <w:rFonts w:ascii="Lucida Bright" w:hAnsi="Lucida Bright"/>
                                <w:sz w:val="28"/>
                                <w:szCs w:val="28"/>
                              </w:rPr>
                              <w:tab/>
                              <w:t xml:space="preserve">    5,433.12</w:t>
                            </w:r>
                          </w:p>
                          <w:p w14:paraId="16D786E5"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UNM Grants</w:t>
                            </w:r>
                            <w:r>
                              <w:rPr>
                                <w:rFonts w:ascii="Lucida Bright" w:hAnsi="Lucida Bright"/>
                                <w:sz w:val="28"/>
                                <w:szCs w:val="28"/>
                              </w:rPr>
                              <w:tab/>
                              <w:t xml:space="preserve">    3,091.14</w:t>
                            </w:r>
                          </w:p>
                          <w:p w14:paraId="655EB8A9"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Investment Income</w:t>
                            </w:r>
                            <w:r>
                              <w:rPr>
                                <w:rFonts w:ascii="Lucida Bright" w:hAnsi="Lucida Bright"/>
                                <w:sz w:val="28"/>
                                <w:szCs w:val="28"/>
                              </w:rPr>
                              <w:tab/>
                              <w:t xml:space="preserve">       106.36</w:t>
                            </w:r>
                          </w:p>
                          <w:p w14:paraId="7DDF1172" w14:textId="77777777" w:rsidR="00824756" w:rsidRDefault="00824756" w:rsidP="0023591E">
                            <w:pPr>
                              <w:tabs>
                                <w:tab w:val="left" w:pos="4950"/>
                              </w:tabs>
                              <w:rPr>
                                <w:rFonts w:ascii="Lucida Bright" w:hAnsi="Lucida Bright"/>
                                <w:b/>
                                <w:sz w:val="28"/>
                                <w:szCs w:val="28"/>
                              </w:rPr>
                            </w:pPr>
                            <w:r>
                              <w:rPr>
                                <w:rFonts w:ascii="Lucida Bright" w:hAnsi="Lucida Bright"/>
                                <w:b/>
                                <w:sz w:val="28"/>
                                <w:szCs w:val="28"/>
                              </w:rPr>
                              <w:tab/>
                              <w:t>___________</w:t>
                            </w:r>
                          </w:p>
                          <w:p w14:paraId="71AD2B63" w14:textId="77777777" w:rsidR="00824756" w:rsidRDefault="00824756" w:rsidP="0023591E">
                            <w:pPr>
                              <w:tabs>
                                <w:tab w:val="left" w:pos="4950"/>
                              </w:tabs>
                              <w:rPr>
                                <w:rFonts w:ascii="Lucida Bright" w:hAnsi="Lucida Bright"/>
                                <w:b/>
                                <w:sz w:val="28"/>
                                <w:szCs w:val="28"/>
                              </w:rPr>
                            </w:pPr>
                            <w:r>
                              <w:rPr>
                                <w:rFonts w:ascii="Lucida Bright" w:hAnsi="Lucida Bright"/>
                                <w:b/>
                                <w:sz w:val="28"/>
                                <w:szCs w:val="28"/>
                              </w:rPr>
                              <w:tab/>
                              <w:t>$87,273.16</w:t>
                            </w:r>
                          </w:p>
                          <w:p w14:paraId="1B66613D" w14:textId="77777777" w:rsidR="00824756" w:rsidRDefault="00824756" w:rsidP="0023591E">
                            <w:pPr>
                              <w:tabs>
                                <w:tab w:val="left" w:pos="4950"/>
                              </w:tabs>
                              <w:rPr>
                                <w:rFonts w:ascii="Lucida Bright" w:hAnsi="Lucida Bright"/>
                                <w:b/>
                                <w:sz w:val="28"/>
                                <w:szCs w:val="28"/>
                              </w:rPr>
                            </w:pPr>
                          </w:p>
                          <w:p w14:paraId="41AD26C5" w14:textId="77777777" w:rsidR="00824756" w:rsidRDefault="00824756" w:rsidP="0023591E">
                            <w:pPr>
                              <w:tabs>
                                <w:tab w:val="left" w:pos="4950"/>
                              </w:tabs>
                              <w:rPr>
                                <w:rFonts w:ascii="Lucida Bright" w:hAnsi="Lucida Bright"/>
                                <w:b/>
                                <w:sz w:val="28"/>
                                <w:szCs w:val="28"/>
                              </w:rPr>
                            </w:pPr>
                            <w:r>
                              <w:rPr>
                                <w:rFonts w:ascii="Lucida Bright" w:hAnsi="Lucida Bright"/>
                                <w:b/>
                                <w:sz w:val="28"/>
                                <w:szCs w:val="28"/>
                              </w:rPr>
                              <w:t>Expenses:</w:t>
                            </w:r>
                          </w:p>
                          <w:p w14:paraId="2AB52397"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Outreach Clinics</w:t>
                            </w:r>
                            <w:r>
                              <w:rPr>
                                <w:rFonts w:ascii="Lucida Bright" w:hAnsi="Lucida Bright"/>
                                <w:sz w:val="28"/>
                                <w:szCs w:val="28"/>
                              </w:rPr>
                              <w:tab/>
                              <w:t>$  2,030.29</w:t>
                            </w:r>
                          </w:p>
                          <w:p w14:paraId="02233166"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CHS Newborn</w:t>
                            </w:r>
                            <w:r>
                              <w:rPr>
                                <w:rFonts w:ascii="Lucida Bright" w:hAnsi="Lucida Bright"/>
                                <w:sz w:val="28"/>
                                <w:szCs w:val="28"/>
                              </w:rPr>
                              <w:tab/>
                              <w:t xml:space="preserve">       103.29</w:t>
                            </w:r>
                          </w:p>
                          <w:p w14:paraId="1B2ACBDB"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Clinical</w:t>
                            </w:r>
                          </w:p>
                          <w:p w14:paraId="53DB5412"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Nurse Dorcas</w:t>
                            </w:r>
                            <w:r>
                              <w:rPr>
                                <w:rFonts w:ascii="Lucida Bright" w:hAnsi="Lucida Bright"/>
                                <w:sz w:val="28"/>
                                <w:szCs w:val="28"/>
                              </w:rPr>
                              <w:tab/>
                              <w:t xml:space="preserve">    1,936.84</w:t>
                            </w:r>
                          </w:p>
                          <w:p w14:paraId="20351A4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Lab</w:t>
                            </w:r>
                            <w:r>
                              <w:rPr>
                                <w:rFonts w:ascii="Lucida Bright" w:hAnsi="Lucida Bright"/>
                                <w:sz w:val="28"/>
                                <w:szCs w:val="28"/>
                              </w:rPr>
                              <w:tab/>
                              <w:t xml:space="preserve">    2,484.56</w:t>
                            </w:r>
                          </w:p>
                          <w:p w14:paraId="303D99D7"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Meds</w:t>
                            </w:r>
                            <w:r>
                              <w:rPr>
                                <w:rFonts w:ascii="Lucida Bright" w:hAnsi="Lucida Bright"/>
                                <w:sz w:val="28"/>
                                <w:szCs w:val="28"/>
                              </w:rPr>
                              <w:tab/>
                              <w:t xml:space="preserve">  11,378.30</w:t>
                            </w:r>
                          </w:p>
                          <w:p w14:paraId="46439F9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Nurses</w:t>
                            </w:r>
                            <w:r>
                              <w:rPr>
                                <w:rFonts w:ascii="Lucida Bright" w:hAnsi="Lucida Bright"/>
                                <w:sz w:val="28"/>
                                <w:szCs w:val="28"/>
                              </w:rPr>
                              <w:tab/>
                              <w:t xml:space="preserve">    2,139.77</w:t>
                            </w:r>
                          </w:p>
                          <w:p w14:paraId="2B4EB043"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Weekend coverage</w:t>
                            </w:r>
                            <w:r>
                              <w:rPr>
                                <w:rFonts w:ascii="Lucida Bright" w:hAnsi="Lucida Bright"/>
                                <w:sz w:val="28"/>
                                <w:szCs w:val="28"/>
                              </w:rPr>
                              <w:tab/>
                              <w:t xml:space="preserve">    2,941.79</w:t>
                            </w:r>
                          </w:p>
                          <w:p w14:paraId="04CCC19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Supplies</w:t>
                            </w:r>
                            <w:r>
                              <w:rPr>
                                <w:rFonts w:ascii="Lucida Bright" w:hAnsi="Lucida Bright"/>
                                <w:sz w:val="28"/>
                                <w:szCs w:val="28"/>
                              </w:rPr>
                              <w:tab/>
                            </w:r>
                            <w:r>
                              <w:rPr>
                                <w:rFonts w:ascii="Lucida Bright" w:hAnsi="Lucida Bright"/>
                                <w:sz w:val="28"/>
                                <w:szCs w:val="28"/>
                              </w:rPr>
                              <w:tab/>
                              <w:t xml:space="preserve"> 785.87</w:t>
                            </w:r>
                          </w:p>
                          <w:p w14:paraId="3E2BDA7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Dental Program</w:t>
                            </w:r>
                            <w:r>
                              <w:rPr>
                                <w:rFonts w:ascii="Lucida Bright" w:hAnsi="Lucida Bright"/>
                                <w:sz w:val="28"/>
                                <w:szCs w:val="28"/>
                              </w:rPr>
                              <w:tab/>
                              <w:t xml:space="preserve">  12,504.77</w:t>
                            </w:r>
                          </w:p>
                          <w:p w14:paraId="3368861C"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Food and school for poor</w:t>
                            </w:r>
                            <w:r>
                              <w:rPr>
                                <w:rFonts w:ascii="Lucida Bright" w:hAnsi="Lucida Bright"/>
                                <w:sz w:val="28"/>
                                <w:szCs w:val="28"/>
                              </w:rPr>
                              <w:tab/>
                              <w:t xml:space="preserve">  15,011.58</w:t>
                            </w:r>
                          </w:p>
                          <w:p w14:paraId="4BED9E36"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Auto and transport</w:t>
                            </w:r>
                            <w:r>
                              <w:rPr>
                                <w:rFonts w:ascii="Lucida Bright" w:hAnsi="Lucida Bright"/>
                                <w:sz w:val="28"/>
                                <w:szCs w:val="28"/>
                              </w:rPr>
                              <w:tab/>
                              <w:t xml:space="preserve">  10,232.88</w:t>
                            </w:r>
                          </w:p>
                          <w:p w14:paraId="75DB66BD"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Maternal/infant</w:t>
                            </w:r>
                            <w:r>
                              <w:rPr>
                                <w:rFonts w:ascii="Lucida Bright" w:hAnsi="Lucida Bright"/>
                                <w:sz w:val="28"/>
                                <w:szCs w:val="28"/>
                              </w:rPr>
                              <w:tab/>
                              <w:t xml:space="preserve">       215.38</w:t>
                            </w:r>
                          </w:p>
                          <w:p w14:paraId="7D015AC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Maternity center/building</w:t>
                            </w:r>
                            <w:r>
                              <w:rPr>
                                <w:rFonts w:ascii="Lucida Bright" w:hAnsi="Lucida Bright"/>
                                <w:sz w:val="28"/>
                                <w:szCs w:val="28"/>
                              </w:rPr>
                              <w:tab/>
                              <w:t xml:space="preserve">       762.10</w:t>
                            </w:r>
                          </w:p>
                          <w:p w14:paraId="3804FA9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Maternity all costs</w:t>
                            </w:r>
                            <w:r>
                              <w:rPr>
                                <w:rFonts w:ascii="Lucida Bright" w:hAnsi="Lucida Bright"/>
                                <w:sz w:val="28"/>
                                <w:szCs w:val="28"/>
                              </w:rPr>
                              <w:tab/>
                              <w:t xml:space="preserve">    3,403.58</w:t>
                            </w:r>
                          </w:p>
                          <w:p w14:paraId="320E0211"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Newborn visitation</w:t>
                            </w:r>
                            <w:r>
                              <w:rPr>
                                <w:rFonts w:ascii="Lucida Bright" w:hAnsi="Lucida Bright"/>
                                <w:sz w:val="28"/>
                                <w:szCs w:val="28"/>
                              </w:rPr>
                              <w:tab/>
                              <w:t xml:space="preserve">    7,370.52</w:t>
                            </w:r>
                          </w:p>
                          <w:p w14:paraId="5E721B2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Nutrition project</w:t>
                            </w:r>
                            <w:r>
                              <w:rPr>
                                <w:rFonts w:ascii="Lucida Bright" w:hAnsi="Lucida Bright"/>
                                <w:sz w:val="28"/>
                                <w:szCs w:val="28"/>
                              </w:rPr>
                              <w:tab/>
                              <w:t xml:space="preserve">    2,086.54</w:t>
                            </w:r>
                          </w:p>
                          <w:p w14:paraId="5A883388"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Specialty referrals</w:t>
                            </w:r>
                            <w:r>
                              <w:rPr>
                                <w:rFonts w:ascii="Lucida Bright" w:hAnsi="Lucida Bright"/>
                                <w:sz w:val="28"/>
                                <w:szCs w:val="28"/>
                              </w:rPr>
                              <w:tab/>
                              <w:t xml:space="preserve">    6,565.55</w:t>
                            </w:r>
                          </w:p>
                          <w:p w14:paraId="362DC11F"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TBAs</w:t>
                            </w:r>
                            <w:r>
                              <w:rPr>
                                <w:rFonts w:ascii="Lucida Bright" w:hAnsi="Lucida Bright"/>
                                <w:sz w:val="28"/>
                                <w:szCs w:val="28"/>
                              </w:rPr>
                              <w:tab/>
                            </w:r>
                            <w:r>
                              <w:rPr>
                                <w:rFonts w:ascii="Lucida Bright" w:hAnsi="Lucida Bright"/>
                                <w:sz w:val="28"/>
                                <w:szCs w:val="28"/>
                              </w:rPr>
                              <w:tab/>
                              <w:t xml:space="preserve">       106.84</w:t>
                            </w:r>
                          </w:p>
                          <w:p w14:paraId="14569E80"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Other UNM costs</w:t>
                            </w:r>
                            <w:r>
                              <w:rPr>
                                <w:rFonts w:ascii="Lucida Bright" w:hAnsi="Lucida Bright"/>
                                <w:sz w:val="28"/>
                                <w:szCs w:val="28"/>
                              </w:rPr>
                              <w:tab/>
                              <w:t xml:space="preserve">    4,917.14</w:t>
                            </w:r>
                          </w:p>
                          <w:p w14:paraId="5A0B5EF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r>
                            <w:r>
                              <w:rPr>
                                <w:rFonts w:ascii="Lucida Bright" w:hAnsi="Lucida Bright"/>
                                <w:sz w:val="28"/>
                                <w:szCs w:val="28"/>
                              </w:rPr>
                              <w:tab/>
                              <w:t>___________</w:t>
                            </w:r>
                          </w:p>
                          <w:p w14:paraId="01478BCB" w14:textId="77777777" w:rsidR="00824756" w:rsidRDefault="00824756" w:rsidP="0023591E">
                            <w:pPr>
                              <w:tabs>
                                <w:tab w:val="left" w:pos="990"/>
                                <w:tab w:val="left" w:pos="4950"/>
                                <w:tab w:val="left" w:pos="5490"/>
                              </w:tabs>
                              <w:rPr>
                                <w:rFonts w:ascii="Lucida Bright" w:hAnsi="Lucida Bright"/>
                                <w:b/>
                                <w:sz w:val="28"/>
                                <w:szCs w:val="28"/>
                              </w:rPr>
                            </w:pPr>
                            <w:r>
                              <w:rPr>
                                <w:rFonts w:ascii="Lucida Bright" w:hAnsi="Lucida Bright"/>
                                <w:b/>
                                <w:sz w:val="28"/>
                                <w:szCs w:val="28"/>
                              </w:rPr>
                              <w:t>Total Operating Expenses</w:t>
                            </w:r>
                            <w:r>
                              <w:rPr>
                                <w:rFonts w:ascii="Lucida Bright" w:hAnsi="Lucida Bright"/>
                                <w:b/>
                                <w:sz w:val="28"/>
                                <w:szCs w:val="28"/>
                              </w:rPr>
                              <w:tab/>
                              <w:t>$86,977.96</w:t>
                            </w:r>
                          </w:p>
                          <w:p w14:paraId="30CA9E99" w14:textId="77777777" w:rsidR="00824756" w:rsidRDefault="00824756" w:rsidP="0023591E">
                            <w:pPr>
                              <w:tabs>
                                <w:tab w:val="left" w:pos="990"/>
                                <w:tab w:val="left" w:pos="4950"/>
                                <w:tab w:val="left" w:pos="5490"/>
                              </w:tabs>
                              <w:rPr>
                                <w:rFonts w:ascii="Lucida Bright" w:hAnsi="Lucida Bright"/>
                                <w:b/>
                                <w:sz w:val="28"/>
                                <w:szCs w:val="28"/>
                              </w:rPr>
                            </w:pPr>
                          </w:p>
                          <w:p w14:paraId="683321BB"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Administrative expenses</w:t>
                            </w:r>
                          </w:p>
                          <w:p w14:paraId="0CA1F996"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Postage, bank fees, etc.</w:t>
                            </w:r>
                            <w:r>
                              <w:rPr>
                                <w:rFonts w:ascii="Lucida Bright" w:hAnsi="Lucida Bright"/>
                                <w:sz w:val="28"/>
                                <w:szCs w:val="28"/>
                              </w:rPr>
                              <w:tab/>
                              <w:t xml:space="preserve">    1,832.50</w:t>
                            </w:r>
                          </w:p>
                          <w:p w14:paraId="3CF0A7D7" w14:textId="77777777" w:rsidR="00824756" w:rsidRPr="00E9618A"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Net Loss</w:t>
                            </w:r>
                            <w:r>
                              <w:rPr>
                                <w:rFonts w:ascii="Lucida Bright" w:hAnsi="Lucida Bright"/>
                                <w:sz w:val="28"/>
                                <w:szCs w:val="28"/>
                              </w:rPr>
                              <w:tab/>
                              <w:t xml:space="preserve">   -1,537.30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89" o:spid="_x0000_s1266" type="#_x0000_t202" style="position:absolute;margin-left:58.1pt;margin-top:120.25pt;width:520.7pt;height:700.4pt;z-index:2518826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" mv:complextextbox="1" filled="f" stroked="f">
                <v:path arrowok="t"/>
                <v:textbox>
                  <w:txbxContent>
                    <w:p w14:paraId="393B1D80" w14:textId="77777777" w:rsidR="00824756" w:rsidRDefault="00824756" w:rsidP="0023591E">
                      <w:pPr>
                        <w:rPr>
                          <w:rFonts w:ascii="Lucida Bright" w:hAnsi="Lucida Bright"/>
                          <w:b/>
                          <w:sz w:val="28"/>
                          <w:szCs w:val="28"/>
                        </w:rPr>
                      </w:pPr>
                      <w:r>
                        <w:rPr>
                          <w:rFonts w:ascii="Lucida Bright" w:hAnsi="Lucida Bright"/>
                          <w:b/>
                          <w:sz w:val="28"/>
                          <w:szCs w:val="28"/>
                        </w:rPr>
                        <w:t>Revenue:</w:t>
                      </w:r>
                    </w:p>
                    <w:p w14:paraId="2BE79C81"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Contributions</w:t>
                      </w:r>
                      <w:r>
                        <w:rPr>
                          <w:rFonts w:ascii="Lucida Bright" w:hAnsi="Lucida Bright"/>
                          <w:sz w:val="28"/>
                          <w:szCs w:val="28"/>
                        </w:rPr>
                        <w:tab/>
                        <w:t>$78,642.54</w:t>
                      </w:r>
                    </w:p>
                    <w:p w14:paraId="6F6BD501"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Safari Run</w:t>
                      </w:r>
                      <w:r>
                        <w:rPr>
                          <w:rFonts w:ascii="Lucida Bright" w:hAnsi="Lucida Bright"/>
                          <w:sz w:val="28"/>
                          <w:szCs w:val="28"/>
                        </w:rPr>
                        <w:tab/>
                        <w:t xml:space="preserve">    5,433.12</w:t>
                      </w:r>
                    </w:p>
                    <w:p w14:paraId="16D786E5"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UNM Grants</w:t>
                      </w:r>
                      <w:r>
                        <w:rPr>
                          <w:rFonts w:ascii="Lucida Bright" w:hAnsi="Lucida Bright"/>
                          <w:sz w:val="28"/>
                          <w:szCs w:val="28"/>
                        </w:rPr>
                        <w:tab/>
                        <w:t xml:space="preserve">    3,091.14</w:t>
                      </w:r>
                    </w:p>
                    <w:p w14:paraId="655EB8A9" w14:textId="77777777" w:rsidR="00824756" w:rsidRDefault="00824756" w:rsidP="0023591E">
                      <w:pPr>
                        <w:tabs>
                          <w:tab w:val="left" w:pos="4950"/>
                        </w:tabs>
                        <w:rPr>
                          <w:rFonts w:ascii="Lucida Bright" w:hAnsi="Lucida Bright"/>
                          <w:sz w:val="28"/>
                          <w:szCs w:val="28"/>
                        </w:rPr>
                      </w:pPr>
                      <w:r>
                        <w:rPr>
                          <w:rFonts w:ascii="Lucida Bright" w:hAnsi="Lucida Bright"/>
                          <w:sz w:val="28"/>
                          <w:szCs w:val="28"/>
                        </w:rPr>
                        <w:t>Investment Income</w:t>
                      </w:r>
                      <w:r>
                        <w:rPr>
                          <w:rFonts w:ascii="Lucida Bright" w:hAnsi="Lucida Bright"/>
                          <w:sz w:val="28"/>
                          <w:szCs w:val="28"/>
                        </w:rPr>
                        <w:tab/>
                        <w:t xml:space="preserve">       106.36</w:t>
                      </w:r>
                    </w:p>
                    <w:p w14:paraId="7DDF1172" w14:textId="77777777" w:rsidR="00824756" w:rsidRDefault="00824756" w:rsidP="0023591E">
                      <w:pPr>
                        <w:tabs>
                          <w:tab w:val="left" w:pos="4950"/>
                        </w:tabs>
                        <w:rPr>
                          <w:rFonts w:ascii="Lucida Bright" w:hAnsi="Lucida Bright"/>
                          <w:b/>
                          <w:sz w:val="28"/>
                          <w:szCs w:val="28"/>
                        </w:rPr>
                      </w:pPr>
                      <w:r>
                        <w:rPr>
                          <w:rFonts w:ascii="Lucida Bright" w:hAnsi="Lucida Bright"/>
                          <w:b/>
                          <w:sz w:val="28"/>
                          <w:szCs w:val="28"/>
                        </w:rPr>
                        <w:tab/>
                        <w:t>___________</w:t>
                      </w:r>
                    </w:p>
                    <w:p w14:paraId="71AD2B63" w14:textId="77777777" w:rsidR="00824756" w:rsidRDefault="00824756" w:rsidP="0023591E">
                      <w:pPr>
                        <w:tabs>
                          <w:tab w:val="left" w:pos="4950"/>
                        </w:tabs>
                        <w:rPr>
                          <w:rFonts w:ascii="Lucida Bright" w:hAnsi="Lucida Bright"/>
                          <w:b/>
                          <w:sz w:val="28"/>
                          <w:szCs w:val="28"/>
                        </w:rPr>
                      </w:pPr>
                      <w:r>
                        <w:rPr>
                          <w:rFonts w:ascii="Lucida Bright" w:hAnsi="Lucida Bright"/>
                          <w:b/>
                          <w:sz w:val="28"/>
                          <w:szCs w:val="28"/>
                        </w:rPr>
                        <w:tab/>
                        <w:t>$87,273.16</w:t>
                      </w:r>
                    </w:p>
                    <w:p w14:paraId="1B66613D" w14:textId="77777777" w:rsidR="00824756" w:rsidRDefault="00824756" w:rsidP="0023591E">
                      <w:pPr>
                        <w:tabs>
                          <w:tab w:val="left" w:pos="4950"/>
                        </w:tabs>
                        <w:rPr>
                          <w:rFonts w:ascii="Lucida Bright" w:hAnsi="Lucida Bright"/>
                          <w:b/>
                          <w:sz w:val="28"/>
                          <w:szCs w:val="28"/>
                        </w:rPr>
                      </w:pPr>
                    </w:p>
                    <w:p w14:paraId="41AD26C5" w14:textId="77777777" w:rsidR="00824756" w:rsidRDefault="00824756" w:rsidP="0023591E">
                      <w:pPr>
                        <w:tabs>
                          <w:tab w:val="left" w:pos="4950"/>
                        </w:tabs>
                        <w:rPr>
                          <w:rFonts w:ascii="Lucida Bright" w:hAnsi="Lucida Bright"/>
                          <w:b/>
                          <w:sz w:val="28"/>
                          <w:szCs w:val="28"/>
                        </w:rPr>
                      </w:pPr>
                      <w:r>
                        <w:rPr>
                          <w:rFonts w:ascii="Lucida Bright" w:hAnsi="Lucida Bright"/>
                          <w:b/>
                          <w:sz w:val="28"/>
                          <w:szCs w:val="28"/>
                        </w:rPr>
                        <w:t>Expenses:</w:t>
                      </w:r>
                    </w:p>
                    <w:p w14:paraId="2AB52397"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Outreach Clinics</w:t>
                      </w:r>
                      <w:r>
                        <w:rPr>
                          <w:rFonts w:ascii="Lucida Bright" w:hAnsi="Lucida Bright"/>
                          <w:sz w:val="28"/>
                          <w:szCs w:val="28"/>
                        </w:rPr>
                        <w:tab/>
                        <w:t>$  2,030.29</w:t>
                      </w:r>
                    </w:p>
                    <w:p w14:paraId="02233166"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CHS Newborn</w:t>
                      </w:r>
                      <w:r>
                        <w:rPr>
                          <w:rFonts w:ascii="Lucida Bright" w:hAnsi="Lucida Bright"/>
                          <w:sz w:val="28"/>
                          <w:szCs w:val="28"/>
                        </w:rPr>
                        <w:tab/>
                        <w:t xml:space="preserve">       103.29</w:t>
                      </w:r>
                    </w:p>
                    <w:p w14:paraId="1B2ACBDB"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Clinical</w:t>
                      </w:r>
                    </w:p>
                    <w:p w14:paraId="53DB5412"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Nurse Dorcas</w:t>
                      </w:r>
                      <w:r>
                        <w:rPr>
                          <w:rFonts w:ascii="Lucida Bright" w:hAnsi="Lucida Bright"/>
                          <w:sz w:val="28"/>
                          <w:szCs w:val="28"/>
                        </w:rPr>
                        <w:tab/>
                        <w:t xml:space="preserve">    1,936.84</w:t>
                      </w:r>
                    </w:p>
                    <w:p w14:paraId="20351A4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Lab</w:t>
                      </w:r>
                      <w:r>
                        <w:rPr>
                          <w:rFonts w:ascii="Lucida Bright" w:hAnsi="Lucida Bright"/>
                          <w:sz w:val="28"/>
                          <w:szCs w:val="28"/>
                        </w:rPr>
                        <w:tab/>
                        <w:t xml:space="preserve">    2,484.56</w:t>
                      </w:r>
                    </w:p>
                    <w:p w14:paraId="303D99D7"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Meds</w:t>
                      </w:r>
                      <w:r>
                        <w:rPr>
                          <w:rFonts w:ascii="Lucida Bright" w:hAnsi="Lucida Bright"/>
                          <w:sz w:val="28"/>
                          <w:szCs w:val="28"/>
                        </w:rPr>
                        <w:tab/>
                        <w:t xml:space="preserve">  11,378.30</w:t>
                      </w:r>
                    </w:p>
                    <w:p w14:paraId="46439F9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Nurses</w:t>
                      </w:r>
                      <w:r>
                        <w:rPr>
                          <w:rFonts w:ascii="Lucida Bright" w:hAnsi="Lucida Bright"/>
                          <w:sz w:val="28"/>
                          <w:szCs w:val="28"/>
                        </w:rPr>
                        <w:tab/>
                        <w:t xml:space="preserve">    2,139.77</w:t>
                      </w:r>
                    </w:p>
                    <w:p w14:paraId="2B4EB043"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Weekend coverage</w:t>
                      </w:r>
                      <w:r>
                        <w:rPr>
                          <w:rFonts w:ascii="Lucida Bright" w:hAnsi="Lucida Bright"/>
                          <w:sz w:val="28"/>
                          <w:szCs w:val="28"/>
                        </w:rPr>
                        <w:tab/>
                        <w:t xml:space="preserve">    2,941.79</w:t>
                      </w:r>
                    </w:p>
                    <w:p w14:paraId="04CCC19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Supplies</w:t>
                      </w:r>
                      <w:r>
                        <w:rPr>
                          <w:rFonts w:ascii="Lucida Bright" w:hAnsi="Lucida Bright"/>
                          <w:sz w:val="28"/>
                          <w:szCs w:val="28"/>
                        </w:rPr>
                        <w:tab/>
                      </w:r>
                      <w:r>
                        <w:rPr>
                          <w:rFonts w:ascii="Lucida Bright" w:hAnsi="Lucida Bright"/>
                          <w:sz w:val="28"/>
                          <w:szCs w:val="28"/>
                        </w:rPr>
                        <w:tab/>
                        <w:t xml:space="preserve"> 785.87</w:t>
                      </w:r>
                    </w:p>
                    <w:p w14:paraId="3E2BDA7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Dental Program</w:t>
                      </w:r>
                      <w:r>
                        <w:rPr>
                          <w:rFonts w:ascii="Lucida Bright" w:hAnsi="Lucida Bright"/>
                          <w:sz w:val="28"/>
                          <w:szCs w:val="28"/>
                        </w:rPr>
                        <w:tab/>
                        <w:t xml:space="preserve">  12,504.77</w:t>
                      </w:r>
                    </w:p>
                    <w:p w14:paraId="3368861C"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Food and school for poor</w:t>
                      </w:r>
                      <w:r>
                        <w:rPr>
                          <w:rFonts w:ascii="Lucida Bright" w:hAnsi="Lucida Bright"/>
                          <w:sz w:val="28"/>
                          <w:szCs w:val="28"/>
                        </w:rPr>
                        <w:tab/>
                        <w:t xml:space="preserve">  15,011.58</w:t>
                      </w:r>
                    </w:p>
                    <w:p w14:paraId="4BED9E36"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Auto and transport</w:t>
                      </w:r>
                      <w:r>
                        <w:rPr>
                          <w:rFonts w:ascii="Lucida Bright" w:hAnsi="Lucida Bright"/>
                          <w:sz w:val="28"/>
                          <w:szCs w:val="28"/>
                        </w:rPr>
                        <w:tab/>
                        <w:t xml:space="preserve">  10,232.88</w:t>
                      </w:r>
                    </w:p>
                    <w:p w14:paraId="75DB66BD"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Maternal/infant</w:t>
                      </w:r>
                      <w:r>
                        <w:rPr>
                          <w:rFonts w:ascii="Lucida Bright" w:hAnsi="Lucida Bright"/>
                          <w:sz w:val="28"/>
                          <w:szCs w:val="28"/>
                        </w:rPr>
                        <w:tab/>
                        <w:t xml:space="preserve">       215.38</w:t>
                      </w:r>
                    </w:p>
                    <w:p w14:paraId="7D015AC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Maternity center/building</w:t>
                      </w:r>
                      <w:r>
                        <w:rPr>
                          <w:rFonts w:ascii="Lucida Bright" w:hAnsi="Lucida Bright"/>
                          <w:sz w:val="28"/>
                          <w:szCs w:val="28"/>
                        </w:rPr>
                        <w:tab/>
                        <w:t xml:space="preserve">       762.10</w:t>
                      </w:r>
                    </w:p>
                    <w:p w14:paraId="3804FA9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Maternity all costs</w:t>
                      </w:r>
                      <w:r>
                        <w:rPr>
                          <w:rFonts w:ascii="Lucida Bright" w:hAnsi="Lucida Bright"/>
                          <w:sz w:val="28"/>
                          <w:szCs w:val="28"/>
                        </w:rPr>
                        <w:tab/>
                        <w:t xml:space="preserve">    3,403.58</w:t>
                      </w:r>
                    </w:p>
                    <w:p w14:paraId="320E0211"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Newborn visitation</w:t>
                      </w:r>
                      <w:r>
                        <w:rPr>
                          <w:rFonts w:ascii="Lucida Bright" w:hAnsi="Lucida Bright"/>
                          <w:sz w:val="28"/>
                          <w:szCs w:val="28"/>
                        </w:rPr>
                        <w:tab/>
                        <w:t xml:space="preserve">    7,370.52</w:t>
                      </w:r>
                    </w:p>
                    <w:p w14:paraId="5E721B25"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Nutrition project</w:t>
                      </w:r>
                      <w:r>
                        <w:rPr>
                          <w:rFonts w:ascii="Lucida Bright" w:hAnsi="Lucida Bright"/>
                          <w:sz w:val="28"/>
                          <w:szCs w:val="28"/>
                        </w:rPr>
                        <w:tab/>
                        <w:t xml:space="preserve">    2,086.54</w:t>
                      </w:r>
                    </w:p>
                    <w:p w14:paraId="5A883388"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Specialty referrals</w:t>
                      </w:r>
                      <w:r>
                        <w:rPr>
                          <w:rFonts w:ascii="Lucida Bright" w:hAnsi="Lucida Bright"/>
                          <w:sz w:val="28"/>
                          <w:szCs w:val="28"/>
                        </w:rPr>
                        <w:tab/>
                        <w:t xml:space="preserve">    6,565.55</w:t>
                      </w:r>
                    </w:p>
                    <w:p w14:paraId="362DC11F"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TBAs</w:t>
                      </w:r>
                      <w:r>
                        <w:rPr>
                          <w:rFonts w:ascii="Lucida Bright" w:hAnsi="Lucida Bright"/>
                          <w:sz w:val="28"/>
                          <w:szCs w:val="28"/>
                        </w:rPr>
                        <w:tab/>
                      </w:r>
                      <w:r>
                        <w:rPr>
                          <w:rFonts w:ascii="Lucida Bright" w:hAnsi="Lucida Bright"/>
                          <w:sz w:val="28"/>
                          <w:szCs w:val="28"/>
                        </w:rPr>
                        <w:tab/>
                        <w:t xml:space="preserve">       106.84</w:t>
                      </w:r>
                    </w:p>
                    <w:p w14:paraId="14569E80"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Other UNM costs</w:t>
                      </w:r>
                      <w:r>
                        <w:rPr>
                          <w:rFonts w:ascii="Lucida Bright" w:hAnsi="Lucida Bright"/>
                          <w:sz w:val="28"/>
                          <w:szCs w:val="28"/>
                        </w:rPr>
                        <w:tab/>
                        <w:t xml:space="preserve">    4,917.14</w:t>
                      </w:r>
                    </w:p>
                    <w:p w14:paraId="5A0B5EFA"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r>
                      <w:r>
                        <w:rPr>
                          <w:rFonts w:ascii="Lucida Bright" w:hAnsi="Lucida Bright"/>
                          <w:sz w:val="28"/>
                          <w:szCs w:val="28"/>
                        </w:rPr>
                        <w:tab/>
                        <w:t>___________</w:t>
                      </w:r>
                    </w:p>
                    <w:p w14:paraId="01478BCB" w14:textId="77777777" w:rsidR="00824756" w:rsidRDefault="00824756" w:rsidP="0023591E">
                      <w:pPr>
                        <w:tabs>
                          <w:tab w:val="left" w:pos="990"/>
                          <w:tab w:val="left" w:pos="4950"/>
                          <w:tab w:val="left" w:pos="5490"/>
                        </w:tabs>
                        <w:rPr>
                          <w:rFonts w:ascii="Lucida Bright" w:hAnsi="Lucida Bright"/>
                          <w:b/>
                          <w:sz w:val="28"/>
                          <w:szCs w:val="28"/>
                        </w:rPr>
                      </w:pPr>
                      <w:r>
                        <w:rPr>
                          <w:rFonts w:ascii="Lucida Bright" w:hAnsi="Lucida Bright"/>
                          <w:b/>
                          <w:sz w:val="28"/>
                          <w:szCs w:val="28"/>
                        </w:rPr>
                        <w:t>Total Operating Expenses</w:t>
                      </w:r>
                      <w:r>
                        <w:rPr>
                          <w:rFonts w:ascii="Lucida Bright" w:hAnsi="Lucida Bright"/>
                          <w:b/>
                          <w:sz w:val="28"/>
                          <w:szCs w:val="28"/>
                        </w:rPr>
                        <w:tab/>
                        <w:t>$86,977.96</w:t>
                      </w:r>
                    </w:p>
                    <w:p w14:paraId="30CA9E99" w14:textId="77777777" w:rsidR="00824756" w:rsidRDefault="00824756" w:rsidP="0023591E">
                      <w:pPr>
                        <w:tabs>
                          <w:tab w:val="left" w:pos="990"/>
                          <w:tab w:val="left" w:pos="4950"/>
                          <w:tab w:val="left" w:pos="5490"/>
                        </w:tabs>
                        <w:rPr>
                          <w:rFonts w:ascii="Lucida Bright" w:hAnsi="Lucida Bright"/>
                          <w:b/>
                          <w:sz w:val="28"/>
                          <w:szCs w:val="28"/>
                        </w:rPr>
                      </w:pPr>
                    </w:p>
                    <w:p w14:paraId="683321BB"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Administrative expenses</w:t>
                      </w:r>
                    </w:p>
                    <w:p w14:paraId="0CA1F996" w14:textId="77777777" w:rsidR="00824756"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ab/>
                        <w:t>Postage, bank fees, etc.</w:t>
                      </w:r>
                      <w:r>
                        <w:rPr>
                          <w:rFonts w:ascii="Lucida Bright" w:hAnsi="Lucida Bright"/>
                          <w:sz w:val="28"/>
                          <w:szCs w:val="28"/>
                        </w:rPr>
                        <w:tab/>
                        <w:t xml:space="preserve">    1,832.50</w:t>
                      </w:r>
                    </w:p>
                    <w:p w14:paraId="3CF0A7D7" w14:textId="77777777" w:rsidR="00824756" w:rsidRPr="00E9618A" w:rsidRDefault="00824756" w:rsidP="0023591E">
                      <w:pPr>
                        <w:tabs>
                          <w:tab w:val="left" w:pos="990"/>
                          <w:tab w:val="left" w:pos="4950"/>
                          <w:tab w:val="left" w:pos="5490"/>
                        </w:tabs>
                        <w:rPr>
                          <w:rFonts w:ascii="Lucida Bright" w:hAnsi="Lucida Bright"/>
                          <w:sz w:val="28"/>
                          <w:szCs w:val="28"/>
                        </w:rPr>
                      </w:pPr>
                      <w:r>
                        <w:rPr>
                          <w:rFonts w:ascii="Lucida Bright" w:hAnsi="Lucida Bright"/>
                          <w:sz w:val="28"/>
                          <w:szCs w:val="28"/>
                        </w:rPr>
                        <w:t>Net Loss</w:t>
                      </w:r>
                      <w:r>
                        <w:rPr>
                          <w:rFonts w:ascii="Lucida Bright" w:hAnsi="Lucida Bright"/>
                          <w:sz w:val="28"/>
                          <w:szCs w:val="28"/>
                        </w:rPr>
                        <w:tab/>
                        <w:t xml:space="preserve">   -1,537.30       </w:t>
                      </w:r>
                    </w:p>
                  </w:txbxContent>
                </v:textbox>
                <w10:wrap type="through" anchorx="page" anchory="page"/>
              </v:shape>
            </w:pict>
          </mc:Fallback>
        </mc:AlternateContent>
      </w:r>
      <w:r w:rsidR="0023591E">
        <w:rPr>
          <w:noProof/>
        </w:rPr>
        <mc:AlternateContent>
          <mc:Choice Requires="wps">
            <w:drawing>
              <wp:anchor distT="0" distB="0" distL="114300" distR="114300" simplePos="0" relativeHeight="251880587" behindDoc="0" locked="0" layoutInCell="1" allowOverlap="1" wp14:anchorId="2CF081CC" wp14:editId="4FFDADE7">
                <wp:simplePos x="0" y="0"/>
                <wp:positionH relativeFrom="page">
                  <wp:posOffset>523875</wp:posOffset>
                </wp:positionH>
                <wp:positionV relativeFrom="page">
                  <wp:posOffset>834390</wp:posOffset>
                </wp:positionV>
                <wp:extent cx="6612890" cy="692785"/>
                <wp:effectExtent l="0" t="0" r="0" b="0"/>
                <wp:wrapThrough wrapText="bothSides">
                  <wp:wrapPolygon edited="0">
                    <wp:start x="83" y="0"/>
                    <wp:lineTo x="83" y="20590"/>
                    <wp:lineTo x="21405" y="20590"/>
                    <wp:lineTo x="21405" y="0"/>
                    <wp:lineTo x="83" y="0"/>
                  </wp:wrapPolygon>
                </wp:wrapThrough>
                <wp:docPr id="944"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692785"/>
                        </a:xfrm>
                        <a:prstGeom prst="rect">
                          <a:avLst/>
                        </a:prstGeom>
                        <a:noFill/>
                        <a:ln>
                          <a:noFill/>
                        </a:ln>
                        <a:effectLst/>
                        <a:extLst>
                          <a:ext uri="{C572A759-6A51-4108-AA02-DFA0A04FC94B}">
                            <ma14:wrappingTextBoxFlag xmlns:ma14="http://schemas.microsoft.com/office/mac/drawingml/2011/main" val="1"/>
                          </a:ext>
                        </a:extLst>
                      </wps:spPr>
                      <wps:txbx>
                        <w:txbxContent>
                          <w:p w14:paraId="1C1F21B5" w14:textId="77777777" w:rsidR="00824756" w:rsidRPr="00A24E59" w:rsidRDefault="00824756" w:rsidP="007A744A">
                            <w:pPr>
                              <w:jc w:val="center"/>
                              <w:rPr>
                                <w:color w:val="AD0202"/>
                                <w:sz w:val="48"/>
                                <w:szCs w:val="48"/>
                              </w:rPr>
                            </w:pPr>
                            <w:r w:rsidRPr="00A24E59">
                              <w:rPr>
                                <w:color w:val="AD0202"/>
                                <w:sz w:val="48"/>
                                <w:szCs w:val="48"/>
                              </w:rPr>
                              <w:t>2015 Financial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57" o:spid="_x0000_s1267" type="#_x0000_t202" style="position:absolute;margin-left:41.25pt;margin-top:65.7pt;width:520.7pt;height:54.55pt;z-index:251880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" mv:complextextbox="1" filled="f" stroked="f">
                <v:path arrowok="t"/>
                <v:textbox>
                  <w:txbxContent>
                    <w:p w14:paraId="1C1F21B5" w14:textId="77777777" w:rsidR="00824756" w:rsidRPr="00A24E59" w:rsidRDefault="00824756" w:rsidP="007A744A">
                      <w:pPr>
                        <w:jc w:val="center"/>
                        <w:rPr>
                          <w:color w:val="AD0202"/>
                          <w:sz w:val="48"/>
                          <w:szCs w:val="48"/>
                        </w:rPr>
                      </w:pPr>
                      <w:r w:rsidRPr="00A24E59">
                        <w:rPr>
                          <w:color w:val="AD0202"/>
                          <w:sz w:val="48"/>
                          <w:szCs w:val="48"/>
                        </w:rPr>
                        <w:t>2015 Financial Review</w:t>
                      </w:r>
                    </w:p>
                  </w:txbxContent>
                </v:textbox>
                <w10:wrap type="through" anchorx="page" anchory="page"/>
              </v:shape>
            </w:pict>
          </mc:Fallback>
        </mc:AlternateContent>
      </w:r>
    </w:p>
    <w:p w14:paraId="068BD915" w14:textId="50D53E39" w:rsidR="0074657C" w:rsidRDefault="00E449AB">
      <w:r>
        <w:rPr>
          <w:noProof/>
        </w:rPr>
        <w:lastRenderedPageBreak/>
        <mc:AlternateContent>
          <mc:Choice Requires="wps">
            <w:drawing>
              <wp:anchor distT="0" distB="0" distL="114300" distR="114300" simplePos="0" relativeHeight="251722891" behindDoc="0" locked="0" layoutInCell="1" allowOverlap="1" wp14:anchorId="24DCFE5E" wp14:editId="1A112696">
                <wp:simplePos x="0" y="0"/>
                <wp:positionH relativeFrom="page">
                  <wp:posOffset>3746500</wp:posOffset>
                </wp:positionH>
                <wp:positionV relativeFrom="page">
                  <wp:posOffset>6015990</wp:posOffset>
                </wp:positionV>
                <wp:extent cx="3469640" cy="3964940"/>
                <wp:effectExtent l="0" t="0" r="0" b="0"/>
                <wp:wrapThrough wrapText="bothSides">
                  <wp:wrapPolygon edited="0">
                    <wp:start x="158" y="0"/>
                    <wp:lineTo x="158" y="21448"/>
                    <wp:lineTo x="21189" y="21448"/>
                    <wp:lineTo x="21189" y="0"/>
                    <wp:lineTo x="158" y="0"/>
                  </wp:wrapPolygon>
                </wp:wrapThrough>
                <wp:docPr id="67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640" cy="3964940"/>
                        </a:xfrm>
                        <a:prstGeom prst="rect">
                          <a:avLst/>
                        </a:prstGeom>
                        <a:noFill/>
                        <a:ln>
                          <a:noFill/>
                        </a:ln>
                        <a:effectLst/>
                        <a:extLst>
                          <a:ext uri="{C572A759-6A51-4108-AA02-DFA0A04FC94B}">
                            <ma14:wrappingTextBoxFlag xmlns:ma14="http://schemas.microsoft.com/office/mac/drawingml/2011/main" val="1"/>
                          </a:ext>
                        </a:extLst>
                      </wps:spPr>
                      <wps:txbx>
                        <w:txbxContent>
                          <w:p w14:paraId="3D0258C3" w14:textId="49BFA668" w:rsidR="00824756" w:rsidRPr="00A24E59" w:rsidRDefault="00824756" w:rsidP="001F3F60">
                            <w:pPr>
                              <w:jc w:val="center"/>
                              <w:rPr>
                                <w:color w:val="AD0202"/>
                                <w:sz w:val="36"/>
                                <w:szCs w:val="36"/>
                              </w:rPr>
                            </w:pPr>
                            <w:r w:rsidRPr="00A24E59">
                              <w:rPr>
                                <w:color w:val="AD0202"/>
                                <w:sz w:val="36"/>
                                <w:szCs w:val="36"/>
                              </w:rPr>
                              <w:t>Global Health Partnerships</w:t>
                            </w:r>
                          </w:p>
                          <w:p w14:paraId="3FBE8F01" w14:textId="6DFFB727" w:rsidR="00824756" w:rsidRPr="00A24E59" w:rsidRDefault="00824756" w:rsidP="001F3F60">
                            <w:pPr>
                              <w:jc w:val="center"/>
                              <w:rPr>
                                <w:color w:val="AD0202"/>
                                <w:sz w:val="36"/>
                                <w:szCs w:val="36"/>
                              </w:rPr>
                            </w:pPr>
                            <w:r w:rsidRPr="00A24E59">
                              <w:rPr>
                                <w:color w:val="AD0202"/>
                                <w:sz w:val="36"/>
                                <w:szCs w:val="36"/>
                              </w:rPr>
                              <w:t>PO Box 4385</w:t>
                            </w:r>
                          </w:p>
                          <w:p w14:paraId="585FCB1B" w14:textId="649FDEFB" w:rsidR="00824756" w:rsidRPr="00A24E59" w:rsidRDefault="00824756" w:rsidP="001F3F60">
                            <w:pPr>
                              <w:jc w:val="center"/>
                              <w:rPr>
                                <w:color w:val="AD0202"/>
                                <w:sz w:val="36"/>
                                <w:szCs w:val="36"/>
                              </w:rPr>
                            </w:pPr>
                            <w:r w:rsidRPr="00A24E59">
                              <w:rPr>
                                <w:color w:val="AD0202"/>
                                <w:sz w:val="36"/>
                                <w:szCs w:val="36"/>
                              </w:rPr>
                              <w:t>Albuquerque, New Mexico 87196</w:t>
                            </w:r>
                          </w:p>
                          <w:p w14:paraId="4F3B77B1" w14:textId="3A66C5EE" w:rsidR="00824756" w:rsidRPr="00A24E59" w:rsidRDefault="00824756" w:rsidP="001F3F60">
                            <w:pPr>
                              <w:jc w:val="center"/>
                              <w:rPr>
                                <w:b/>
                                <w:color w:val="AD0202"/>
                                <w:sz w:val="36"/>
                                <w:szCs w:val="36"/>
                              </w:rPr>
                            </w:pPr>
                            <w:r w:rsidRPr="00A24E59">
                              <w:rPr>
                                <w:b/>
                                <w:color w:val="AD0202"/>
                                <w:sz w:val="36"/>
                                <w:szCs w:val="36"/>
                              </w:rPr>
                              <w:t>ghp-usa.org</w:t>
                            </w:r>
                          </w:p>
                          <w:p w14:paraId="4676B29F" w14:textId="77777777" w:rsidR="00824756" w:rsidRPr="00A24E59" w:rsidRDefault="00824756" w:rsidP="001F3F60">
                            <w:pPr>
                              <w:jc w:val="center"/>
                              <w:rPr>
                                <w:color w:val="AD0202"/>
                                <w:sz w:val="36"/>
                                <w:szCs w:val="36"/>
                              </w:rPr>
                            </w:pPr>
                          </w:p>
                          <w:p w14:paraId="4C5F2848" w14:textId="5D27FC60" w:rsidR="00824756" w:rsidRPr="00AE1078" w:rsidRDefault="00824756" w:rsidP="001F3F60">
                            <w:pPr>
                              <w:jc w:val="center"/>
                              <w:rPr>
                                <w:sz w:val="32"/>
                                <w:szCs w:val="32"/>
                              </w:rPr>
                            </w:pPr>
                            <w:r>
                              <w:rPr>
                                <w:sz w:val="32"/>
                                <w:szCs w:val="32"/>
                              </w:rPr>
                              <w:t>GHP is a 501(c)(3) non-profit organization</w:t>
                            </w:r>
                          </w:p>
                          <w:p w14:paraId="0B1A0E6C" w14:textId="77777777" w:rsidR="00824756" w:rsidRPr="00A24E59" w:rsidRDefault="00824756" w:rsidP="001F3F60">
                            <w:pPr>
                              <w:jc w:val="center"/>
                              <w:rPr>
                                <w:color w:val="AD0202"/>
                                <w:sz w:val="36"/>
                                <w:szCs w:val="36"/>
                              </w:rPr>
                            </w:pPr>
                          </w:p>
                          <w:p w14:paraId="6209C8F0" w14:textId="0146BFA8" w:rsidR="00824756" w:rsidRPr="00AE1078" w:rsidRDefault="00824756" w:rsidP="001F3F60">
                            <w:pPr>
                              <w:jc w:val="center"/>
                              <w:rPr>
                                <w:sz w:val="28"/>
                                <w:szCs w:val="28"/>
                              </w:rPr>
                            </w:pPr>
                            <w:r>
                              <w:rPr>
                                <w:sz w:val="28"/>
                                <w:szCs w:val="28"/>
                              </w:rPr>
                              <w:t xml:space="preserve">Our dream is to expand the services we support at our clinic in Kisesini.  We want every mother, child, and family within our service area to enjoy the best possible health.  100% of your donations go toward this dream. </w:t>
                            </w:r>
                          </w:p>
                          <w:p w14:paraId="28AB507C" w14:textId="77777777" w:rsidR="00824756" w:rsidRPr="00AE1078" w:rsidRDefault="00824756" w:rsidP="000E0267">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 o:spid="_x0000_s1268" type="#_x0000_t202" style="position:absolute;margin-left:295pt;margin-top:473.7pt;width:273.2pt;height:312.2pt;z-index:2517228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" mv:complextextbox="1" filled="f" stroked="f">
                <v:path arrowok="t"/>
                <v:textbox>
                  <w:txbxContent>
                    <w:p w14:paraId="3D0258C3" w14:textId="49BFA668" w:rsidR="00824756" w:rsidRPr="00A24E59" w:rsidRDefault="00824756" w:rsidP="001F3F60">
                      <w:pPr>
                        <w:jc w:val="center"/>
                        <w:rPr>
                          <w:color w:val="AD0202"/>
                          <w:sz w:val="36"/>
                          <w:szCs w:val="36"/>
                        </w:rPr>
                      </w:pPr>
                      <w:r w:rsidRPr="00A24E59">
                        <w:rPr>
                          <w:color w:val="AD0202"/>
                          <w:sz w:val="36"/>
                          <w:szCs w:val="36"/>
                        </w:rPr>
                        <w:t>Global Health Partnerships</w:t>
                      </w:r>
                    </w:p>
                    <w:p w14:paraId="3FBE8F01" w14:textId="6DFFB727" w:rsidR="00824756" w:rsidRPr="00A24E59" w:rsidRDefault="00824756" w:rsidP="001F3F60">
                      <w:pPr>
                        <w:jc w:val="center"/>
                        <w:rPr>
                          <w:color w:val="AD0202"/>
                          <w:sz w:val="36"/>
                          <w:szCs w:val="36"/>
                        </w:rPr>
                      </w:pPr>
                      <w:r w:rsidRPr="00A24E59">
                        <w:rPr>
                          <w:color w:val="AD0202"/>
                          <w:sz w:val="36"/>
                          <w:szCs w:val="36"/>
                        </w:rPr>
                        <w:t>PO Box 4385</w:t>
                      </w:r>
                    </w:p>
                    <w:p w14:paraId="585FCB1B" w14:textId="649FDEFB" w:rsidR="00824756" w:rsidRPr="00A24E59" w:rsidRDefault="00824756" w:rsidP="001F3F60">
                      <w:pPr>
                        <w:jc w:val="center"/>
                        <w:rPr>
                          <w:color w:val="AD0202"/>
                          <w:sz w:val="36"/>
                          <w:szCs w:val="36"/>
                        </w:rPr>
                      </w:pPr>
                      <w:r w:rsidRPr="00A24E59">
                        <w:rPr>
                          <w:color w:val="AD0202"/>
                          <w:sz w:val="36"/>
                          <w:szCs w:val="36"/>
                        </w:rPr>
                        <w:t>Albuquerque, New Mexico 87196</w:t>
                      </w:r>
                    </w:p>
                    <w:p w14:paraId="4F3B77B1" w14:textId="3A66C5EE" w:rsidR="00824756" w:rsidRPr="00A24E59" w:rsidRDefault="00824756" w:rsidP="001F3F60">
                      <w:pPr>
                        <w:jc w:val="center"/>
                        <w:rPr>
                          <w:b/>
                          <w:color w:val="AD0202"/>
                          <w:sz w:val="36"/>
                          <w:szCs w:val="36"/>
                        </w:rPr>
                      </w:pPr>
                      <w:r w:rsidRPr="00A24E59">
                        <w:rPr>
                          <w:b/>
                          <w:color w:val="AD0202"/>
                          <w:sz w:val="36"/>
                          <w:szCs w:val="36"/>
                        </w:rPr>
                        <w:t>ghp-usa.org</w:t>
                      </w:r>
                    </w:p>
                    <w:p w14:paraId="4676B29F" w14:textId="77777777" w:rsidR="00824756" w:rsidRPr="00A24E59" w:rsidRDefault="00824756" w:rsidP="001F3F60">
                      <w:pPr>
                        <w:jc w:val="center"/>
                        <w:rPr>
                          <w:color w:val="AD0202"/>
                          <w:sz w:val="36"/>
                          <w:szCs w:val="36"/>
                        </w:rPr>
                      </w:pPr>
                    </w:p>
                    <w:p w14:paraId="4C5F2848" w14:textId="5D27FC60" w:rsidR="00824756" w:rsidRPr="00AE1078" w:rsidRDefault="00824756" w:rsidP="001F3F60">
                      <w:pPr>
                        <w:jc w:val="center"/>
                        <w:rPr>
                          <w:sz w:val="32"/>
                          <w:szCs w:val="32"/>
                        </w:rPr>
                      </w:pPr>
                      <w:r>
                        <w:rPr>
                          <w:sz w:val="32"/>
                          <w:szCs w:val="32"/>
                        </w:rPr>
                        <w:t>GHP is a 501(c)(3) non-profit organization</w:t>
                      </w:r>
                    </w:p>
                    <w:p w14:paraId="0B1A0E6C" w14:textId="77777777" w:rsidR="00824756" w:rsidRPr="00A24E59" w:rsidRDefault="00824756" w:rsidP="001F3F60">
                      <w:pPr>
                        <w:jc w:val="center"/>
                        <w:rPr>
                          <w:color w:val="AD0202"/>
                          <w:sz w:val="36"/>
                          <w:szCs w:val="36"/>
                        </w:rPr>
                      </w:pPr>
                    </w:p>
                    <w:p w14:paraId="6209C8F0" w14:textId="0146BFA8" w:rsidR="00824756" w:rsidRPr="00AE1078" w:rsidRDefault="00824756" w:rsidP="001F3F60">
                      <w:pPr>
                        <w:jc w:val="center"/>
                        <w:rPr>
                          <w:sz w:val="28"/>
                          <w:szCs w:val="28"/>
                        </w:rPr>
                      </w:pPr>
                      <w:r>
                        <w:rPr>
                          <w:sz w:val="28"/>
                          <w:szCs w:val="28"/>
                        </w:rPr>
                        <w:t xml:space="preserve">Our dream is to expand the services we support at our clinic in Kisesini.  We want every mother, child, and family within our service area to enjoy the best possible health.  100% of your donations go toward this dream. </w:t>
                      </w:r>
                    </w:p>
                    <w:p w14:paraId="28AB507C" w14:textId="77777777" w:rsidR="00824756" w:rsidRPr="00AE1078" w:rsidRDefault="00824756" w:rsidP="000E0267">
                      <w:pPr>
                        <w:jc w:val="center"/>
                        <w:rPr>
                          <w:sz w:val="32"/>
                          <w:szCs w:val="32"/>
                        </w:rPr>
                      </w:pPr>
                    </w:p>
                  </w:txbxContent>
                </v:textbox>
                <w10:wrap type="through" anchorx="page" anchory="page"/>
              </v:shape>
            </w:pict>
          </mc:Fallback>
        </mc:AlternateContent>
      </w:r>
      <w:r>
        <w:rPr>
          <w:noProof/>
        </w:rPr>
        <w:drawing>
          <wp:anchor distT="158496" distB="155575" distL="272796" distR="270256" simplePos="0" relativeHeight="251799691" behindDoc="0" locked="0" layoutInCell="1" allowOverlap="1" wp14:anchorId="34B4C42F" wp14:editId="1F01F873">
            <wp:simplePos x="0" y="0"/>
            <wp:positionH relativeFrom="page">
              <wp:posOffset>796671</wp:posOffset>
            </wp:positionH>
            <wp:positionV relativeFrom="page">
              <wp:posOffset>6013831</wp:posOffset>
            </wp:positionV>
            <wp:extent cx="2532253" cy="3380359"/>
            <wp:effectExtent l="203200" t="203200" r="211455" b="201295"/>
            <wp:wrapThrough wrapText="bothSides">
              <wp:wrapPolygon edited="0">
                <wp:start x="-217" y="-1299"/>
                <wp:lineTo x="-1734" y="-974"/>
                <wp:lineTo x="-1734" y="21101"/>
                <wp:lineTo x="-217" y="22399"/>
                <wp:lineTo x="-217" y="22724"/>
                <wp:lineTo x="21670" y="22724"/>
                <wp:lineTo x="21670" y="22399"/>
                <wp:lineTo x="23187" y="19965"/>
                <wp:lineTo x="23187" y="1623"/>
                <wp:lineTo x="21670" y="-812"/>
                <wp:lineTo x="21670" y="-1299"/>
                <wp:lineTo x="-217" y="-1299"/>
              </wp:wrapPolygon>
            </wp:wrapThrough>
            <wp:docPr id="668"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651"/>
                    <pic:cNvPicPr>
                      <a:picLocks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2531745" cy="33801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134112" distB="337566" distL="248412" distR="451612" simplePos="0" relativeHeight="251720843" behindDoc="0" locked="0" layoutInCell="1" allowOverlap="1" wp14:anchorId="18539062" wp14:editId="29A510D8">
            <wp:simplePos x="0" y="0"/>
            <wp:positionH relativeFrom="page">
              <wp:posOffset>771652</wp:posOffset>
            </wp:positionH>
            <wp:positionV relativeFrom="page">
              <wp:posOffset>960247</wp:posOffset>
            </wp:positionV>
            <wp:extent cx="6227826" cy="4667377"/>
            <wp:effectExtent l="177800" t="177800" r="376555" b="387350"/>
            <wp:wrapThrough wrapText="bothSides">
              <wp:wrapPolygon edited="0">
                <wp:start x="441" y="-823"/>
                <wp:lineTo x="-617" y="-588"/>
                <wp:lineTo x="-529" y="22100"/>
                <wp:lineTo x="529" y="23040"/>
                <wp:lineTo x="617" y="23275"/>
                <wp:lineTo x="21496" y="23275"/>
                <wp:lineTo x="21585" y="23040"/>
                <wp:lineTo x="22730" y="22100"/>
                <wp:lineTo x="22818" y="1176"/>
                <wp:lineTo x="21849" y="-588"/>
                <wp:lineTo x="21761" y="-823"/>
                <wp:lineTo x="441" y="-823"/>
              </wp:wrapPolygon>
            </wp:wrapThrough>
            <wp:docPr id="66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6227445" cy="4667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59" behindDoc="0" locked="0" layoutInCell="1" allowOverlap="1" wp14:anchorId="50E8BD97" wp14:editId="3C8409BB">
                <wp:simplePos x="0" y="0"/>
                <wp:positionH relativeFrom="page">
                  <wp:posOffset>548640</wp:posOffset>
                </wp:positionH>
                <wp:positionV relativeFrom="page">
                  <wp:posOffset>621665</wp:posOffset>
                </wp:positionV>
                <wp:extent cx="3337560" cy="190500"/>
                <wp:effectExtent l="0" t="0" r="0" b="12700"/>
                <wp:wrapTight wrapText="bothSides">
                  <wp:wrapPolygon edited="0">
                    <wp:start x="164" y="0"/>
                    <wp:lineTo x="164" y="20160"/>
                    <wp:lineTo x="21205" y="20160"/>
                    <wp:lineTo x="21205" y="0"/>
                    <wp:lineTo x="164" y="0"/>
                  </wp:wrapPolygon>
                </wp:wrapTight>
                <wp:docPr id="66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C59C58" w14:textId="77777777" w:rsidR="00824756" w:rsidRDefault="00824756" w:rsidP="0074657C">
                            <w:pPr>
                              <w:pStyle w:val="Header-Back"/>
                            </w:pPr>
                            <w:r>
                              <w:t>Global Health Partnerships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69"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" filled="f" stroked="f">
                <v:textbox inset=",0,,0">
                  <w:txbxContent>
                    <w:p w14:paraId="7AC59C58" w14:textId="77777777" w:rsidR="00824756" w:rsidRDefault="00824756" w:rsidP="0074657C">
                      <w:pPr>
                        <w:pStyle w:val="Header-Back"/>
                      </w:pPr>
                      <w:r>
                        <w:t>Global Health Partnerships</w:t>
                      </w:r>
                    </w:p>
                  </w:txbxContent>
                </v:textbox>
                <w10:wrap type="tight" anchorx="page" anchory="page"/>
              </v:shape>
            </w:pict>
          </mc:Fallback>
        </mc:AlternateContent>
      </w:r>
      <w:r>
        <w:rPr>
          <w:noProof/>
        </w:rPr>
        <mc:AlternateContent>
          <mc:Choice Requires="wps">
            <w:drawing>
              <wp:anchor distT="0" distB="0" distL="114300" distR="114300" simplePos="0" relativeHeight="251658360" behindDoc="0" locked="0" layoutInCell="1" allowOverlap="1" wp14:anchorId="13480DA0" wp14:editId="30762DEA">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65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B88FF9" w14:textId="10233F18" w:rsidR="00824756" w:rsidRDefault="00824756" w:rsidP="0074657C">
                            <w:pPr>
                              <w:pStyle w:val="HeaderBack-Right"/>
                            </w:pPr>
                            <w:r>
                              <w:t>Annual Report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70"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" filled="f" stroked="f">
                <v:textbox inset=",0,,0">
                  <w:txbxContent>
                    <w:p w14:paraId="6BB88FF9" w14:textId="10233F18" w:rsidR="00824756" w:rsidRDefault="00824756" w:rsidP="0074657C">
                      <w:pPr>
                        <w:pStyle w:val="HeaderBack-Right"/>
                      </w:pPr>
                      <w:r>
                        <w:t>Annual Report 2015</w:t>
                      </w:r>
                    </w:p>
                  </w:txbxContent>
                </v:textbox>
                <w10:wrap type="tight" anchorx="page" anchory="page"/>
              </v:shape>
            </w:pict>
          </mc:Fallback>
        </mc:AlternateContent>
      </w:r>
    </w:p>
    <w:sectPr w:rsidR="0074657C" w:rsidSect="0074657C">
      <w:headerReference w:type="default" r:id="rId49"/>
      <w:footerReference w:type="default" r:id="rId50"/>
      <w:headerReference w:type="first" r:id="rId51"/>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EE95A" w14:textId="77777777" w:rsidR="009D02ED" w:rsidRDefault="009D02ED">
      <w:r>
        <w:separator/>
      </w:r>
    </w:p>
  </w:endnote>
  <w:endnote w:type="continuationSeparator" w:id="0">
    <w:p w14:paraId="59421448" w14:textId="77777777" w:rsidR="009D02ED" w:rsidRDefault="009D0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Lucida Bright">
    <w:altName w:val="Georgia"/>
    <w:panose1 w:val="020406020505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76FE4" w14:textId="0104AE70" w:rsidR="00824756" w:rsidRDefault="00824756">
    <w:pPr>
      <w:pStyle w:val="Footer"/>
    </w:pPr>
    <w:r>
      <w:rPr>
        <w:noProof/>
      </w:rPr>
      <mc:AlternateContent>
        <mc:Choice Requires="wps">
          <w:drawing>
            <wp:anchor distT="0" distB="0" distL="114300" distR="114300" simplePos="0" relativeHeight="251658265" behindDoc="0" locked="0" layoutInCell="1" allowOverlap="1" wp14:anchorId="7A615B04" wp14:editId="20734401">
              <wp:simplePos x="0" y="0"/>
              <wp:positionH relativeFrom="page">
                <wp:posOffset>3606800</wp:posOffset>
              </wp:positionH>
              <wp:positionV relativeFrom="page">
                <wp:posOffset>9743440</wp:posOffset>
              </wp:positionV>
              <wp:extent cx="558800" cy="213360"/>
              <wp:effectExtent l="0" t="0" r="0" b="15240"/>
              <wp:wrapTight wrapText="bothSides">
                <wp:wrapPolygon edited="0">
                  <wp:start x="0" y="0"/>
                  <wp:lineTo x="0" y="20571"/>
                  <wp:lineTo x="20618" y="20571"/>
                  <wp:lineTo x="20618" y="0"/>
                  <wp:lineTo x="0" y="0"/>
                </wp:wrapPolygon>
              </wp:wrapTight>
              <wp:docPr id="6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D7E3" w14:textId="77777777" w:rsidR="00824756" w:rsidRDefault="00824756" w:rsidP="0074657C">
                          <w:pPr>
                            <w:pStyle w:val="Page"/>
                          </w:pPr>
                          <w:r>
                            <w:fldChar w:fldCharType="begin"/>
                          </w:r>
                          <w:r>
                            <w:instrText xml:space="preserve"> page </w:instrText>
                          </w:r>
                          <w:r>
                            <w:fldChar w:fldCharType="separate"/>
                          </w:r>
                          <w:r w:rsidR="009D02ED">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273"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JP0bUCAACy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" filled="f" stroked="f">
              <v:textbox style="mso-next-textbox:#_x0000_s1031" inset="0,0,0,0">
                <w:txbxContent>
                  <w:p w14:paraId="517BD7E3" w14:textId="77777777" w:rsidR="00824756" w:rsidRDefault="00824756" w:rsidP="0074657C">
                    <w:pPr>
                      <w:pStyle w:val="Page"/>
                    </w:pPr>
                    <w:r>
                      <w:fldChar w:fldCharType="begin"/>
                    </w:r>
                    <w:r>
                      <w:instrText xml:space="preserve"> page </w:instrText>
                    </w:r>
                    <w:r>
                      <w:fldChar w:fldCharType="separate"/>
                    </w:r>
                    <w:r w:rsidR="009D02ED">
                      <w:t>10</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B7644" w14:textId="77777777" w:rsidR="00824756" w:rsidRDefault="008247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182F4" w14:textId="77777777" w:rsidR="009D02ED" w:rsidRDefault="009D02ED">
      <w:r>
        <w:separator/>
      </w:r>
    </w:p>
  </w:footnote>
  <w:footnote w:type="continuationSeparator" w:id="0">
    <w:p w14:paraId="2B8C80AF" w14:textId="77777777" w:rsidR="009D02ED" w:rsidRDefault="009D02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85E0B" w14:textId="748A45B2" w:rsidR="00824756" w:rsidRDefault="00824756">
    <w:pPr>
      <w:pStyle w:val="Header"/>
    </w:pPr>
    <w:r>
      <w:rPr>
        <w:noProof/>
      </w:rPr>
      <mc:AlternateContent>
        <mc:Choice Requires="wps">
          <w:drawing>
            <wp:anchor distT="0" distB="0" distL="114300" distR="114300" simplePos="0" relativeHeight="251658254" behindDoc="0" locked="0" layoutInCell="1" allowOverlap="1" wp14:anchorId="61C08ACC" wp14:editId="3F928F25">
              <wp:simplePos x="0" y="0"/>
              <wp:positionH relativeFrom="page">
                <wp:posOffset>548640</wp:posOffset>
              </wp:positionH>
              <wp:positionV relativeFrom="page">
                <wp:posOffset>466090</wp:posOffset>
              </wp:positionV>
              <wp:extent cx="3337560" cy="190500"/>
              <wp:effectExtent l="0" t="0" r="0" b="12700"/>
              <wp:wrapNone/>
              <wp:docPr id="6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08DC6B3" w14:textId="77777777" w:rsidR="00824756" w:rsidRDefault="00824756" w:rsidP="0074657C">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271"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PnEC8/gCAABYBgAADgAAAAAAAAAAAAAAAAAsAgAAZHJzL2Uyb0RvYy54bWxQSwECLQAUAAYACAAA&#10;ACEAW/gLIOAAAAAJAQAADwAAAAAAAAAAAAAAAABQBQAAZHJzL2Rvd25yZXYueG1sUEsFBgAAAAAE&#10;AAQA8wAAAF0GAAAAAA==&#10;" filled="f" stroked="f">
              <v:stroke o:forcedash="t"/>
              <v:textbox inset=",0,,0">
                <w:txbxContent>
                  <w:p w14:paraId="108DC6B3" w14:textId="77777777" w:rsidR="00824756" w:rsidRDefault="00824756" w:rsidP="0074657C">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6365C4A2" wp14:editId="1248F9B9">
              <wp:simplePos x="0" y="0"/>
              <wp:positionH relativeFrom="page">
                <wp:posOffset>365760</wp:posOffset>
              </wp:positionH>
              <wp:positionV relativeFrom="page">
                <wp:posOffset>365760</wp:posOffset>
              </wp:positionV>
              <wp:extent cx="7040880" cy="9326880"/>
              <wp:effectExtent l="0" t="0" r="20320" b="20320"/>
              <wp:wrapNone/>
              <wp:docPr id="6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647" name="Line 22"/>
                      <wps:cNvCnPr/>
                      <wps:spPr bwMode="auto">
                        <a:xfrm>
                          <a:off x="576" y="1180"/>
                          <a:ext cx="11088" cy="0"/>
                        </a:xfrm>
                        <a:prstGeom prst="line">
                          <a:avLst/>
                        </a:prstGeom>
                        <a:noFill/>
                        <a:ln w="19050">
                          <a:solidFill>
                            <a:srgbClr val="AD0202">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649" name="Rectangle 37"/>
                      <wps:cNvSpPr>
                        <a:spLocks noChangeArrowheads="1"/>
                      </wps:cNvSpPr>
                      <wps:spPr bwMode="auto">
                        <a:xfrm>
                          <a:off x="576" y="576"/>
                          <a:ext cx="11088" cy="14688"/>
                        </a:xfrm>
                        <a:prstGeom prst="rect">
                          <a:avLst/>
                        </a:prstGeom>
                        <a:noFill/>
                        <a:ln w="19050">
                          <a:solidFill>
                            <a:srgbClr val="AD0202">
                              <a:lumMod val="100000"/>
                              <a:lumOff val="0"/>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ugRx&#10;SxMEAACN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vvmcYAAADcAAAADwAAAGRycy9kb3ducmV2LnhtbESPT2vCQBTE74V+h+UJvelGEW2jG7Et&#10;BT0UNC2It2f25U/Nvg3ZrYnfvisIPQ4z8xtmuepNLS7UusqygvEoAkGcWV1xoeD762P4DMJ5ZI21&#10;ZVJwJQer5PFhibG2He/pkvpCBAi7GBWU3jexlC4ryaAb2YY4eLltDfog20LqFrsAN7WcRNFMGqw4&#10;LJTY0FtJ2Tn9NQom9kcf3l1X8/b0ucP8dfsylUelngb9egHCU+//w/f2RiuYTedwOxOO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Jb75nGAAAA3AAAAA8AAAAAAAAA&#10;AAAAAAAAoQIAAGRycy9kb3ducmV2LnhtbFBLBQYAAAAABAAEAPkAAACUAwAAAAA=&#10;" strokecolor="#ad0202"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SWxxwAA&#10;ANwAAAAPAAAAZHJzL2Rvd25yZXYueG1sRI9Pa8JAFMTvBb/D8oReRDctYjW6SpAWemix/rl4e2Sf&#10;Sezu25DdJvHbdwtCj8PM/IZZbXprREuNrxwreJokIIhzpysuFJyOb+M5CB+QNRrHpOBGHjbrwcMK&#10;U+063lN7CIWIEPYpKihDqFMpfV6SRT9xNXH0Lq6xGKJsCqkb7CLcGvmcJDNpseK4UGJN25Ly78OP&#10;VXD9MucP9zL63BYme+3ak5TZcafU47DPliAC9eE/fG+/awWz6QL+zsQj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FElsccAAADcAAAADwAAAAAAAAAAAAAAAACXAgAAZHJz&#10;L2Rvd25yZXYueG1sUEsFBgAAAAAEAAQA9QAAAIsDAAAAAA==&#10;" filled="f" fillcolor="#9bc1ff" strokecolor="#ad0202"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0D2A30F1" wp14:editId="5D84CDEC">
              <wp:simplePos x="0" y="0"/>
              <wp:positionH relativeFrom="page">
                <wp:posOffset>4028440</wp:posOffset>
              </wp:positionH>
              <wp:positionV relativeFrom="page">
                <wp:posOffset>466090</wp:posOffset>
              </wp:positionV>
              <wp:extent cx="3200400" cy="190500"/>
              <wp:effectExtent l="0" t="0" r="0" b="12700"/>
              <wp:wrapNone/>
              <wp:docPr id="6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ABEABF5" w14:textId="77777777" w:rsidR="00824756" w:rsidRDefault="00824756" w:rsidP="0074657C">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72"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lmwfYCAABf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" filled="f" stroked="f">
              <v:stroke o:forcedash="t"/>
              <v:textbox inset=",0,,0">
                <w:txbxContent>
                  <w:p w14:paraId="3ABEABF5" w14:textId="77777777" w:rsidR="00824756" w:rsidRDefault="00824756" w:rsidP="0074657C">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C9FE0" w14:textId="77357588" w:rsidR="00824756" w:rsidRDefault="00824756">
    <w:pPr>
      <w:pStyle w:val="Header"/>
    </w:pPr>
    <w:r>
      <w:rPr>
        <w:noProof/>
      </w:rPr>
      <mc:AlternateContent>
        <mc:Choice Requires="wps">
          <w:drawing>
            <wp:anchor distT="0" distB="0" distL="114300" distR="114300" simplePos="0" relativeHeight="251658220" behindDoc="0" locked="0" layoutInCell="1" allowOverlap="1" wp14:anchorId="3B82F6BF" wp14:editId="02C914F4">
              <wp:simplePos x="0" y="0"/>
              <wp:positionH relativeFrom="page">
                <wp:posOffset>374650</wp:posOffset>
              </wp:positionH>
              <wp:positionV relativeFrom="page">
                <wp:posOffset>374650</wp:posOffset>
              </wp:positionV>
              <wp:extent cx="7022465" cy="3255010"/>
              <wp:effectExtent l="0" t="0" r="0" b="0"/>
              <wp:wrapNone/>
              <wp:docPr id="64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2465" cy="3255010"/>
                      </a:xfrm>
                      <a:prstGeom prst="rect">
                        <a:avLst/>
                      </a:prstGeom>
                      <a:gradFill rotWithShape="1">
                        <a:gsLst>
                          <a:gs pos="0">
                            <a:srgbClr val="AD0202"/>
                          </a:gs>
                          <a:gs pos="100000">
                            <a:srgbClr val="FF8400"/>
                          </a:gs>
                        </a:gsLst>
                        <a:lin ang="5400000" scaled="0"/>
                      </a:gradFill>
                      <a:ln w="9525"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" fillcolor="#ad0202" stroked="f">
              <v:fill color2="#ff8400" rotate="t" focus="100%" type="gradient">
                <o:fill v:ext="view" type="gradientUnscaled"/>
              </v:fill>
              <v:path arrowok="t"/>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6D70E799" wp14:editId="6F0EEA02">
              <wp:simplePos x="0" y="0"/>
              <wp:positionH relativeFrom="page">
                <wp:posOffset>548640</wp:posOffset>
              </wp:positionH>
              <wp:positionV relativeFrom="page">
                <wp:posOffset>548640</wp:posOffset>
              </wp:positionV>
              <wp:extent cx="6675120" cy="8961120"/>
              <wp:effectExtent l="0" t="0" r="30480" b="30480"/>
              <wp:wrapNone/>
              <wp:docPr id="6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640" name="Rectangle 13"/>
                      <wps:cNvSpPr>
                        <a:spLocks noChangeArrowheads="1"/>
                      </wps:cNvSpPr>
                      <wps:spPr bwMode="auto">
                        <a:xfrm>
                          <a:off x="864" y="864"/>
                          <a:ext cx="10512" cy="14112"/>
                        </a:xfrm>
                        <a:prstGeom prst="rect">
                          <a:avLst/>
                        </a:prstGeom>
                        <a:noFill/>
                        <a:ln w="19050">
                          <a:solidFill>
                            <a:sysClr val="window" lastClr="FFFFFF">
                              <a:lumMod val="100000"/>
                              <a:lumOff val="0"/>
                              <a:alpha val="39999"/>
                            </a:sys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41" name="Line 15"/>
                      <wps:cNvCnPr/>
                      <wps:spPr bwMode="auto">
                        <a:xfrm>
                          <a:off x="864" y="1400"/>
                          <a:ext cx="10512" cy="0"/>
                        </a:xfrm>
                        <a:prstGeom prst="line">
                          <a:avLst/>
                        </a:prstGeom>
                        <a:noFill/>
                        <a:ln w="19050">
                          <a:solidFill>
                            <a:sysClr val="window" lastClr="FFFFFF">
                              <a:lumMod val="100000"/>
                              <a:lumOff val="0"/>
                              <a:alpha val="39999"/>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JwgwAAA&#10;ANwAAAAPAAAAZHJzL2Rvd25yZXYueG1sRE/LisIwFN0L/kO4A7Oz6XSGMlajqCC49bFwdpfm2hab&#10;m5JEW/16sxhweTjv+XIwrbiT841lBV9JCoK4tLrhSsHpuJ38gvABWWNrmRQ8yMNyMR7NsdC25z3d&#10;D6ESMYR9gQrqELpCSl/WZNAntiOO3MU6gyFCV0ntsI/hppVZmubSYMOxocaONjWV18PNKMiGdTg/&#10;p66Xf9/rRtIuz1Y2V+rzY1jNQAQawlv8795pBflPnB/PxCMgF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bJwgwAAAANwAAAAPAAAAAAAAAAAAAAAAAJcCAABkcnMvZG93bnJl&#10;di54bWxQSwUGAAAAAAQABAD1AAAAhAMAAAAA&#10;" filled="f" fillcolor="#9bc1ff" strokecolor="white"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FPn8YAAADcAAAADwAAAGRycy9kb3ducmV2LnhtbESPQWsCMRSE7wX/Q3iCF9Gs1oqsRpHS&#10;Qk/aWtHrY/PcXdy8rEmqq7/eCEKPw8x8w8wWjanEmZwvLSsY9BMQxJnVJecKtr+fvQkIH5A1VpZJ&#10;wZU8LOatlxmm2l74h86bkIsIYZ+igiKEOpXSZwUZ9H1bE0fvYJ3BEKXLpXZ4iXBTyWGSjKXBkuNC&#10;gTW9F5QdN39Gwe3D7U/L7Xp0e3077brH75XdT7pKddrNcgoiUBP+w8/2l1YwHg3gcSYeATm/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xT5/GAAAA3AAAAA8AAAAAAAAA&#10;AAAAAAAAoQIAAGRycy9kb3ducmV2LnhtbFBLBQYAAAAABAAEAPkAAACUAwAAAAA=&#10;" strokecolor="white"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359F24F5" wp14:editId="36C61B01">
          <wp:simplePos x="0" y="0"/>
          <wp:positionH relativeFrom="page">
            <wp:posOffset>5029200</wp:posOffset>
          </wp:positionH>
          <wp:positionV relativeFrom="page">
            <wp:posOffset>8611870</wp:posOffset>
          </wp:positionV>
          <wp:extent cx="2359660" cy="1077595"/>
          <wp:effectExtent l="0" t="0" r="2540" b="0"/>
          <wp:wrapTight wrapText="bothSides">
            <wp:wrapPolygon edited="0">
              <wp:start x="17206" y="0"/>
              <wp:lineTo x="0" y="4073"/>
              <wp:lineTo x="0" y="20874"/>
              <wp:lineTo x="21391" y="20874"/>
              <wp:lineTo x="21391" y="12728"/>
              <wp:lineTo x="20461" y="8146"/>
              <wp:lineTo x="20461" y="0"/>
              <wp:lineTo x="17206" y="0"/>
            </wp:wrapPolygon>
          </wp:wrapTight>
          <wp:docPr id="638" name="Picture 1" descr="Description: 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66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58222" behindDoc="0" locked="0" layoutInCell="0" allowOverlap="1" wp14:anchorId="467F202B" wp14:editId="58E84BD8">
          <wp:simplePos x="0" y="0"/>
          <wp:positionH relativeFrom="page">
            <wp:posOffset>368300</wp:posOffset>
          </wp:positionH>
          <wp:positionV relativeFrom="page">
            <wp:posOffset>368300</wp:posOffset>
          </wp:positionV>
          <wp:extent cx="7035800" cy="3289300"/>
          <wp:effectExtent l="0" t="0" r="0" b="12700"/>
          <wp:wrapNone/>
          <wp:docPr id="637" name="Picture 8" descr="Description: :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3580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38" behindDoc="0" locked="0" layoutInCell="1" allowOverlap="1" wp14:anchorId="7F45DE82" wp14:editId="6C5A4CAD">
              <wp:simplePos x="0" y="0"/>
              <wp:positionH relativeFrom="page">
                <wp:posOffset>5029200</wp:posOffset>
              </wp:positionH>
              <wp:positionV relativeFrom="page">
                <wp:posOffset>3655060</wp:posOffset>
              </wp:positionV>
              <wp:extent cx="2369820" cy="6037580"/>
              <wp:effectExtent l="0" t="0" r="0" b="7620"/>
              <wp:wrapTight wrapText="bothSides">
                <wp:wrapPolygon edited="0">
                  <wp:start x="0" y="0"/>
                  <wp:lineTo x="0" y="21536"/>
                  <wp:lineTo x="21299" y="21536"/>
                  <wp:lineTo x="21299" y="0"/>
                  <wp:lineTo x="0" y="0"/>
                </wp:wrapPolygon>
              </wp:wrapTight>
              <wp:docPr id="6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rgbClr val="F1EDD0">
                              <a:lumMod val="100000"/>
                              <a:lumOff val="0"/>
                            </a:srgb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" stroked="f" strokecolor="#4a7ebb" strokeweight="1.5pt">
              <v:fill color2="#f1edd0"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9C9D8" w14:textId="41DE67A9" w:rsidR="00824756" w:rsidRDefault="00824756">
    <w:pPr>
      <w:pStyle w:val="Header"/>
    </w:pPr>
    <w:r>
      <w:rPr>
        <w:noProof/>
      </w:rPr>
      <mc:AlternateContent>
        <mc:Choice Requires="wps">
          <w:drawing>
            <wp:anchor distT="0" distB="0" distL="114300" distR="114300" simplePos="0" relativeHeight="251658224" behindDoc="0" locked="0" layoutInCell="1" allowOverlap="1" wp14:anchorId="43281B12" wp14:editId="1DCC4E23">
              <wp:simplePos x="0" y="0"/>
              <wp:positionH relativeFrom="page">
                <wp:posOffset>374650</wp:posOffset>
              </wp:positionH>
              <wp:positionV relativeFrom="page">
                <wp:posOffset>374650</wp:posOffset>
              </wp:positionV>
              <wp:extent cx="7022465" cy="4169410"/>
              <wp:effectExtent l="0" t="0" r="0" b="0"/>
              <wp:wrapNone/>
              <wp:docPr id="63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2465" cy="4169410"/>
                      </a:xfrm>
                      <a:prstGeom prst="rect">
                        <a:avLst/>
                      </a:prstGeom>
                      <a:gradFill rotWithShape="1">
                        <a:gsLst>
                          <a:gs pos="0">
                            <a:srgbClr val="AD0202"/>
                          </a:gs>
                          <a:gs pos="100000">
                            <a:srgbClr val="FF8400"/>
                          </a:gs>
                        </a:gsLst>
                        <a:lin ang="5400000" scaled="0"/>
                      </a:gradFill>
                      <a:ln w="9525"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" fillcolor="#ad0202" stroked="f">
              <v:fill color2="#ff8400" rotate="t" focus="100%" type="gradient">
                <o:fill v:ext="view" type="gradientUnscaled"/>
              </v:fill>
              <v:path arrowok="t"/>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2C4BEB6A" wp14:editId="1066DA17">
              <wp:simplePos x="0" y="0"/>
              <wp:positionH relativeFrom="page">
                <wp:posOffset>548640</wp:posOffset>
              </wp:positionH>
              <wp:positionV relativeFrom="page">
                <wp:posOffset>548640</wp:posOffset>
              </wp:positionV>
              <wp:extent cx="6675120" cy="4185920"/>
              <wp:effectExtent l="0" t="0" r="30480" b="30480"/>
              <wp:wrapNone/>
              <wp:docPr id="6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ysClr val="window" lastClr="FFFFFF">
                            <a:lumMod val="100000"/>
                            <a:lumOff val="0"/>
                            <a:alpha val="39999"/>
                          </a:sys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" o:allowincell="f" filled="f" fillcolor="#9bc1ff" strokecolor="white"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5E0BDD50" wp14:editId="1698F3A8">
          <wp:simplePos x="0" y="0"/>
          <wp:positionH relativeFrom="page">
            <wp:posOffset>365760</wp:posOffset>
          </wp:positionH>
          <wp:positionV relativeFrom="page">
            <wp:posOffset>365760</wp:posOffset>
          </wp:positionV>
          <wp:extent cx="7035800" cy="4203700"/>
          <wp:effectExtent l="0" t="0" r="0" b="12700"/>
          <wp:wrapNone/>
          <wp:docPr id="633" name="Picture 9" descr="Description: 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allMailer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8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152F4" w14:textId="6838018A" w:rsidR="00824756" w:rsidRDefault="00824756">
    <w:pPr>
      <w:pStyle w:val="Header"/>
    </w:pPr>
    <w:r>
      <w:rPr>
        <w:noProof/>
      </w:rPr>
      <mc:AlternateContent>
        <mc:Choice Requires="wpg">
          <w:drawing>
            <wp:anchor distT="0" distB="0" distL="114300" distR="114300" simplePos="0" relativeHeight="251658244" behindDoc="0" locked="0" layoutInCell="1" allowOverlap="1" wp14:anchorId="28C64DBE" wp14:editId="1233CC79">
              <wp:simplePos x="0" y="0"/>
              <wp:positionH relativeFrom="page">
                <wp:posOffset>365760</wp:posOffset>
              </wp:positionH>
              <wp:positionV relativeFrom="page">
                <wp:posOffset>365760</wp:posOffset>
              </wp:positionV>
              <wp:extent cx="7035800" cy="3289300"/>
              <wp:effectExtent l="0" t="0" r="0" b="12700"/>
              <wp:wrapTight wrapText="bothSides">
                <wp:wrapPolygon edited="0">
                  <wp:start x="0" y="0"/>
                  <wp:lineTo x="0" y="21517"/>
                  <wp:lineTo x="21522" y="21517"/>
                  <wp:lineTo x="21522" y="0"/>
                  <wp:lineTo x="0" y="0"/>
                </wp:wrapPolygon>
              </wp:wrapTight>
              <wp:docPr id="6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31"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632"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o&#10;UgTEAAAA3AAAAA8AAABkcnMvZG93bnJldi54bWxEj0FrwkAUhO+C/2F5gjfd2BaxqatIiyCtlyR6&#10;f2SfSUj2bdhdNf77bqHgcZiZb5j1djCduJHzjWUFi3kCgri0uuFKwanYz1YgfEDW2FkmBQ/ysN2M&#10;R2tMtb1zRrc8VCJC2KeooA6hT6X0ZU0G/dz2xNG7WGcwROkqqR3eI9x08iVJltJgw3Ghxp4+ayrb&#10;/GoUHK9frXsrs/Zs34sfp8/5d7F/KDWdDLsPEIGG8Az/tw9awfJ1AX9n4hGQm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MoUgTEAAAA3AAAAA8AAAAAAAAAAAAAAAAAnAIA&#10;AGRycy9kb3ducmV2LnhtbFBLBQYAAAAABAAEAPcAAACN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S&#10;feLGAAAA3AAAAA8AAABkcnMvZG93bnJldi54bWxEj0+LwjAUxO+C3yE8wYtoui5IqUYRYVkPsuA/&#10;1NujebbF5qXbZLXrpzeC4HGYmd8wk1ljSnGl2hWWFXwMIhDEqdUFZwp2269+DMJ5ZI2lZVLwTw5m&#10;03Zrgom2N17TdeMzESDsElSQe18lUro0J4NuYCvi4J1tbdAHWWdS13gLcFPKYRSNpMGCw0KOFS1y&#10;Si+bP6Pge/9rymLvDqfeLjsd1z+rKL6vlOp2mvkYhKfGv8Ov9lIrGH0O4XkmHAE5f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lJ94sYAAADcAAAADwAAAAAAAAAAAAAAAACc&#10;AgAAZHJzL2Rvd25yZXYueG1sUEsFBgAAAAAEAAQA9wAAAI8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334708"/>
    <w:multiLevelType w:val="multilevel"/>
    <w:tmpl w:val="2C4A61EE"/>
    <w:lvl w:ilvl="0">
      <w:start w:val="1"/>
      <w:numFmt w:val="decimal"/>
      <w:pStyle w:val="ListBullet2"/>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350"/>
        </w:tabs>
        <w:ind w:left="135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74657C"/>
    <w:rsid w:val="00000DFA"/>
    <w:rsid w:val="00007195"/>
    <w:rsid w:val="00014C23"/>
    <w:rsid w:val="00023C7A"/>
    <w:rsid w:val="00027421"/>
    <w:rsid w:val="000375AF"/>
    <w:rsid w:val="00037B8A"/>
    <w:rsid w:val="00040A97"/>
    <w:rsid w:val="00047DAF"/>
    <w:rsid w:val="0007590F"/>
    <w:rsid w:val="00093C67"/>
    <w:rsid w:val="00096448"/>
    <w:rsid w:val="000A13BC"/>
    <w:rsid w:val="000C1039"/>
    <w:rsid w:val="000E0267"/>
    <w:rsid w:val="000E16F9"/>
    <w:rsid w:val="00117F02"/>
    <w:rsid w:val="0013435E"/>
    <w:rsid w:val="0014432B"/>
    <w:rsid w:val="001500B6"/>
    <w:rsid w:val="00161021"/>
    <w:rsid w:val="00172306"/>
    <w:rsid w:val="0018487E"/>
    <w:rsid w:val="00186725"/>
    <w:rsid w:val="00190632"/>
    <w:rsid w:val="001A50DA"/>
    <w:rsid w:val="001C66B9"/>
    <w:rsid w:val="001C77A6"/>
    <w:rsid w:val="001D3235"/>
    <w:rsid w:val="001D3A80"/>
    <w:rsid w:val="001D73C1"/>
    <w:rsid w:val="001F3F60"/>
    <w:rsid w:val="001F7F87"/>
    <w:rsid w:val="00211EE9"/>
    <w:rsid w:val="00234379"/>
    <w:rsid w:val="0023591E"/>
    <w:rsid w:val="00243E58"/>
    <w:rsid w:val="0026498E"/>
    <w:rsid w:val="00272C9C"/>
    <w:rsid w:val="00274B6E"/>
    <w:rsid w:val="00274F11"/>
    <w:rsid w:val="00280737"/>
    <w:rsid w:val="00283077"/>
    <w:rsid w:val="002C3EE9"/>
    <w:rsid w:val="002C52DB"/>
    <w:rsid w:val="002C731E"/>
    <w:rsid w:val="002D3DD7"/>
    <w:rsid w:val="002D43E2"/>
    <w:rsid w:val="002E0881"/>
    <w:rsid w:val="002E460A"/>
    <w:rsid w:val="00306C7A"/>
    <w:rsid w:val="00310CD6"/>
    <w:rsid w:val="00321DB9"/>
    <w:rsid w:val="0032270B"/>
    <w:rsid w:val="00323DF2"/>
    <w:rsid w:val="00324278"/>
    <w:rsid w:val="003673A9"/>
    <w:rsid w:val="003725F3"/>
    <w:rsid w:val="0038000D"/>
    <w:rsid w:val="003A383D"/>
    <w:rsid w:val="003B3040"/>
    <w:rsid w:val="003C15A8"/>
    <w:rsid w:val="003C21F5"/>
    <w:rsid w:val="003E63AF"/>
    <w:rsid w:val="0040636E"/>
    <w:rsid w:val="0043105A"/>
    <w:rsid w:val="004325E8"/>
    <w:rsid w:val="00434366"/>
    <w:rsid w:val="00455844"/>
    <w:rsid w:val="00473630"/>
    <w:rsid w:val="004738DB"/>
    <w:rsid w:val="00474B29"/>
    <w:rsid w:val="00484B48"/>
    <w:rsid w:val="004A34BB"/>
    <w:rsid w:val="004B0703"/>
    <w:rsid w:val="004C689C"/>
    <w:rsid w:val="004E6E92"/>
    <w:rsid w:val="004F6BAE"/>
    <w:rsid w:val="00510B01"/>
    <w:rsid w:val="00526C04"/>
    <w:rsid w:val="005419AF"/>
    <w:rsid w:val="00560C00"/>
    <w:rsid w:val="00566F87"/>
    <w:rsid w:val="00576C98"/>
    <w:rsid w:val="00581D8E"/>
    <w:rsid w:val="00595155"/>
    <w:rsid w:val="005A3C8C"/>
    <w:rsid w:val="005A60B2"/>
    <w:rsid w:val="005A6588"/>
    <w:rsid w:val="005A7988"/>
    <w:rsid w:val="005B61B1"/>
    <w:rsid w:val="005D058F"/>
    <w:rsid w:val="005E55F6"/>
    <w:rsid w:val="005E6CDF"/>
    <w:rsid w:val="005F2890"/>
    <w:rsid w:val="00602E15"/>
    <w:rsid w:val="0060625E"/>
    <w:rsid w:val="0060684F"/>
    <w:rsid w:val="0062746B"/>
    <w:rsid w:val="006371D7"/>
    <w:rsid w:val="006625DC"/>
    <w:rsid w:val="00664AFE"/>
    <w:rsid w:val="00681746"/>
    <w:rsid w:val="00681B14"/>
    <w:rsid w:val="0069497C"/>
    <w:rsid w:val="006A6230"/>
    <w:rsid w:val="006D3240"/>
    <w:rsid w:val="006E55D0"/>
    <w:rsid w:val="006F1B27"/>
    <w:rsid w:val="00710FA7"/>
    <w:rsid w:val="00745CB9"/>
    <w:rsid w:val="0074657C"/>
    <w:rsid w:val="00750DF3"/>
    <w:rsid w:val="00765752"/>
    <w:rsid w:val="00772EFD"/>
    <w:rsid w:val="007877BB"/>
    <w:rsid w:val="007A744A"/>
    <w:rsid w:val="007B1B10"/>
    <w:rsid w:val="007B43EE"/>
    <w:rsid w:val="007C09C9"/>
    <w:rsid w:val="007C4DD6"/>
    <w:rsid w:val="007F62D3"/>
    <w:rsid w:val="00811847"/>
    <w:rsid w:val="00812AB0"/>
    <w:rsid w:val="0082386B"/>
    <w:rsid w:val="00823989"/>
    <w:rsid w:val="00824756"/>
    <w:rsid w:val="00842394"/>
    <w:rsid w:val="00844A04"/>
    <w:rsid w:val="00847E0A"/>
    <w:rsid w:val="00863130"/>
    <w:rsid w:val="00872D5D"/>
    <w:rsid w:val="00877578"/>
    <w:rsid w:val="00880205"/>
    <w:rsid w:val="008E64C8"/>
    <w:rsid w:val="008E6A6C"/>
    <w:rsid w:val="008F1DED"/>
    <w:rsid w:val="008F4388"/>
    <w:rsid w:val="0090090E"/>
    <w:rsid w:val="0090561A"/>
    <w:rsid w:val="009341B2"/>
    <w:rsid w:val="00941A36"/>
    <w:rsid w:val="009438A2"/>
    <w:rsid w:val="00947645"/>
    <w:rsid w:val="00957A73"/>
    <w:rsid w:val="009655D6"/>
    <w:rsid w:val="00975AE3"/>
    <w:rsid w:val="009A650C"/>
    <w:rsid w:val="009B3DC8"/>
    <w:rsid w:val="009B5A18"/>
    <w:rsid w:val="009C7872"/>
    <w:rsid w:val="009D02ED"/>
    <w:rsid w:val="009D288E"/>
    <w:rsid w:val="009D5242"/>
    <w:rsid w:val="009F25D1"/>
    <w:rsid w:val="009F37F9"/>
    <w:rsid w:val="00A036D3"/>
    <w:rsid w:val="00A069FB"/>
    <w:rsid w:val="00A14268"/>
    <w:rsid w:val="00A1480D"/>
    <w:rsid w:val="00A24E59"/>
    <w:rsid w:val="00A30780"/>
    <w:rsid w:val="00A340AC"/>
    <w:rsid w:val="00A42E5E"/>
    <w:rsid w:val="00A97D0B"/>
    <w:rsid w:val="00AA6F6B"/>
    <w:rsid w:val="00AE1078"/>
    <w:rsid w:val="00B04E2E"/>
    <w:rsid w:val="00B0663A"/>
    <w:rsid w:val="00B13E17"/>
    <w:rsid w:val="00B16B70"/>
    <w:rsid w:val="00B56B10"/>
    <w:rsid w:val="00B76219"/>
    <w:rsid w:val="00B85EA2"/>
    <w:rsid w:val="00B91798"/>
    <w:rsid w:val="00B92EC7"/>
    <w:rsid w:val="00BB1E42"/>
    <w:rsid w:val="00BC314D"/>
    <w:rsid w:val="00BF295F"/>
    <w:rsid w:val="00C01975"/>
    <w:rsid w:val="00C06B7E"/>
    <w:rsid w:val="00C12C5E"/>
    <w:rsid w:val="00C14433"/>
    <w:rsid w:val="00C20848"/>
    <w:rsid w:val="00C618F3"/>
    <w:rsid w:val="00C72014"/>
    <w:rsid w:val="00C728D2"/>
    <w:rsid w:val="00C9396C"/>
    <w:rsid w:val="00C95576"/>
    <w:rsid w:val="00C96B22"/>
    <w:rsid w:val="00C97488"/>
    <w:rsid w:val="00CB0057"/>
    <w:rsid w:val="00CB47F7"/>
    <w:rsid w:val="00CC5663"/>
    <w:rsid w:val="00CF3421"/>
    <w:rsid w:val="00D05C5E"/>
    <w:rsid w:val="00D21B67"/>
    <w:rsid w:val="00D41882"/>
    <w:rsid w:val="00D52D35"/>
    <w:rsid w:val="00D66717"/>
    <w:rsid w:val="00D74DFA"/>
    <w:rsid w:val="00DA4A1A"/>
    <w:rsid w:val="00DB618E"/>
    <w:rsid w:val="00DD6547"/>
    <w:rsid w:val="00DE4890"/>
    <w:rsid w:val="00DF18C0"/>
    <w:rsid w:val="00DF4013"/>
    <w:rsid w:val="00E26083"/>
    <w:rsid w:val="00E422E7"/>
    <w:rsid w:val="00E449AB"/>
    <w:rsid w:val="00E46C25"/>
    <w:rsid w:val="00E60A5E"/>
    <w:rsid w:val="00E64F5E"/>
    <w:rsid w:val="00E70D55"/>
    <w:rsid w:val="00E90A00"/>
    <w:rsid w:val="00E917DA"/>
    <w:rsid w:val="00E9618A"/>
    <w:rsid w:val="00EA1EBD"/>
    <w:rsid w:val="00EB207E"/>
    <w:rsid w:val="00EC648C"/>
    <w:rsid w:val="00EE3FA6"/>
    <w:rsid w:val="00EE6E7B"/>
    <w:rsid w:val="00F04F19"/>
    <w:rsid w:val="00F15473"/>
    <w:rsid w:val="00F21346"/>
    <w:rsid w:val="00F33956"/>
    <w:rsid w:val="00F43500"/>
    <w:rsid w:val="00F476B5"/>
    <w:rsid w:val="00F94E4A"/>
    <w:rsid w:val="00F97183"/>
    <w:rsid w:val="00FC4CF6"/>
    <w:rsid w:val="00FD5B20"/>
    <w:rsid w:val="00FD5F88"/>
    <w:rsid w:val="00FD67F2"/>
    <w:rsid w:val="00FF33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BD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ＭＳ Ｐ明朝" w:hAnsi="Calisto MT" w:cs="Times New Roman"/>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Emphasis" w:uiPriority="20"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B047B0"/>
    <w:pPr>
      <w:jc w:val="center"/>
      <w:outlineLvl w:val="0"/>
    </w:pPr>
    <w:rPr>
      <w:bCs/>
      <w:color w:val="AD0202"/>
      <w:sz w:val="48"/>
      <w:szCs w:val="32"/>
    </w:rPr>
  </w:style>
  <w:style w:type="paragraph" w:styleId="Heading2">
    <w:name w:val="heading 2"/>
    <w:basedOn w:val="Normal"/>
    <w:link w:val="Heading2Char"/>
    <w:rsid w:val="00CA47DA"/>
    <w:pPr>
      <w:outlineLvl w:val="1"/>
    </w:pPr>
    <w:rPr>
      <w:bCs/>
      <w:color w:val="869C60"/>
      <w:sz w:val="36"/>
      <w:szCs w:val="26"/>
    </w:rPr>
  </w:style>
  <w:style w:type="paragraph" w:styleId="Heading3">
    <w:name w:val="heading 3"/>
    <w:basedOn w:val="Normal"/>
    <w:link w:val="Heading3Char"/>
    <w:uiPriority w:val="9"/>
    <w:semiHidden/>
    <w:unhideWhenUsed/>
    <w:qFormat/>
    <w:rsid w:val="00D23E7F"/>
    <w:pPr>
      <w:jc w:val="center"/>
      <w:outlineLvl w:val="2"/>
    </w:pPr>
    <w:rPr>
      <w:bCs/>
      <w:color w:val="E47A07"/>
      <w:sz w:val="36"/>
    </w:rPr>
  </w:style>
  <w:style w:type="paragraph" w:styleId="Heading4">
    <w:name w:val="heading 4"/>
    <w:basedOn w:val="Normal"/>
    <w:link w:val="Heading4Char"/>
    <w:uiPriority w:val="9"/>
    <w:semiHidden/>
    <w:unhideWhenUsed/>
    <w:qFormat/>
    <w:rsid w:val="00B047B0"/>
    <w:pPr>
      <w:spacing w:before="40" w:after="40"/>
      <w:outlineLvl w:val="3"/>
    </w:pPr>
    <w:rPr>
      <w:bCs/>
      <w:iCs/>
      <w:color w:val="FFFFFF"/>
      <w:sz w:val="32"/>
    </w:rPr>
  </w:style>
  <w:style w:type="paragraph" w:styleId="Heading5">
    <w:name w:val="heading 5"/>
    <w:basedOn w:val="Normal"/>
    <w:link w:val="Heading5Char"/>
    <w:rsid w:val="00B047B0"/>
    <w:pPr>
      <w:outlineLvl w:val="4"/>
    </w:pPr>
    <w:rPr>
      <w:color w:val="869C60"/>
      <w:sz w:val="28"/>
    </w:rPr>
  </w:style>
  <w:style w:type="paragraph" w:styleId="Heading6">
    <w:name w:val="heading 6"/>
    <w:basedOn w:val="Normal"/>
    <w:link w:val="Heading6Char"/>
    <w:rsid w:val="00CA47DA"/>
    <w:pPr>
      <w:spacing w:line="288" w:lineRule="auto"/>
      <w:jc w:val="center"/>
      <w:outlineLvl w:val="5"/>
    </w:pPr>
    <w:rPr>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rPr>
  </w:style>
  <w:style w:type="character" w:customStyle="1" w:styleId="HeaderChar">
    <w:name w:val="Header Char"/>
    <w:link w:val="Header"/>
    <w:uiPriority w:val="99"/>
    <w:rsid w:val="00B047B0"/>
    <w:rPr>
      <w:caps/>
      <w:color w:val="AD020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caps/>
      <w:color w:val="FFFFFF"/>
      <w:spacing w:val="180"/>
      <w:sz w:val="28"/>
    </w:rPr>
  </w:style>
  <w:style w:type="character" w:customStyle="1" w:styleId="CoverHeaderChar">
    <w:name w:val="Cover Header Char"/>
    <w:link w:val="CoverHeader"/>
    <w:rsid w:val="00D23E7F"/>
    <w:rPr>
      <w:rFonts w:ascii="Calisto MT" w:eastAsia="ＭＳ Ｐ明朝" w:hAnsi="Calisto MT" w:cs="Times New Roman"/>
      <w:caps/>
      <w:color w:val="FFFFFF"/>
      <w:spacing w:val="180"/>
      <w:sz w:val="28"/>
    </w:rPr>
  </w:style>
  <w:style w:type="character" w:customStyle="1" w:styleId="Heading3Char">
    <w:name w:val="Heading 3 Char"/>
    <w:link w:val="Heading3"/>
    <w:uiPriority w:val="9"/>
    <w:semiHidden/>
    <w:rsid w:val="00D23E7F"/>
    <w:rPr>
      <w:rFonts w:ascii="Calisto MT" w:eastAsia="ＭＳ Ｐ明朝" w:hAnsi="Calisto MT" w:cs="Times New Roman"/>
      <w:bCs/>
      <w:color w:val="E47A07"/>
      <w:sz w:val="36"/>
    </w:rPr>
  </w:style>
  <w:style w:type="paragraph" w:styleId="Title">
    <w:name w:val="Title"/>
    <w:basedOn w:val="Normal"/>
    <w:link w:val="TitleChar"/>
    <w:uiPriority w:val="10"/>
    <w:qFormat/>
    <w:rsid w:val="00C535F6"/>
    <w:pPr>
      <w:spacing w:line="1600" w:lineRule="exact"/>
      <w:jc w:val="center"/>
    </w:pPr>
    <w:rPr>
      <w:color w:val="FBBE05"/>
      <w:sz w:val="160"/>
      <w:szCs w:val="52"/>
    </w:rPr>
  </w:style>
  <w:style w:type="character" w:customStyle="1" w:styleId="TitleChar">
    <w:name w:val="Title Char"/>
    <w:link w:val="Title"/>
    <w:uiPriority w:val="10"/>
    <w:rsid w:val="00C535F6"/>
    <w:rPr>
      <w:rFonts w:ascii="Calisto MT" w:eastAsia="ＭＳ Ｐ明朝" w:hAnsi="Calisto MT" w:cs="Times New Roman"/>
      <w:color w:val="FBBE05"/>
      <w:sz w:val="160"/>
      <w:szCs w:val="52"/>
    </w:rPr>
  </w:style>
  <w:style w:type="paragraph" w:styleId="Subtitle">
    <w:name w:val="Subtitle"/>
    <w:basedOn w:val="Normal"/>
    <w:link w:val="SubtitleChar"/>
    <w:uiPriority w:val="11"/>
    <w:qFormat/>
    <w:rsid w:val="00D23E7F"/>
    <w:pPr>
      <w:numPr>
        <w:ilvl w:val="1"/>
      </w:numPr>
      <w:jc w:val="center"/>
    </w:pPr>
    <w:rPr>
      <w:iCs/>
      <w:color w:val="FBBE05"/>
      <w:sz w:val="28"/>
    </w:rPr>
  </w:style>
  <w:style w:type="character" w:customStyle="1" w:styleId="SubtitleChar">
    <w:name w:val="Subtitle Char"/>
    <w:link w:val="Subtitle"/>
    <w:uiPriority w:val="11"/>
    <w:rsid w:val="00D23E7F"/>
    <w:rPr>
      <w:rFonts w:ascii="Calisto MT" w:eastAsia="ＭＳ Ｐ明朝" w:hAnsi="Calisto MT" w:cs="Times New Roman"/>
      <w:iCs/>
      <w:color w:val="FBBE05"/>
      <w:sz w:val="28"/>
    </w:rPr>
  </w:style>
  <w:style w:type="paragraph" w:styleId="BodyText2">
    <w:name w:val="Body Text 2"/>
    <w:basedOn w:val="Normal"/>
    <w:link w:val="BodyText2Char"/>
    <w:uiPriority w:val="99"/>
    <w:semiHidden/>
    <w:unhideWhenUsed/>
    <w:rsid w:val="00B047B0"/>
    <w:pPr>
      <w:spacing w:after="200"/>
      <w:jc w:val="center"/>
    </w:pPr>
    <w:rPr>
      <w:color w:val="4D4642"/>
      <w:sz w:val="20"/>
    </w:rPr>
  </w:style>
  <w:style w:type="character" w:customStyle="1" w:styleId="BodyText2Char">
    <w:name w:val="Body Text 2 Char"/>
    <w:link w:val="BodyText2"/>
    <w:uiPriority w:val="99"/>
    <w:semiHidden/>
    <w:rsid w:val="00B047B0"/>
    <w:rPr>
      <w:color w:val="4D4642"/>
      <w:sz w:val="20"/>
    </w:rPr>
  </w:style>
  <w:style w:type="character" w:customStyle="1" w:styleId="Heading1Char">
    <w:name w:val="Heading 1 Char"/>
    <w:link w:val="Heading1"/>
    <w:uiPriority w:val="9"/>
    <w:rsid w:val="00B047B0"/>
    <w:rPr>
      <w:rFonts w:ascii="Calisto MT" w:eastAsia="ＭＳ Ｐ明朝" w:hAnsi="Calisto MT" w:cs="Times New Roman"/>
      <w:bCs/>
      <w:color w:val="AD0202"/>
      <w:sz w:val="48"/>
      <w:szCs w:val="32"/>
    </w:rPr>
  </w:style>
  <w:style w:type="paragraph" w:styleId="BodyText">
    <w:name w:val="Body Text"/>
    <w:basedOn w:val="Normal"/>
    <w:link w:val="BodyTextChar"/>
    <w:uiPriority w:val="99"/>
    <w:unhideWhenUsed/>
    <w:rsid w:val="00B047B0"/>
    <w:pPr>
      <w:spacing w:after="120" w:line="288" w:lineRule="auto"/>
    </w:pPr>
    <w:rPr>
      <w:color w:val="404040"/>
    </w:rPr>
  </w:style>
  <w:style w:type="character" w:customStyle="1" w:styleId="BodyTextChar">
    <w:name w:val="Body Text Char"/>
    <w:link w:val="BodyText"/>
    <w:uiPriority w:val="99"/>
    <w:rsid w:val="00B047B0"/>
    <w:rPr>
      <w:color w:val="404040"/>
    </w:rPr>
  </w:style>
  <w:style w:type="character" w:customStyle="1" w:styleId="Heading4Char">
    <w:name w:val="Heading 4 Char"/>
    <w:link w:val="Heading4"/>
    <w:uiPriority w:val="9"/>
    <w:semiHidden/>
    <w:rsid w:val="00B047B0"/>
    <w:rPr>
      <w:rFonts w:ascii="Calisto MT" w:eastAsia="ＭＳ Ｐ明朝" w:hAnsi="Calisto MT" w:cs="Times New Roman"/>
      <w:bCs/>
      <w:iCs/>
      <w:color w:val="FFFFFF"/>
      <w:sz w:val="32"/>
    </w:rPr>
  </w:style>
  <w:style w:type="character" w:customStyle="1" w:styleId="Heading5Char">
    <w:name w:val="Heading 5 Char"/>
    <w:link w:val="Heading5"/>
    <w:rsid w:val="00B047B0"/>
    <w:rPr>
      <w:rFonts w:ascii="Calisto MT" w:eastAsia="ＭＳ Ｐ明朝" w:hAnsi="Calisto MT" w:cs="Times New Roman"/>
      <w:color w:val="869C60"/>
      <w:sz w:val="28"/>
    </w:rPr>
  </w:style>
  <w:style w:type="paragraph" w:styleId="BodyText3">
    <w:name w:val="Body Text 3"/>
    <w:basedOn w:val="Normal"/>
    <w:link w:val="BodyText3Char"/>
    <w:rsid w:val="00B047B0"/>
    <w:rPr>
      <w:b/>
      <w:color w:val="404040"/>
      <w:szCs w:val="16"/>
    </w:rPr>
  </w:style>
  <w:style w:type="character" w:customStyle="1" w:styleId="BodyText3Char">
    <w:name w:val="Body Text 3 Char"/>
    <w:link w:val="BodyText3"/>
    <w:rsid w:val="00B047B0"/>
    <w:rPr>
      <w:b/>
      <w:color w:val="404040"/>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link w:val="Header-Right"/>
    <w:rsid w:val="00B047B0"/>
    <w:rPr>
      <w:caps/>
      <w:color w:val="AD0202"/>
    </w:rPr>
  </w:style>
  <w:style w:type="paragraph" w:customStyle="1" w:styleId="Header-Back">
    <w:name w:val="Header - Back"/>
    <w:basedOn w:val="Header"/>
    <w:link w:val="Header-BackChar"/>
    <w:qFormat/>
    <w:rsid w:val="00CA47DA"/>
    <w:rPr>
      <w:color w:val="FFFFFF"/>
    </w:rPr>
  </w:style>
  <w:style w:type="character" w:customStyle="1" w:styleId="Header-BackChar">
    <w:name w:val="Header - Back Char"/>
    <w:link w:val="Header-Back"/>
    <w:rsid w:val="00CA47DA"/>
    <w:rPr>
      <w:caps/>
      <w:color w:val="FFFFFF"/>
    </w:rPr>
  </w:style>
  <w:style w:type="paragraph" w:customStyle="1" w:styleId="HeaderBack-Right">
    <w:name w:val="Header Back - Right"/>
    <w:basedOn w:val="Header"/>
    <w:link w:val="HeaderBack-RightChar"/>
    <w:qFormat/>
    <w:rsid w:val="00CA47DA"/>
    <w:pPr>
      <w:jc w:val="right"/>
    </w:pPr>
    <w:rPr>
      <w:color w:val="FFFFFF"/>
    </w:rPr>
  </w:style>
  <w:style w:type="character" w:customStyle="1" w:styleId="HeaderBack-RightChar">
    <w:name w:val="Header Back - Right Char"/>
    <w:link w:val="HeaderBack-Right"/>
    <w:rsid w:val="00CA47DA"/>
    <w:rPr>
      <w:caps/>
      <w:color w:val="FFFFFF"/>
    </w:rPr>
  </w:style>
  <w:style w:type="character" w:customStyle="1" w:styleId="Heading6Char">
    <w:name w:val="Heading 6 Char"/>
    <w:link w:val="Heading6"/>
    <w:rsid w:val="00CA47DA"/>
    <w:rPr>
      <w:rFonts w:ascii="Calisto MT" w:eastAsia="ＭＳ Ｐ明朝" w:hAnsi="Calisto MT" w:cs="Times New Roman"/>
      <w:b/>
      <w:iCs/>
      <w:color w:val="404040"/>
    </w:rPr>
  </w:style>
  <w:style w:type="character" w:customStyle="1" w:styleId="Heading2Char">
    <w:name w:val="Heading 2 Char"/>
    <w:link w:val="Heading2"/>
    <w:rsid w:val="00CA47DA"/>
    <w:rPr>
      <w:rFonts w:ascii="Calisto MT" w:eastAsia="ＭＳ Ｐ明朝" w:hAnsi="Calisto MT" w:cs="Times New Roman"/>
      <w:bCs/>
      <w:color w:val="869C60"/>
      <w:sz w:val="36"/>
      <w:szCs w:val="26"/>
    </w:rPr>
  </w:style>
  <w:style w:type="paragraph" w:styleId="BlockText">
    <w:name w:val="Block Text"/>
    <w:basedOn w:val="Normal"/>
    <w:rsid w:val="00CA47DA"/>
    <w:pPr>
      <w:spacing w:line="264" w:lineRule="auto"/>
    </w:pPr>
    <w:rPr>
      <w:iCs/>
      <w:color w:val="404040"/>
      <w:sz w:val="20"/>
    </w:rPr>
  </w:style>
  <w:style w:type="paragraph" w:customStyle="1" w:styleId="Title-Back">
    <w:name w:val="Title - Back"/>
    <w:basedOn w:val="Title"/>
    <w:link w:val="Title-BackChar"/>
    <w:qFormat/>
    <w:rsid w:val="00D459FC"/>
    <w:pPr>
      <w:spacing w:line="240" w:lineRule="auto"/>
      <w:jc w:val="left"/>
    </w:pPr>
    <w:rPr>
      <w:rFonts w:asciiTheme="majorHAnsi" w:eastAsiaTheme="majorEastAsia" w:hAnsiTheme="majorHAnsi" w:cstheme="majorBidi"/>
      <w:color w:val="FBBE05" w:themeColor="accent2"/>
      <w:sz w:val="72"/>
    </w:rPr>
  </w:style>
  <w:style w:type="character" w:customStyle="1" w:styleId="Title-BackChar">
    <w:name w:val="Title - Back Char"/>
    <w:link w:val="Title-Back"/>
    <w:rsid w:val="00D459FC"/>
    <w:rPr>
      <w:rFonts w:ascii="Calisto MT" w:eastAsia="ＭＳ Ｐ明朝" w:hAnsi="Calisto MT" w:cs="Times New Roman"/>
      <w:color w:val="FBBE05"/>
      <w:sz w:val="72"/>
      <w:szCs w:val="52"/>
    </w:rPr>
  </w:style>
  <w:style w:type="paragraph" w:customStyle="1" w:styleId="BodyText-Light">
    <w:name w:val="Body Text - Light"/>
    <w:basedOn w:val="BodyText"/>
    <w:link w:val="BodyText-LightChar"/>
    <w:qFormat/>
    <w:rsid w:val="009B0516"/>
    <w:rPr>
      <w:color w:val="FFFFFF"/>
    </w:rPr>
  </w:style>
  <w:style w:type="character" w:customStyle="1" w:styleId="BodyText-LightChar">
    <w:name w:val="Body Text - Light Char"/>
    <w:link w:val="BodyText-Light"/>
    <w:rsid w:val="009B0516"/>
    <w:rPr>
      <w:color w:val="FFFFFF"/>
    </w:rPr>
  </w:style>
  <w:style w:type="paragraph" w:customStyle="1" w:styleId="Subtitle-Back">
    <w:name w:val="Subtitle - Back"/>
    <w:basedOn w:val="Subtitle"/>
    <w:link w:val="Subtitle-BackChar"/>
    <w:qFormat/>
    <w:rsid w:val="009B0516"/>
    <w:rPr>
      <w:rFonts w:asciiTheme="majorHAnsi" w:eastAsiaTheme="majorEastAsia" w:hAnsiTheme="majorHAnsi" w:cstheme="majorBidi"/>
      <w:color w:val="FBBE05" w:themeColor="accent2"/>
      <w:sz w:val="48"/>
    </w:rPr>
  </w:style>
  <w:style w:type="character" w:customStyle="1" w:styleId="Subtitle-BackChar">
    <w:name w:val="Subtitle - Back Char"/>
    <w:link w:val="Subtitle-Back"/>
    <w:rsid w:val="009B0516"/>
    <w:rPr>
      <w:rFonts w:ascii="Calisto MT" w:eastAsia="ＭＳ Ｐ明朝" w:hAnsi="Calisto MT" w:cs="Times New Roman"/>
      <w:iCs/>
      <w:color w:val="FBBE05"/>
      <w:sz w:val="48"/>
    </w:rPr>
  </w:style>
  <w:style w:type="paragraph" w:customStyle="1" w:styleId="Mailer">
    <w:name w:val="Mailer"/>
    <w:basedOn w:val="Normal"/>
    <w:link w:val="MailerChar"/>
    <w:qFormat/>
    <w:rsid w:val="009B0516"/>
    <w:rPr>
      <w:color w:val="AD0202"/>
      <w:sz w:val="28"/>
    </w:rPr>
  </w:style>
  <w:style w:type="character" w:customStyle="1" w:styleId="MailerChar">
    <w:name w:val="Mailer Char"/>
    <w:link w:val="Mailer"/>
    <w:rsid w:val="009B0516"/>
    <w:rPr>
      <w:color w:val="AD0202"/>
      <w:sz w:val="28"/>
    </w:rPr>
  </w:style>
  <w:style w:type="paragraph" w:customStyle="1" w:styleId="Page">
    <w:name w:val="Page"/>
    <w:basedOn w:val="Normal"/>
    <w:link w:val="PageChar"/>
    <w:qFormat/>
    <w:rsid w:val="005B5D77"/>
    <w:pPr>
      <w:jc w:val="center"/>
    </w:pPr>
    <w:rPr>
      <w:color w:val="AD0202"/>
      <w:sz w:val="20"/>
    </w:rPr>
  </w:style>
  <w:style w:type="character" w:customStyle="1" w:styleId="PageChar">
    <w:name w:val="Page Char"/>
    <w:link w:val="Page"/>
    <w:rsid w:val="005B5D77"/>
    <w:rPr>
      <w:color w:val="AD0202"/>
      <w:sz w:val="20"/>
    </w:rPr>
  </w:style>
  <w:style w:type="paragraph" w:customStyle="1" w:styleId="Pa0">
    <w:name w:val="Pa0"/>
    <w:basedOn w:val="Normal"/>
    <w:next w:val="Normal"/>
    <w:uiPriority w:val="99"/>
    <w:rsid w:val="00FF3375"/>
    <w:pPr>
      <w:autoSpaceDE w:val="0"/>
      <w:autoSpaceDN w:val="0"/>
      <w:adjustRightInd w:val="0"/>
      <w:spacing w:line="241" w:lineRule="atLeast"/>
    </w:pPr>
    <w:rPr>
      <w:rFonts w:ascii="Lucida Bright" w:eastAsia="Calisto MT" w:hAnsi="Lucida Bright"/>
    </w:rPr>
  </w:style>
  <w:style w:type="character" w:customStyle="1" w:styleId="A8">
    <w:name w:val="A8"/>
    <w:uiPriority w:val="99"/>
    <w:rsid w:val="00FF3375"/>
    <w:rPr>
      <w:rFonts w:cs="Lucida Bright"/>
      <w:color w:val="000000"/>
      <w:sz w:val="18"/>
      <w:szCs w:val="18"/>
      <w:u w:val="single"/>
    </w:rPr>
  </w:style>
  <w:style w:type="paragraph" w:customStyle="1" w:styleId="Pa3">
    <w:name w:val="Pa3"/>
    <w:basedOn w:val="Normal"/>
    <w:next w:val="Normal"/>
    <w:uiPriority w:val="99"/>
    <w:rsid w:val="00D05C5E"/>
    <w:pPr>
      <w:autoSpaceDE w:val="0"/>
      <w:autoSpaceDN w:val="0"/>
      <w:adjustRightInd w:val="0"/>
      <w:spacing w:line="181" w:lineRule="atLeast"/>
    </w:pPr>
    <w:rPr>
      <w:rFonts w:ascii="Lucida Bright" w:eastAsia="Calisto MT" w:hAnsi="Lucida Bright"/>
    </w:rPr>
  </w:style>
  <w:style w:type="paragraph" w:customStyle="1" w:styleId="main">
    <w:name w:val="main"/>
    <w:basedOn w:val="Normal"/>
    <w:rsid w:val="00E90A00"/>
    <w:pPr>
      <w:spacing w:before="100" w:beforeAutospacing="1" w:after="100" w:afterAutospacing="1"/>
    </w:pPr>
    <w:rPr>
      <w:rFonts w:ascii="Times New Roman" w:eastAsia="Times New Roman" w:hAnsi="Times New Roman"/>
    </w:rPr>
  </w:style>
  <w:style w:type="character" w:styleId="Emphasis">
    <w:name w:val="Emphasis"/>
    <w:uiPriority w:val="20"/>
    <w:qFormat/>
    <w:rsid w:val="00E90A00"/>
    <w:rPr>
      <w:i/>
      <w:iCs/>
    </w:rPr>
  </w:style>
  <w:style w:type="character" w:styleId="Hyperlink">
    <w:name w:val="Hyperlink"/>
    <w:uiPriority w:val="99"/>
    <w:unhideWhenUsed/>
    <w:rsid w:val="00E90A00"/>
    <w:rPr>
      <w:color w:val="0000FF"/>
      <w:u w:val="single"/>
    </w:rPr>
  </w:style>
  <w:style w:type="character" w:styleId="FollowedHyperlink">
    <w:name w:val="FollowedHyperlink"/>
    <w:rsid w:val="00E90A00"/>
    <w:rPr>
      <w:color w:val="BC5C27"/>
      <w:u w:val="single"/>
    </w:rPr>
  </w:style>
  <w:style w:type="paragraph" w:styleId="ListBullet2">
    <w:name w:val="List Bullet 2"/>
    <w:basedOn w:val="Normal"/>
    <w:rsid w:val="00824756"/>
    <w:pPr>
      <w:keepNext/>
      <w:numPr>
        <w:numId w:val="2"/>
      </w:numPr>
      <w:tabs>
        <w:tab w:val="clear" w:pos="360"/>
      </w:tabs>
      <w:ind w:left="540" w:hanging="540"/>
    </w:pPr>
    <w:rPr>
      <w:rFonts w:ascii="Times New Roman" w:eastAsia="Times New Roman" w:hAnsi="Times New Roman"/>
      <w:b/>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ＭＳ Ｐ明朝" w:hAnsi="Calisto MT" w:cs="Times New Roman"/>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Emphasis" w:uiPriority="20"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B047B0"/>
    <w:pPr>
      <w:jc w:val="center"/>
      <w:outlineLvl w:val="0"/>
    </w:pPr>
    <w:rPr>
      <w:bCs/>
      <w:color w:val="AD0202"/>
      <w:sz w:val="48"/>
      <w:szCs w:val="32"/>
    </w:rPr>
  </w:style>
  <w:style w:type="paragraph" w:styleId="Heading2">
    <w:name w:val="heading 2"/>
    <w:basedOn w:val="Normal"/>
    <w:link w:val="Heading2Char"/>
    <w:rsid w:val="00CA47DA"/>
    <w:pPr>
      <w:outlineLvl w:val="1"/>
    </w:pPr>
    <w:rPr>
      <w:bCs/>
      <w:color w:val="869C60"/>
      <w:sz w:val="36"/>
      <w:szCs w:val="26"/>
    </w:rPr>
  </w:style>
  <w:style w:type="paragraph" w:styleId="Heading3">
    <w:name w:val="heading 3"/>
    <w:basedOn w:val="Normal"/>
    <w:link w:val="Heading3Char"/>
    <w:uiPriority w:val="9"/>
    <w:semiHidden/>
    <w:unhideWhenUsed/>
    <w:qFormat/>
    <w:rsid w:val="00D23E7F"/>
    <w:pPr>
      <w:jc w:val="center"/>
      <w:outlineLvl w:val="2"/>
    </w:pPr>
    <w:rPr>
      <w:bCs/>
      <w:color w:val="E47A07"/>
      <w:sz w:val="36"/>
    </w:rPr>
  </w:style>
  <w:style w:type="paragraph" w:styleId="Heading4">
    <w:name w:val="heading 4"/>
    <w:basedOn w:val="Normal"/>
    <w:link w:val="Heading4Char"/>
    <w:uiPriority w:val="9"/>
    <w:semiHidden/>
    <w:unhideWhenUsed/>
    <w:qFormat/>
    <w:rsid w:val="00B047B0"/>
    <w:pPr>
      <w:spacing w:before="40" w:after="40"/>
      <w:outlineLvl w:val="3"/>
    </w:pPr>
    <w:rPr>
      <w:bCs/>
      <w:iCs/>
      <w:color w:val="FFFFFF"/>
      <w:sz w:val="32"/>
    </w:rPr>
  </w:style>
  <w:style w:type="paragraph" w:styleId="Heading5">
    <w:name w:val="heading 5"/>
    <w:basedOn w:val="Normal"/>
    <w:link w:val="Heading5Char"/>
    <w:rsid w:val="00B047B0"/>
    <w:pPr>
      <w:outlineLvl w:val="4"/>
    </w:pPr>
    <w:rPr>
      <w:color w:val="869C60"/>
      <w:sz w:val="28"/>
    </w:rPr>
  </w:style>
  <w:style w:type="paragraph" w:styleId="Heading6">
    <w:name w:val="heading 6"/>
    <w:basedOn w:val="Normal"/>
    <w:link w:val="Heading6Char"/>
    <w:rsid w:val="00CA47DA"/>
    <w:pPr>
      <w:spacing w:line="288" w:lineRule="auto"/>
      <w:jc w:val="center"/>
      <w:outlineLvl w:val="5"/>
    </w:pPr>
    <w:rPr>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rPr>
  </w:style>
  <w:style w:type="character" w:customStyle="1" w:styleId="HeaderChar">
    <w:name w:val="Header Char"/>
    <w:link w:val="Header"/>
    <w:uiPriority w:val="99"/>
    <w:rsid w:val="00B047B0"/>
    <w:rPr>
      <w:caps/>
      <w:color w:val="AD020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caps/>
      <w:color w:val="FFFFFF"/>
      <w:spacing w:val="180"/>
      <w:sz w:val="28"/>
    </w:rPr>
  </w:style>
  <w:style w:type="character" w:customStyle="1" w:styleId="CoverHeaderChar">
    <w:name w:val="Cover Header Char"/>
    <w:link w:val="CoverHeader"/>
    <w:rsid w:val="00D23E7F"/>
    <w:rPr>
      <w:rFonts w:ascii="Calisto MT" w:eastAsia="ＭＳ Ｐ明朝" w:hAnsi="Calisto MT" w:cs="Times New Roman"/>
      <w:caps/>
      <w:color w:val="FFFFFF"/>
      <w:spacing w:val="180"/>
      <w:sz w:val="28"/>
    </w:rPr>
  </w:style>
  <w:style w:type="character" w:customStyle="1" w:styleId="Heading3Char">
    <w:name w:val="Heading 3 Char"/>
    <w:link w:val="Heading3"/>
    <w:uiPriority w:val="9"/>
    <w:semiHidden/>
    <w:rsid w:val="00D23E7F"/>
    <w:rPr>
      <w:rFonts w:ascii="Calisto MT" w:eastAsia="ＭＳ Ｐ明朝" w:hAnsi="Calisto MT" w:cs="Times New Roman"/>
      <w:bCs/>
      <w:color w:val="E47A07"/>
      <w:sz w:val="36"/>
    </w:rPr>
  </w:style>
  <w:style w:type="paragraph" w:styleId="Title">
    <w:name w:val="Title"/>
    <w:basedOn w:val="Normal"/>
    <w:link w:val="TitleChar"/>
    <w:uiPriority w:val="10"/>
    <w:qFormat/>
    <w:rsid w:val="00C535F6"/>
    <w:pPr>
      <w:spacing w:line="1600" w:lineRule="exact"/>
      <w:jc w:val="center"/>
    </w:pPr>
    <w:rPr>
      <w:color w:val="FBBE05"/>
      <w:sz w:val="160"/>
      <w:szCs w:val="52"/>
    </w:rPr>
  </w:style>
  <w:style w:type="character" w:customStyle="1" w:styleId="TitleChar">
    <w:name w:val="Title Char"/>
    <w:link w:val="Title"/>
    <w:uiPriority w:val="10"/>
    <w:rsid w:val="00C535F6"/>
    <w:rPr>
      <w:rFonts w:ascii="Calisto MT" w:eastAsia="ＭＳ Ｐ明朝" w:hAnsi="Calisto MT" w:cs="Times New Roman"/>
      <w:color w:val="FBBE05"/>
      <w:sz w:val="160"/>
      <w:szCs w:val="52"/>
    </w:rPr>
  </w:style>
  <w:style w:type="paragraph" w:styleId="Subtitle">
    <w:name w:val="Subtitle"/>
    <w:basedOn w:val="Normal"/>
    <w:link w:val="SubtitleChar"/>
    <w:uiPriority w:val="11"/>
    <w:qFormat/>
    <w:rsid w:val="00D23E7F"/>
    <w:pPr>
      <w:numPr>
        <w:ilvl w:val="1"/>
      </w:numPr>
      <w:jc w:val="center"/>
    </w:pPr>
    <w:rPr>
      <w:iCs/>
      <w:color w:val="FBBE05"/>
      <w:sz w:val="28"/>
    </w:rPr>
  </w:style>
  <w:style w:type="character" w:customStyle="1" w:styleId="SubtitleChar">
    <w:name w:val="Subtitle Char"/>
    <w:link w:val="Subtitle"/>
    <w:uiPriority w:val="11"/>
    <w:rsid w:val="00D23E7F"/>
    <w:rPr>
      <w:rFonts w:ascii="Calisto MT" w:eastAsia="ＭＳ Ｐ明朝" w:hAnsi="Calisto MT" w:cs="Times New Roman"/>
      <w:iCs/>
      <w:color w:val="FBBE05"/>
      <w:sz w:val="28"/>
    </w:rPr>
  </w:style>
  <w:style w:type="paragraph" w:styleId="BodyText2">
    <w:name w:val="Body Text 2"/>
    <w:basedOn w:val="Normal"/>
    <w:link w:val="BodyText2Char"/>
    <w:uiPriority w:val="99"/>
    <w:semiHidden/>
    <w:unhideWhenUsed/>
    <w:rsid w:val="00B047B0"/>
    <w:pPr>
      <w:spacing w:after="200"/>
      <w:jc w:val="center"/>
    </w:pPr>
    <w:rPr>
      <w:color w:val="4D4642"/>
      <w:sz w:val="20"/>
    </w:rPr>
  </w:style>
  <w:style w:type="character" w:customStyle="1" w:styleId="BodyText2Char">
    <w:name w:val="Body Text 2 Char"/>
    <w:link w:val="BodyText2"/>
    <w:uiPriority w:val="99"/>
    <w:semiHidden/>
    <w:rsid w:val="00B047B0"/>
    <w:rPr>
      <w:color w:val="4D4642"/>
      <w:sz w:val="20"/>
    </w:rPr>
  </w:style>
  <w:style w:type="character" w:customStyle="1" w:styleId="Heading1Char">
    <w:name w:val="Heading 1 Char"/>
    <w:link w:val="Heading1"/>
    <w:uiPriority w:val="9"/>
    <w:rsid w:val="00B047B0"/>
    <w:rPr>
      <w:rFonts w:ascii="Calisto MT" w:eastAsia="ＭＳ Ｐ明朝" w:hAnsi="Calisto MT" w:cs="Times New Roman"/>
      <w:bCs/>
      <w:color w:val="AD0202"/>
      <w:sz w:val="48"/>
      <w:szCs w:val="32"/>
    </w:rPr>
  </w:style>
  <w:style w:type="paragraph" w:styleId="BodyText">
    <w:name w:val="Body Text"/>
    <w:basedOn w:val="Normal"/>
    <w:link w:val="BodyTextChar"/>
    <w:uiPriority w:val="99"/>
    <w:unhideWhenUsed/>
    <w:rsid w:val="00B047B0"/>
    <w:pPr>
      <w:spacing w:after="120" w:line="288" w:lineRule="auto"/>
    </w:pPr>
    <w:rPr>
      <w:color w:val="404040"/>
    </w:rPr>
  </w:style>
  <w:style w:type="character" w:customStyle="1" w:styleId="BodyTextChar">
    <w:name w:val="Body Text Char"/>
    <w:link w:val="BodyText"/>
    <w:uiPriority w:val="99"/>
    <w:rsid w:val="00B047B0"/>
    <w:rPr>
      <w:color w:val="404040"/>
    </w:rPr>
  </w:style>
  <w:style w:type="character" w:customStyle="1" w:styleId="Heading4Char">
    <w:name w:val="Heading 4 Char"/>
    <w:link w:val="Heading4"/>
    <w:uiPriority w:val="9"/>
    <w:semiHidden/>
    <w:rsid w:val="00B047B0"/>
    <w:rPr>
      <w:rFonts w:ascii="Calisto MT" w:eastAsia="ＭＳ Ｐ明朝" w:hAnsi="Calisto MT" w:cs="Times New Roman"/>
      <w:bCs/>
      <w:iCs/>
      <w:color w:val="FFFFFF"/>
      <w:sz w:val="32"/>
    </w:rPr>
  </w:style>
  <w:style w:type="character" w:customStyle="1" w:styleId="Heading5Char">
    <w:name w:val="Heading 5 Char"/>
    <w:link w:val="Heading5"/>
    <w:rsid w:val="00B047B0"/>
    <w:rPr>
      <w:rFonts w:ascii="Calisto MT" w:eastAsia="ＭＳ Ｐ明朝" w:hAnsi="Calisto MT" w:cs="Times New Roman"/>
      <w:color w:val="869C60"/>
      <w:sz w:val="28"/>
    </w:rPr>
  </w:style>
  <w:style w:type="paragraph" w:styleId="BodyText3">
    <w:name w:val="Body Text 3"/>
    <w:basedOn w:val="Normal"/>
    <w:link w:val="BodyText3Char"/>
    <w:rsid w:val="00B047B0"/>
    <w:rPr>
      <w:b/>
      <w:color w:val="404040"/>
      <w:szCs w:val="16"/>
    </w:rPr>
  </w:style>
  <w:style w:type="character" w:customStyle="1" w:styleId="BodyText3Char">
    <w:name w:val="Body Text 3 Char"/>
    <w:link w:val="BodyText3"/>
    <w:rsid w:val="00B047B0"/>
    <w:rPr>
      <w:b/>
      <w:color w:val="404040"/>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link w:val="Header-Right"/>
    <w:rsid w:val="00B047B0"/>
    <w:rPr>
      <w:caps/>
      <w:color w:val="AD0202"/>
    </w:rPr>
  </w:style>
  <w:style w:type="paragraph" w:customStyle="1" w:styleId="Header-Back">
    <w:name w:val="Header - Back"/>
    <w:basedOn w:val="Header"/>
    <w:link w:val="Header-BackChar"/>
    <w:qFormat/>
    <w:rsid w:val="00CA47DA"/>
    <w:rPr>
      <w:color w:val="FFFFFF"/>
    </w:rPr>
  </w:style>
  <w:style w:type="character" w:customStyle="1" w:styleId="Header-BackChar">
    <w:name w:val="Header - Back Char"/>
    <w:link w:val="Header-Back"/>
    <w:rsid w:val="00CA47DA"/>
    <w:rPr>
      <w:caps/>
      <w:color w:val="FFFFFF"/>
    </w:rPr>
  </w:style>
  <w:style w:type="paragraph" w:customStyle="1" w:styleId="HeaderBack-Right">
    <w:name w:val="Header Back - Right"/>
    <w:basedOn w:val="Header"/>
    <w:link w:val="HeaderBack-RightChar"/>
    <w:qFormat/>
    <w:rsid w:val="00CA47DA"/>
    <w:pPr>
      <w:jc w:val="right"/>
    </w:pPr>
    <w:rPr>
      <w:color w:val="FFFFFF"/>
    </w:rPr>
  </w:style>
  <w:style w:type="character" w:customStyle="1" w:styleId="HeaderBack-RightChar">
    <w:name w:val="Header Back - Right Char"/>
    <w:link w:val="HeaderBack-Right"/>
    <w:rsid w:val="00CA47DA"/>
    <w:rPr>
      <w:caps/>
      <w:color w:val="FFFFFF"/>
    </w:rPr>
  </w:style>
  <w:style w:type="character" w:customStyle="1" w:styleId="Heading6Char">
    <w:name w:val="Heading 6 Char"/>
    <w:link w:val="Heading6"/>
    <w:rsid w:val="00CA47DA"/>
    <w:rPr>
      <w:rFonts w:ascii="Calisto MT" w:eastAsia="ＭＳ Ｐ明朝" w:hAnsi="Calisto MT" w:cs="Times New Roman"/>
      <w:b/>
      <w:iCs/>
      <w:color w:val="404040"/>
    </w:rPr>
  </w:style>
  <w:style w:type="character" w:customStyle="1" w:styleId="Heading2Char">
    <w:name w:val="Heading 2 Char"/>
    <w:link w:val="Heading2"/>
    <w:rsid w:val="00CA47DA"/>
    <w:rPr>
      <w:rFonts w:ascii="Calisto MT" w:eastAsia="ＭＳ Ｐ明朝" w:hAnsi="Calisto MT" w:cs="Times New Roman"/>
      <w:bCs/>
      <w:color w:val="869C60"/>
      <w:sz w:val="36"/>
      <w:szCs w:val="26"/>
    </w:rPr>
  </w:style>
  <w:style w:type="paragraph" w:styleId="BlockText">
    <w:name w:val="Block Text"/>
    <w:basedOn w:val="Normal"/>
    <w:rsid w:val="00CA47DA"/>
    <w:pPr>
      <w:spacing w:line="264" w:lineRule="auto"/>
    </w:pPr>
    <w:rPr>
      <w:iCs/>
      <w:color w:val="404040"/>
      <w:sz w:val="20"/>
    </w:rPr>
  </w:style>
  <w:style w:type="paragraph" w:customStyle="1" w:styleId="Title-Back">
    <w:name w:val="Title - Back"/>
    <w:basedOn w:val="Title"/>
    <w:link w:val="Title-BackChar"/>
    <w:qFormat/>
    <w:rsid w:val="00D459FC"/>
    <w:pPr>
      <w:spacing w:line="240" w:lineRule="auto"/>
      <w:jc w:val="left"/>
    </w:pPr>
    <w:rPr>
      <w:rFonts w:asciiTheme="majorHAnsi" w:eastAsiaTheme="majorEastAsia" w:hAnsiTheme="majorHAnsi" w:cstheme="majorBidi"/>
      <w:color w:val="FBBE05" w:themeColor="accent2"/>
      <w:sz w:val="72"/>
    </w:rPr>
  </w:style>
  <w:style w:type="character" w:customStyle="1" w:styleId="Title-BackChar">
    <w:name w:val="Title - Back Char"/>
    <w:link w:val="Title-Back"/>
    <w:rsid w:val="00D459FC"/>
    <w:rPr>
      <w:rFonts w:ascii="Calisto MT" w:eastAsia="ＭＳ Ｐ明朝" w:hAnsi="Calisto MT" w:cs="Times New Roman"/>
      <w:color w:val="FBBE05"/>
      <w:sz w:val="72"/>
      <w:szCs w:val="52"/>
    </w:rPr>
  </w:style>
  <w:style w:type="paragraph" w:customStyle="1" w:styleId="BodyText-Light">
    <w:name w:val="Body Text - Light"/>
    <w:basedOn w:val="BodyText"/>
    <w:link w:val="BodyText-LightChar"/>
    <w:qFormat/>
    <w:rsid w:val="009B0516"/>
    <w:rPr>
      <w:color w:val="FFFFFF"/>
    </w:rPr>
  </w:style>
  <w:style w:type="character" w:customStyle="1" w:styleId="BodyText-LightChar">
    <w:name w:val="Body Text - Light Char"/>
    <w:link w:val="BodyText-Light"/>
    <w:rsid w:val="009B0516"/>
    <w:rPr>
      <w:color w:val="FFFFFF"/>
    </w:rPr>
  </w:style>
  <w:style w:type="paragraph" w:customStyle="1" w:styleId="Subtitle-Back">
    <w:name w:val="Subtitle - Back"/>
    <w:basedOn w:val="Subtitle"/>
    <w:link w:val="Subtitle-BackChar"/>
    <w:qFormat/>
    <w:rsid w:val="009B0516"/>
    <w:rPr>
      <w:rFonts w:asciiTheme="majorHAnsi" w:eastAsiaTheme="majorEastAsia" w:hAnsiTheme="majorHAnsi" w:cstheme="majorBidi"/>
      <w:color w:val="FBBE05" w:themeColor="accent2"/>
      <w:sz w:val="48"/>
    </w:rPr>
  </w:style>
  <w:style w:type="character" w:customStyle="1" w:styleId="Subtitle-BackChar">
    <w:name w:val="Subtitle - Back Char"/>
    <w:link w:val="Subtitle-Back"/>
    <w:rsid w:val="009B0516"/>
    <w:rPr>
      <w:rFonts w:ascii="Calisto MT" w:eastAsia="ＭＳ Ｐ明朝" w:hAnsi="Calisto MT" w:cs="Times New Roman"/>
      <w:iCs/>
      <w:color w:val="FBBE05"/>
      <w:sz w:val="48"/>
    </w:rPr>
  </w:style>
  <w:style w:type="paragraph" w:customStyle="1" w:styleId="Mailer">
    <w:name w:val="Mailer"/>
    <w:basedOn w:val="Normal"/>
    <w:link w:val="MailerChar"/>
    <w:qFormat/>
    <w:rsid w:val="009B0516"/>
    <w:rPr>
      <w:color w:val="AD0202"/>
      <w:sz w:val="28"/>
    </w:rPr>
  </w:style>
  <w:style w:type="character" w:customStyle="1" w:styleId="MailerChar">
    <w:name w:val="Mailer Char"/>
    <w:link w:val="Mailer"/>
    <w:rsid w:val="009B0516"/>
    <w:rPr>
      <w:color w:val="AD0202"/>
      <w:sz w:val="28"/>
    </w:rPr>
  </w:style>
  <w:style w:type="paragraph" w:customStyle="1" w:styleId="Page">
    <w:name w:val="Page"/>
    <w:basedOn w:val="Normal"/>
    <w:link w:val="PageChar"/>
    <w:qFormat/>
    <w:rsid w:val="005B5D77"/>
    <w:pPr>
      <w:jc w:val="center"/>
    </w:pPr>
    <w:rPr>
      <w:color w:val="AD0202"/>
      <w:sz w:val="20"/>
    </w:rPr>
  </w:style>
  <w:style w:type="character" w:customStyle="1" w:styleId="PageChar">
    <w:name w:val="Page Char"/>
    <w:link w:val="Page"/>
    <w:rsid w:val="005B5D77"/>
    <w:rPr>
      <w:color w:val="AD0202"/>
      <w:sz w:val="20"/>
    </w:rPr>
  </w:style>
  <w:style w:type="paragraph" w:customStyle="1" w:styleId="Pa0">
    <w:name w:val="Pa0"/>
    <w:basedOn w:val="Normal"/>
    <w:next w:val="Normal"/>
    <w:uiPriority w:val="99"/>
    <w:rsid w:val="00FF3375"/>
    <w:pPr>
      <w:autoSpaceDE w:val="0"/>
      <w:autoSpaceDN w:val="0"/>
      <w:adjustRightInd w:val="0"/>
      <w:spacing w:line="241" w:lineRule="atLeast"/>
    </w:pPr>
    <w:rPr>
      <w:rFonts w:ascii="Lucida Bright" w:eastAsia="Calisto MT" w:hAnsi="Lucida Bright"/>
    </w:rPr>
  </w:style>
  <w:style w:type="character" w:customStyle="1" w:styleId="A8">
    <w:name w:val="A8"/>
    <w:uiPriority w:val="99"/>
    <w:rsid w:val="00FF3375"/>
    <w:rPr>
      <w:rFonts w:cs="Lucida Bright"/>
      <w:color w:val="000000"/>
      <w:sz w:val="18"/>
      <w:szCs w:val="18"/>
      <w:u w:val="single"/>
    </w:rPr>
  </w:style>
  <w:style w:type="paragraph" w:customStyle="1" w:styleId="Pa3">
    <w:name w:val="Pa3"/>
    <w:basedOn w:val="Normal"/>
    <w:next w:val="Normal"/>
    <w:uiPriority w:val="99"/>
    <w:rsid w:val="00D05C5E"/>
    <w:pPr>
      <w:autoSpaceDE w:val="0"/>
      <w:autoSpaceDN w:val="0"/>
      <w:adjustRightInd w:val="0"/>
      <w:spacing w:line="181" w:lineRule="atLeast"/>
    </w:pPr>
    <w:rPr>
      <w:rFonts w:ascii="Lucida Bright" w:eastAsia="Calisto MT" w:hAnsi="Lucida Bright"/>
    </w:rPr>
  </w:style>
  <w:style w:type="paragraph" w:customStyle="1" w:styleId="main">
    <w:name w:val="main"/>
    <w:basedOn w:val="Normal"/>
    <w:rsid w:val="00E90A00"/>
    <w:pPr>
      <w:spacing w:before="100" w:beforeAutospacing="1" w:after="100" w:afterAutospacing="1"/>
    </w:pPr>
    <w:rPr>
      <w:rFonts w:ascii="Times New Roman" w:eastAsia="Times New Roman" w:hAnsi="Times New Roman"/>
    </w:rPr>
  </w:style>
  <w:style w:type="character" w:styleId="Emphasis">
    <w:name w:val="Emphasis"/>
    <w:uiPriority w:val="20"/>
    <w:qFormat/>
    <w:rsid w:val="00E90A00"/>
    <w:rPr>
      <w:i/>
      <w:iCs/>
    </w:rPr>
  </w:style>
  <w:style w:type="character" w:styleId="Hyperlink">
    <w:name w:val="Hyperlink"/>
    <w:uiPriority w:val="99"/>
    <w:unhideWhenUsed/>
    <w:rsid w:val="00E90A00"/>
    <w:rPr>
      <w:color w:val="0000FF"/>
      <w:u w:val="single"/>
    </w:rPr>
  </w:style>
  <w:style w:type="character" w:styleId="FollowedHyperlink">
    <w:name w:val="FollowedHyperlink"/>
    <w:rsid w:val="00E90A00"/>
    <w:rPr>
      <w:color w:val="BC5C27"/>
      <w:u w:val="single"/>
    </w:rPr>
  </w:style>
  <w:style w:type="paragraph" w:styleId="ListBullet2">
    <w:name w:val="List Bullet 2"/>
    <w:basedOn w:val="Normal"/>
    <w:rsid w:val="00824756"/>
    <w:pPr>
      <w:keepNext/>
      <w:numPr>
        <w:numId w:val="2"/>
      </w:numPr>
      <w:tabs>
        <w:tab w:val="clear" w:pos="360"/>
      </w:tabs>
      <w:ind w:left="540" w:hanging="540"/>
    </w:pPr>
    <w:rPr>
      <w:rFonts w:ascii="Times New Roman" w:eastAsia="Times New Roman"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661712">
      <w:bodyDiv w:val="1"/>
      <w:marLeft w:val="0"/>
      <w:marRight w:val="0"/>
      <w:marTop w:val="0"/>
      <w:marBottom w:val="0"/>
      <w:divBdr>
        <w:top w:val="none" w:sz="0" w:space="0" w:color="auto"/>
        <w:left w:val="none" w:sz="0" w:space="0" w:color="auto"/>
        <w:bottom w:val="none" w:sz="0" w:space="0" w:color="auto"/>
        <w:right w:val="none" w:sz="0" w:space="0" w:color="auto"/>
      </w:divBdr>
    </w:div>
    <w:div w:id="1077551154">
      <w:bodyDiv w:val="1"/>
      <w:marLeft w:val="0"/>
      <w:marRight w:val="0"/>
      <w:marTop w:val="0"/>
      <w:marBottom w:val="0"/>
      <w:divBdr>
        <w:top w:val="none" w:sz="0" w:space="0" w:color="auto"/>
        <w:left w:val="none" w:sz="0" w:space="0" w:color="auto"/>
        <w:bottom w:val="none" w:sz="0" w:space="0" w:color="auto"/>
        <w:right w:val="none" w:sz="0" w:space="0" w:color="auto"/>
      </w:divBdr>
    </w:div>
    <w:div w:id="11596158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footer" Target="footer2.xml"/><Relationship Id="rId51" Type="http://schemas.openxmlformats.org/officeDocument/2006/relationships/header" Target="header4.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hyperlink" Target="http://www.daysforgirls.org/" TargetMode="External"/><Relationship Id="rId43" Type="http://schemas.openxmlformats.org/officeDocument/2006/relationships/hyperlink" Target="http://www.daysforgirls.org/" TargetMode="External"/><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header4.xml.rels><?xml version="1.0" encoding="UTF-8" standalone="yes"?>
<Relationships xmlns="http://schemas.openxmlformats.org/package/2006/relationships"><Relationship Id="rId3" Type="http://schemas.openxmlformats.org/officeDocument/2006/relationships/image" Target="media/image40.png"/><Relationship Id="rId4" Type="http://schemas.openxmlformats.org/officeDocument/2006/relationships/image" Target="media/image41.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65</TotalTime>
  <Pages>11</Pages>
  <Words>16</Words>
  <Characters>95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O'Keefe</dc:creator>
  <cp:keywords/>
  <dc:description/>
  <cp:lastModifiedBy>Ruth O'Keefe</cp:lastModifiedBy>
  <cp:revision>10</cp:revision>
  <cp:lastPrinted>2015-11-24T15:50:00Z</cp:lastPrinted>
  <dcterms:created xsi:type="dcterms:W3CDTF">2015-11-24T15:50:00Z</dcterms:created>
  <dcterms:modified xsi:type="dcterms:W3CDTF">2015-11-26T18:15:00Z</dcterms:modified>
  <cp:category/>
</cp:coreProperties>
</file>